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&#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7ADB1407" w:rsidR="00C837A4" w:rsidRPr="005617D3" w:rsidRDefault="00F8016B" w:rsidP="007758FD">
                                  <w:pPr>
                                    <w:ind w:right="576"/>
                                    <w:rPr>
                                      <w:i/>
                                      <w:color w:val="404040" w:themeColor="text1" w:themeTint="BF"/>
                                    </w:rPr>
                                  </w:pPr>
                                  <w:r>
                                    <w:rPr>
                                      <w:i/>
                                      <w:color w:val="404040" w:themeColor="text1" w:themeTint="BF"/>
                                    </w:rPr>
                                    <w:t xml:space="preserve">John </w:t>
                                  </w:r>
                                  <w:r w:rsidR="00DC4259">
                                    <w:rPr>
                                      <w:i/>
                                      <w:color w:val="404040" w:themeColor="text1" w:themeTint="BF"/>
                                    </w:rPr>
                                    <w:t>12:</w:t>
                                  </w:r>
                                  <w:r w:rsidR="00010E42">
                                    <w:rPr>
                                      <w:i/>
                                      <w:color w:val="404040" w:themeColor="text1" w:themeTint="BF"/>
                                    </w:rPr>
                                    <w:t>12-19</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BE4B2D4" w:rsidR="00C837A4" w:rsidRPr="00BE7216" w:rsidRDefault="00B56518" w:rsidP="007758FD">
                                  <w:pPr>
                                    <w:pStyle w:val="Style2"/>
                                    <w:ind w:right="576"/>
                                    <w:suppressOverlap w:val="0"/>
                                    <w:rPr>
                                      <w:rFonts w:ascii="Arial" w:hAnsi="Arial"/>
                                    </w:rPr>
                                  </w:pPr>
                                  <w:r w:rsidRPr="005617D3">
                                    <w:rPr>
                                      <w:rFonts w:ascii="Arial" w:hAnsi="Arial"/>
                                      <w:color w:val="404040" w:themeColor="text1" w:themeTint="BF"/>
                                    </w:rPr>
                                    <w:t>Jesus’</w:t>
                                  </w:r>
                                  <w:r w:rsidR="005617D3">
                                    <w:rPr>
                                      <w:rFonts w:ascii="Arial" w:hAnsi="Arial"/>
                                      <w:color w:val="404040" w:themeColor="text1" w:themeTint="BF"/>
                                    </w:rPr>
                                    <w:t>s</w:t>
                                  </w:r>
                                  <w:r w:rsidRPr="005617D3">
                                    <w:rPr>
                                      <w:rFonts w:ascii="Arial" w:hAnsi="Arial"/>
                                      <w:color w:val="404040" w:themeColor="text1" w:themeTint="BF"/>
                                    </w:rPr>
                                    <w:t xml:space="preserve"> entry into Jerusalem fulfilled prophecy </w:t>
                                  </w:r>
                                  <w:r w:rsidR="00567752" w:rsidRPr="005617D3">
                                    <w:rPr>
                                      <w:rFonts w:ascii="Arial" w:hAnsi="Arial"/>
                                      <w:color w:val="404040" w:themeColor="text1" w:themeTint="BF"/>
                                    </w:rPr>
                                    <w:t>and publicly declared His Kingship</w:t>
                                  </w:r>
                                  <w:r w:rsidR="002D1ACE" w:rsidRPr="005617D3">
                                    <w:rPr>
                                      <w:rFonts w:ascii="Arial" w:hAnsi="Arial"/>
                                      <w:color w:val="404040" w:themeColor="text1" w:themeTint="BF"/>
                                    </w:rPr>
                                    <w:t xml:space="preserve">. While the people rejoiced, the Pharisees doubled down on their </w:t>
                                  </w:r>
                                  <w:r w:rsidR="00FA5183" w:rsidRPr="005617D3">
                                    <w:rPr>
                                      <w:rFonts w:ascii="Arial" w:hAnsi="Arial"/>
                                      <w:color w:val="404040" w:themeColor="text1" w:themeTint="BF"/>
                                    </w:rPr>
                                    <w:t xml:space="preserve">intent to kill Him. </w:t>
                                  </w:r>
                                  <w:r w:rsidR="00567752" w:rsidRPr="005617D3">
                                    <w:rPr>
                                      <w:rFonts w:ascii="Arial" w:hAnsi="Arial"/>
                                      <w:color w:val="404040" w:themeColor="text1" w:themeTint="BF"/>
                                    </w:rPr>
                                    <w:t xml:space="preserve"> </w:t>
                                  </w:r>
                                  <w:r w:rsidR="00010E42" w:rsidRPr="005617D3">
                                    <w:rPr>
                                      <w:rFonts w:ascii="Arial" w:hAnsi="Arial"/>
                                      <w:color w:val="404040" w:themeColor="text1" w:themeTint="BF"/>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31BA78B7" w:rsidR="00C837A4" w:rsidRPr="007D668C" w:rsidRDefault="000D2E9D" w:rsidP="007758FD">
                                  <w:pPr>
                                    <w:ind w:right="576"/>
                                    <w:rPr>
                                      <w:i/>
                                      <w:iCs/>
                                      <w:color w:val="404040" w:themeColor="text1" w:themeTint="BF"/>
                                    </w:rPr>
                                  </w:pPr>
                                  <w:r>
                                    <w:rPr>
                                      <w:i/>
                                      <w:iCs/>
                                      <w:color w:val="404040" w:themeColor="text1" w:themeTint="BF"/>
                                    </w:rPr>
                                    <w:t xml:space="preserve">How have you seen Jesus prove His faithfulness in your life? </w:t>
                                  </w:r>
                                  <w:r w:rsidR="006D3F7E">
                                    <w:rPr>
                                      <w:i/>
                                      <w:iCs/>
                                      <w:color w:val="404040" w:themeColor="text1" w:themeTint="BF"/>
                                    </w:rPr>
                                    <w:t>How can you celebrate Him this week?</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1F339832" w:rsidR="00253B52" w:rsidRDefault="00DB6409" w:rsidP="007758FD">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:1</w:t>
                                  </w:r>
                                  <w:r w:rsidR="00B20A2C">
                                    <w:rPr>
                                      <w:b/>
                                      <w:bCs/>
                                      <w:color w:val="404040" w:themeColor="text1" w:themeTint="BF"/>
                                    </w:rPr>
                                    <w:t>2</w:t>
                                  </w:r>
                                  <w:r w:rsidR="00EE2B50">
                                    <w:rPr>
                                      <w:b/>
                                      <w:bCs/>
                                      <w:color w:val="404040" w:themeColor="text1" w:themeTint="BF"/>
                                    </w:rPr>
                                    <w:t>-1</w:t>
                                  </w:r>
                                  <w:r w:rsidR="00B76643">
                                    <w:rPr>
                                      <w:b/>
                                      <w:bCs/>
                                      <w:color w:val="404040" w:themeColor="text1" w:themeTint="BF"/>
                                    </w:rPr>
                                    <w:t>3</w:t>
                                  </w:r>
                                  <w:r w:rsidR="00C837A4" w:rsidRPr="00E60A0C">
                                    <w:rPr>
                                      <w:b/>
                                      <w:bCs/>
                                      <w:color w:val="404040" w:themeColor="text1" w:themeTint="BF"/>
                                    </w:rPr>
                                    <w:t xml:space="preserve"> </w:t>
                                  </w:r>
                                  <w:r w:rsidR="00F41E33">
                                    <w:rPr>
                                      <w:color w:val="404040" w:themeColor="text1" w:themeTint="BF"/>
                                    </w:rPr>
                                    <w:t>As Jesus and His disciples made their way into Jerusalem, a spontaneous celebration broke out. People lined the streets, waving palm branches, and d</w:t>
                                  </w:r>
                                  <w:r w:rsidR="00F83EAE">
                                    <w:rPr>
                                      <w:color w:val="404040" w:themeColor="text1" w:themeTint="BF"/>
                                    </w:rPr>
                                    <w:t>eclared, “Blessed is He who comes in the name of the Lord.” When we reflect on who Jesus is and what He has done, the posture of our hearts should be to worship Him.</w:t>
                                  </w:r>
                                  <w:r w:rsidR="00C837A4" w:rsidRPr="00E60A0C">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7070BC26" w:rsidR="00FD16A6" w:rsidRDefault="00BC6B3D" w:rsidP="00FD16A6">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:14-1</w:t>
                                  </w:r>
                                  <w:r w:rsidR="00B872CE">
                                    <w:rPr>
                                      <w:b/>
                                      <w:bCs/>
                                      <w:color w:val="404040" w:themeColor="text1" w:themeTint="BF"/>
                                    </w:rPr>
                                    <w:t>6</w:t>
                                  </w:r>
                                  <w:r w:rsidR="00FD16A6" w:rsidRPr="00E60A0C">
                                    <w:rPr>
                                      <w:b/>
                                      <w:bCs/>
                                      <w:color w:val="404040" w:themeColor="text1" w:themeTint="BF"/>
                                    </w:rPr>
                                    <w:t xml:space="preserve"> </w:t>
                                  </w:r>
                                  <w:r w:rsidR="00F83EAE">
                                    <w:rPr>
                                      <w:color w:val="404040" w:themeColor="text1" w:themeTint="BF"/>
                                    </w:rPr>
                                    <w:t xml:space="preserve">Jesus arrived not in a military parade on a horse or mule, but like a humble servant, riding a lowly donkey. The Old Testament prophets pointed to this </w:t>
                                  </w:r>
                                  <w:r w:rsidR="006310A4">
                                    <w:rPr>
                                      <w:color w:val="404040" w:themeColor="text1" w:themeTint="BF"/>
                                    </w:rPr>
                                    <w:t>type</w:t>
                                  </w:r>
                                  <w:r w:rsidR="00F83EAE">
                                    <w:rPr>
                                      <w:color w:val="404040" w:themeColor="text1" w:themeTint="BF"/>
                                    </w:rPr>
                                    <w:t xml:space="preserve"> of king—one who would lead in humility and kindness</w:t>
                                  </w:r>
                                  <w:r w:rsidR="006310A4">
                                    <w:rPr>
                                      <w:color w:val="404040" w:themeColor="text1" w:themeTint="BF"/>
                                    </w:rPr>
                                    <w:t>—</w:t>
                                  </w:r>
                                  <w:r w:rsidR="00F83EAE">
                                    <w:rPr>
                                      <w:color w:val="404040" w:themeColor="text1" w:themeTint="BF"/>
                                    </w:rPr>
                                    <w:t>ush</w:t>
                                  </w:r>
                                  <w:r w:rsidR="006310A4">
                                    <w:rPr>
                                      <w:color w:val="404040" w:themeColor="text1" w:themeTint="BF"/>
                                    </w:rPr>
                                    <w:t>er</w:t>
                                  </w:r>
                                  <w:r w:rsidR="00F83EAE">
                                    <w:rPr>
                                      <w:color w:val="404040" w:themeColor="text1" w:themeTint="BF"/>
                                    </w:rPr>
                                    <w:t>ing in God’s Kingdom that would stretch beyond Israel to the end of the world</w:t>
                                  </w:r>
                                  <w:r w:rsidR="00BA338D">
                                    <w:rPr>
                                      <w:color w:val="404040" w:themeColor="text1" w:themeTint="BF"/>
                                    </w:rPr>
                                    <w:t xml:space="preserve">. </w:t>
                                  </w:r>
                                </w:p>
                                <w:p w14:paraId="09248374" w14:textId="77777777" w:rsidR="00253B52" w:rsidRPr="00E60A0C" w:rsidRDefault="00253B52" w:rsidP="007758FD">
                                  <w:pPr>
                                    <w:ind w:right="576"/>
                                    <w:rPr>
                                      <w:b/>
                                      <w:bCs/>
                                      <w:color w:val="404040" w:themeColor="text1" w:themeTint="BF"/>
                                    </w:rPr>
                                  </w:pPr>
                                </w:p>
                                <w:p w14:paraId="15AA7A83" w14:textId="1E5555E9" w:rsidR="00C837A4" w:rsidRPr="005617D3" w:rsidRDefault="00BC6B3D" w:rsidP="007758FD">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w:t>
                                  </w:r>
                                  <w:r w:rsidR="00B76643">
                                    <w:rPr>
                                      <w:b/>
                                      <w:bCs/>
                                      <w:color w:val="404040" w:themeColor="text1" w:themeTint="BF"/>
                                    </w:rPr>
                                    <w:t>1</w:t>
                                  </w:r>
                                  <w:r w:rsidR="00B872CE">
                                    <w:rPr>
                                      <w:b/>
                                      <w:bCs/>
                                      <w:color w:val="404040" w:themeColor="text1" w:themeTint="BF"/>
                                    </w:rPr>
                                    <w:t>7</w:t>
                                  </w:r>
                                  <w:r w:rsidR="00B76643">
                                    <w:rPr>
                                      <w:b/>
                                      <w:bCs/>
                                      <w:color w:val="404040" w:themeColor="text1" w:themeTint="BF"/>
                                    </w:rPr>
                                    <w:t>-</w:t>
                                  </w:r>
                                  <w:r w:rsidR="00B872CE">
                                    <w:rPr>
                                      <w:b/>
                                      <w:bCs/>
                                      <w:color w:val="404040" w:themeColor="text1" w:themeTint="BF"/>
                                    </w:rPr>
                                    <w:t>19</w:t>
                                  </w:r>
                                  <w:r w:rsidR="00FD16A6" w:rsidRPr="00E60A0C">
                                    <w:rPr>
                                      <w:b/>
                                      <w:bCs/>
                                      <w:color w:val="404040" w:themeColor="text1" w:themeTint="BF"/>
                                    </w:rPr>
                                    <w:t xml:space="preserve"> </w:t>
                                  </w:r>
                                  <w:r w:rsidR="00F83EAE">
                                    <w:rPr>
                                      <w:color w:val="404040" w:themeColor="text1" w:themeTint="BF"/>
                                    </w:rPr>
                                    <w:t xml:space="preserve">Those who had seen Lazarus raised couldn’t stop telling what Christ had done. Each of us bear a responsibility to share the </w:t>
                                  </w:r>
                                  <w:r w:rsidR="006310A4">
                                    <w:rPr>
                                      <w:color w:val="404040" w:themeColor="text1" w:themeTint="BF"/>
                                    </w:rPr>
                                    <w:t>g</w:t>
                                  </w:r>
                                  <w:r w:rsidR="00F83EAE">
                                    <w:rPr>
                                      <w:color w:val="404040" w:themeColor="text1" w:themeTint="BF"/>
                                    </w:rPr>
                                    <w:t xml:space="preserve">ood </w:t>
                                  </w:r>
                                  <w:r w:rsidR="006310A4">
                                    <w:rPr>
                                      <w:color w:val="404040" w:themeColor="text1" w:themeTint="BF"/>
                                    </w:rPr>
                                    <w:t>n</w:t>
                                  </w:r>
                                  <w:r w:rsidR="00F83EAE">
                                    <w:rPr>
                                      <w:color w:val="404040" w:themeColor="text1" w:themeTint="BF"/>
                                    </w:rPr>
                                    <w:t xml:space="preserve">ews of Christ. The Pharisees weren’t persuaded, and some people we share with won’t be persuaded either. Being a witness to Jesus is not about conversions, but faithfulness. </w:t>
                                  </w:r>
                                  <w:r w:rsidR="00E9009B">
                                    <w:rPr>
                                      <w:color w:val="404040" w:themeColor="text1" w:themeTint="BF"/>
                                    </w:rPr>
                                    <w:t>This week, reflect on how you can not only celebrate Jesus, but actively share with others what He has done</w:t>
                                  </w:r>
                                  <w:r w:rsidR="00BA338D">
                                    <w:rPr>
                                      <w:color w:val="404040" w:themeColor="text1" w:themeTint="BF"/>
                                    </w:rPr>
                                    <w:t xml:space="preserve">. </w:t>
                                  </w: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7ADB1407" w:rsidR="00C837A4" w:rsidRPr="005617D3" w:rsidRDefault="00F8016B" w:rsidP="007758FD">
                            <w:pPr>
                              <w:ind w:right="576"/>
                              <w:rPr>
                                <w:i/>
                                <w:color w:val="404040" w:themeColor="text1" w:themeTint="BF"/>
                              </w:rPr>
                            </w:pPr>
                            <w:r>
                              <w:rPr>
                                <w:i/>
                                <w:color w:val="404040" w:themeColor="text1" w:themeTint="BF"/>
                              </w:rPr>
                              <w:t xml:space="preserve">John </w:t>
                            </w:r>
                            <w:r w:rsidR="00DC4259">
                              <w:rPr>
                                <w:i/>
                                <w:color w:val="404040" w:themeColor="text1" w:themeTint="BF"/>
                              </w:rPr>
                              <w:t>12:</w:t>
                            </w:r>
                            <w:r w:rsidR="00010E42">
                              <w:rPr>
                                <w:i/>
                                <w:color w:val="404040" w:themeColor="text1" w:themeTint="BF"/>
                              </w:rPr>
                              <w:t>12-19</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BE4B2D4" w:rsidR="00C837A4" w:rsidRPr="00BE7216" w:rsidRDefault="00B56518" w:rsidP="007758FD">
                            <w:pPr>
                              <w:pStyle w:val="Style2"/>
                              <w:ind w:right="576"/>
                              <w:suppressOverlap w:val="0"/>
                              <w:rPr>
                                <w:rFonts w:ascii="Arial" w:hAnsi="Arial"/>
                              </w:rPr>
                            </w:pPr>
                            <w:r w:rsidRPr="005617D3">
                              <w:rPr>
                                <w:rFonts w:ascii="Arial" w:hAnsi="Arial"/>
                                <w:color w:val="404040" w:themeColor="text1" w:themeTint="BF"/>
                              </w:rPr>
                              <w:t>Jesus’</w:t>
                            </w:r>
                            <w:r w:rsidR="005617D3">
                              <w:rPr>
                                <w:rFonts w:ascii="Arial" w:hAnsi="Arial"/>
                                <w:color w:val="404040" w:themeColor="text1" w:themeTint="BF"/>
                              </w:rPr>
                              <w:t>s</w:t>
                            </w:r>
                            <w:r w:rsidRPr="005617D3">
                              <w:rPr>
                                <w:rFonts w:ascii="Arial" w:hAnsi="Arial"/>
                                <w:color w:val="404040" w:themeColor="text1" w:themeTint="BF"/>
                              </w:rPr>
                              <w:t xml:space="preserve"> entry into Jerusalem fulfilled prophecy </w:t>
                            </w:r>
                            <w:r w:rsidR="00567752" w:rsidRPr="005617D3">
                              <w:rPr>
                                <w:rFonts w:ascii="Arial" w:hAnsi="Arial"/>
                                <w:color w:val="404040" w:themeColor="text1" w:themeTint="BF"/>
                              </w:rPr>
                              <w:t>and publicly declared His Kingship</w:t>
                            </w:r>
                            <w:r w:rsidR="002D1ACE" w:rsidRPr="005617D3">
                              <w:rPr>
                                <w:rFonts w:ascii="Arial" w:hAnsi="Arial"/>
                                <w:color w:val="404040" w:themeColor="text1" w:themeTint="BF"/>
                              </w:rPr>
                              <w:t xml:space="preserve">. While the people rejoiced, the Pharisees doubled down on their </w:t>
                            </w:r>
                            <w:r w:rsidR="00FA5183" w:rsidRPr="005617D3">
                              <w:rPr>
                                <w:rFonts w:ascii="Arial" w:hAnsi="Arial"/>
                                <w:color w:val="404040" w:themeColor="text1" w:themeTint="BF"/>
                              </w:rPr>
                              <w:t xml:space="preserve">intent to kill Him. </w:t>
                            </w:r>
                            <w:r w:rsidR="00567752" w:rsidRPr="005617D3">
                              <w:rPr>
                                <w:rFonts w:ascii="Arial" w:hAnsi="Arial"/>
                                <w:color w:val="404040" w:themeColor="text1" w:themeTint="BF"/>
                              </w:rPr>
                              <w:t xml:space="preserve"> </w:t>
                            </w:r>
                            <w:r w:rsidR="00010E42" w:rsidRPr="005617D3">
                              <w:rPr>
                                <w:rFonts w:ascii="Arial" w:hAnsi="Arial"/>
                                <w:color w:val="404040" w:themeColor="text1" w:themeTint="BF"/>
                              </w:rPr>
                              <w:t xml:space="preserve">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31BA78B7" w:rsidR="00C837A4" w:rsidRPr="007D668C" w:rsidRDefault="000D2E9D" w:rsidP="007758FD">
                            <w:pPr>
                              <w:ind w:right="576"/>
                              <w:rPr>
                                <w:i/>
                                <w:iCs/>
                                <w:color w:val="404040" w:themeColor="text1" w:themeTint="BF"/>
                              </w:rPr>
                            </w:pPr>
                            <w:r>
                              <w:rPr>
                                <w:i/>
                                <w:iCs/>
                                <w:color w:val="404040" w:themeColor="text1" w:themeTint="BF"/>
                              </w:rPr>
                              <w:t xml:space="preserve">How have you seen Jesus prove His faithfulness in your life? </w:t>
                            </w:r>
                            <w:r w:rsidR="006D3F7E">
                              <w:rPr>
                                <w:i/>
                                <w:iCs/>
                                <w:color w:val="404040" w:themeColor="text1" w:themeTint="BF"/>
                              </w:rPr>
                              <w:t>How can you celebrate Him this week?</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1F339832" w:rsidR="00253B52" w:rsidRDefault="00DB6409" w:rsidP="007758FD">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:1</w:t>
                            </w:r>
                            <w:r w:rsidR="00B20A2C">
                              <w:rPr>
                                <w:b/>
                                <w:bCs/>
                                <w:color w:val="404040" w:themeColor="text1" w:themeTint="BF"/>
                              </w:rPr>
                              <w:t>2</w:t>
                            </w:r>
                            <w:r w:rsidR="00EE2B50">
                              <w:rPr>
                                <w:b/>
                                <w:bCs/>
                                <w:color w:val="404040" w:themeColor="text1" w:themeTint="BF"/>
                              </w:rPr>
                              <w:t>-1</w:t>
                            </w:r>
                            <w:r w:rsidR="00B76643">
                              <w:rPr>
                                <w:b/>
                                <w:bCs/>
                                <w:color w:val="404040" w:themeColor="text1" w:themeTint="BF"/>
                              </w:rPr>
                              <w:t>3</w:t>
                            </w:r>
                            <w:r w:rsidR="00C837A4" w:rsidRPr="00E60A0C">
                              <w:rPr>
                                <w:b/>
                                <w:bCs/>
                                <w:color w:val="404040" w:themeColor="text1" w:themeTint="BF"/>
                              </w:rPr>
                              <w:t xml:space="preserve"> </w:t>
                            </w:r>
                            <w:r w:rsidR="00F41E33">
                              <w:rPr>
                                <w:color w:val="404040" w:themeColor="text1" w:themeTint="BF"/>
                              </w:rPr>
                              <w:t>As Jesus and His disciples made their way into Jerusalem, a spontaneous celebration broke out. People lined the streets, waving palm branches, and d</w:t>
                            </w:r>
                            <w:r w:rsidR="00F83EAE">
                              <w:rPr>
                                <w:color w:val="404040" w:themeColor="text1" w:themeTint="BF"/>
                              </w:rPr>
                              <w:t>eclared, “Blessed is He who comes in the name of the Lord.” When we reflect on who Jesus is and what He has done, the posture of our hearts should be to worship Him.</w:t>
                            </w:r>
                            <w:r w:rsidR="00C837A4" w:rsidRPr="00E60A0C">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7070BC26" w:rsidR="00FD16A6" w:rsidRDefault="00BC6B3D" w:rsidP="00FD16A6">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:14-1</w:t>
                            </w:r>
                            <w:r w:rsidR="00B872CE">
                              <w:rPr>
                                <w:b/>
                                <w:bCs/>
                                <w:color w:val="404040" w:themeColor="text1" w:themeTint="BF"/>
                              </w:rPr>
                              <w:t>6</w:t>
                            </w:r>
                            <w:r w:rsidR="00FD16A6" w:rsidRPr="00E60A0C">
                              <w:rPr>
                                <w:b/>
                                <w:bCs/>
                                <w:color w:val="404040" w:themeColor="text1" w:themeTint="BF"/>
                              </w:rPr>
                              <w:t xml:space="preserve"> </w:t>
                            </w:r>
                            <w:r w:rsidR="00F83EAE">
                              <w:rPr>
                                <w:color w:val="404040" w:themeColor="text1" w:themeTint="BF"/>
                              </w:rPr>
                              <w:t xml:space="preserve">Jesus arrived not in a military parade on a horse or mule, but like a humble servant, riding a lowly donkey. The Old Testament prophets pointed to this </w:t>
                            </w:r>
                            <w:r w:rsidR="006310A4">
                              <w:rPr>
                                <w:color w:val="404040" w:themeColor="text1" w:themeTint="BF"/>
                              </w:rPr>
                              <w:t>type</w:t>
                            </w:r>
                            <w:r w:rsidR="00F83EAE">
                              <w:rPr>
                                <w:color w:val="404040" w:themeColor="text1" w:themeTint="BF"/>
                              </w:rPr>
                              <w:t xml:space="preserve"> of king—one who would lead in humility and kindness</w:t>
                            </w:r>
                            <w:r w:rsidR="006310A4">
                              <w:rPr>
                                <w:color w:val="404040" w:themeColor="text1" w:themeTint="BF"/>
                              </w:rPr>
                              <w:t>—</w:t>
                            </w:r>
                            <w:r w:rsidR="00F83EAE">
                              <w:rPr>
                                <w:color w:val="404040" w:themeColor="text1" w:themeTint="BF"/>
                              </w:rPr>
                              <w:t>ush</w:t>
                            </w:r>
                            <w:r w:rsidR="006310A4">
                              <w:rPr>
                                <w:color w:val="404040" w:themeColor="text1" w:themeTint="BF"/>
                              </w:rPr>
                              <w:t>er</w:t>
                            </w:r>
                            <w:r w:rsidR="00F83EAE">
                              <w:rPr>
                                <w:color w:val="404040" w:themeColor="text1" w:themeTint="BF"/>
                              </w:rPr>
                              <w:t>ing in God’s Kingdom that would stretch beyond Israel to the end of the world</w:t>
                            </w:r>
                            <w:r w:rsidR="00BA338D">
                              <w:rPr>
                                <w:color w:val="404040" w:themeColor="text1" w:themeTint="BF"/>
                              </w:rPr>
                              <w:t xml:space="preserve">. </w:t>
                            </w:r>
                          </w:p>
                          <w:p w14:paraId="09248374" w14:textId="77777777" w:rsidR="00253B52" w:rsidRPr="00E60A0C" w:rsidRDefault="00253B52" w:rsidP="007758FD">
                            <w:pPr>
                              <w:ind w:right="576"/>
                              <w:rPr>
                                <w:b/>
                                <w:bCs/>
                                <w:color w:val="404040" w:themeColor="text1" w:themeTint="BF"/>
                              </w:rPr>
                            </w:pPr>
                          </w:p>
                          <w:p w14:paraId="15AA7A83" w14:textId="1E5555E9" w:rsidR="00C837A4" w:rsidRPr="005617D3" w:rsidRDefault="00BC6B3D" w:rsidP="007758FD">
                            <w:pPr>
                              <w:ind w:right="576"/>
                              <w:rPr>
                                <w:color w:val="404040" w:themeColor="text1" w:themeTint="BF"/>
                              </w:rPr>
                            </w:pPr>
                            <w:r>
                              <w:rPr>
                                <w:b/>
                                <w:bCs/>
                                <w:color w:val="404040" w:themeColor="text1" w:themeTint="BF"/>
                              </w:rPr>
                              <w:t xml:space="preserve">John </w:t>
                            </w:r>
                            <w:r w:rsidR="00B20A2C">
                              <w:rPr>
                                <w:b/>
                                <w:bCs/>
                                <w:color w:val="404040" w:themeColor="text1" w:themeTint="BF"/>
                              </w:rPr>
                              <w:t>12</w:t>
                            </w:r>
                            <w:r w:rsidR="00EE2B50">
                              <w:rPr>
                                <w:b/>
                                <w:bCs/>
                                <w:color w:val="404040" w:themeColor="text1" w:themeTint="BF"/>
                              </w:rPr>
                              <w:t>:</w:t>
                            </w:r>
                            <w:r w:rsidR="00B76643">
                              <w:rPr>
                                <w:b/>
                                <w:bCs/>
                                <w:color w:val="404040" w:themeColor="text1" w:themeTint="BF"/>
                              </w:rPr>
                              <w:t>1</w:t>
                            </w:r>
                            <w:r w:rsidR="00B872CE">
                              <w:rPr>
                                <w:b/>
                                <w:bCs/>
                                <w:color w:val="404040" w:themeColor="text1" w:themeTint="BF"/>
                              </w:rPr>
                              <w:t>7</w:t>
                            </w:r>
                            <w:r w:rsidR="00B76643">
                              <w:rPr>
                                <w:b/>
                                <w:bCs/>
                                <w:color w:val="404040" w:themeColor="text1" w:themeTint="BF"/>
                              </w:rPr>
                              <w:t>-</w:t>
                            </w:r>
                            <w:r w:rsidR="00B872CE">
                              <w:rPr>
                                <w:b/>
                                <w:bCs/>
                                <w:color w:val="404040" w:themeColor="text1" w:themeTint="BF"/>
                              </w:rPr>
                              <w:t>19</w:t>
                            </w:r>
                            <w:r w:rsidR="00FD16A6" w:rsidRPr="00E60A0C">
                              <w:rPr>
                                <w:b/>
                                <w:bCs/>
                                <w:color w:val="404040" w:themeColor="text1" w:themeTint="BF"/>
                              </w:rPr>
                              <w:t xml:space="preserve"> </w:t>
                            </w:r>
                            <w:r w:rsidR="00F83EAE">
                              <w:rPr>
                                <w:color w:val="404040" w:themeColor="text1" w:themeTint="BF"/>
                              </w:rPr>
                              <w:t xml:space="preserve">Those who had seen Lazarus raised couldn’t stop telling what Christ had done. Each of us bear a responsibility to share the </w:t>
                            </w:r>
                            <w:r w:rsidR="006310A4">
                              <w:rPr>
                                <w:color w:val="404040" w:themeColor="text1" w:themeTint="BF"/>
                              </w:rPr>
                              <w:t>g</w:t>
                            </w:r>
                            <w:r w:rsidR="00F83EAE">
                              <w:rPr>
                                <w:color w:val="404040" w:themeColor="text1" w:themeTint="BF"/>
                              </w:rPr>
                              <w:t xml:space="preserve">ood </w:t>
                            </w:r>
                            <w:r w:rsidR="006310A4">
                              <w:rPr>
                                <w:color w:val="404040" w:themeColor="text1" w:themeTint="BF"/>
                              </w:rPr>
                              <w:t>n</w:t>
                            </w:r>
                            <w:r w:rsidR="00F83EAE">
                              <w:rPr>
                                <w:color w:val="404040" w:themeColor="text1" w:themeTint="BF"/>
                              </w:rPr>
                              <w:t xml:space="preserve">ews of Christ. The Pharisees weren’t persuaded, and some people we share with won’t be persuaded either. Being a witness to Jesus is not about conversions, but faithfulness. </w:t>
                            </w:r>
                            <w:r w:rsidR="00E9009B">
                              <w:rPr>
                                <w:color w:val="404040" w:themeColor="text1" w:themeTint="BF"/>
                              </w:rPr>
                              <w:t>This week, reflect on how you can not only celebrate Jesus, but actively share with others what He has done</w:t>
                            </w:r>
                            <w:r w:rsidR="00BA338D">
                              <w:rPr>
                                <w:color w:val="404040" w:themeColor="text1" w:themeTint="BF"/>
                              </w:rPr>
                              <w:t xml:space="preserve">. </w:t>
                            </w: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3800E076" w14:textId="2EAC22B2" w:rsidR="000B5FFA" w:rsidRDefault="002F0F43" w:rsidP="00C837A4">
                            <w:pPr>
                              <w:rPr>
                                <w:color w:val="404040" w:themeColor="text1" w:themeTint="BF"/>
                              </w:rPr>
                            </w:pPr>
                            <w:r>
                              <w:rPr>
                                <w:color w:val="404040" w:themeColor="text1" w:themeTint="BF"/>
                              </w:rPr>
                              <w:t>This week we will examine the starting point of the last week of Jesus’</w:t>
                            </w:r>
                            <w:r w:rsidR="009E67DF">
                              <w:rPr>
                                <w:color w:val="404040" w:themeColor="text1" w:themeTint="BF"/>
                              </w:rPr>
                              <w:t>s</w:t>
                            </w:r>
                            <w:r>
                              <w:rPr>
                                <w:color w:val="404040" w:themeColor="text1" w:themeTint="BF"/>
                              </w:rPr>
                              <w:t xml:space="preserve"> life</w:t>
                            </w:r>
                            <w:r w:rsidR="00605926">
                              <w:rPr>
                                <w:color w:val="404040" w:themeColor="text1" w:themeTint="BF"/>
                              </w:rPr>
                              <w:t xml:space="preserve">: His triumphal </w:t>
                            </w:r>
                            <w:r w:rsidR="00EB06C3">
                              <w:rPr>
                                <w:color w:val="404040" w:themeColor="text1" w:themeTint="BF"/>
                              </w:rPr>
                              <w:t>entry</w:t>
                            </w:r>
                            <w:r w:rsidR="00605926">
                              <w:rPr>
                                <w:color w:val="404040" w:themeColor="text1" w:themeTint="BF"/>
                              </w:rPr>
                              <w:t xml:space="preserve"> into Jerusalem. </w:t>
                            </w:r>
                          </w:p>
                          <w:p w14:paraId="3AAD62DE" w14:textId="77777777" w:rsidR="000B5FFA" w:rsidRDefault="000B5FFA" w:rsidP="00C837A4">
                            <w:pPr>
                              <w:rPr>
                                <w:color w:val="404040" w:themeColor="text1" w:themeTint="BF"/>
                              </w:rPr>
                            </w:pPr>
                          </w:p>
                          <w:p w14:paraId="0CB5FEFA" w14:textId="224D39F1" w:rsidR="002F0F43" w:rsidRDefault="000B5FFA" w:rsidP="00C837A4">
                            <w:pPr>
                              <w:rPr>
                                <w:color w:val="404040" w:themeColor="text1" w:themeTint="BF"/>
                              </w:rPr>
                            </w:pPr>
                            <w:r>
                              <w:rPr>
                                <w:color w:val="404040" w:themeColor="text1" w:themeTint="BF"/>
                              </w:rPr>
                              <w:t xml:space="preserve">The crowd joyously celebrated His arrival by waving palm branches, declaring, </w:t>
                            </w:r>
                            <w:r w:rsidRPr="001169BE">
                              <w:rPr>
                                <w:i/>
                                <w:iCs/>
                                <w:color w:val="404040" w:themeColor="text1" w:themeTint="BF"/>
                              </w:rPr>
                              <w:t xml:space="preserve">“Blessed is He who comes in the name of the Lord.” </w:t>
                            </w:r>
                            <w:r w:rsidR="00C474FA">
                              <w:rPr>
                                <w:color w:val="404040" w:themeColor="text1" w:themeTint="BF"/>
                              </w:rPr>
                              <w:t xml:space="preserve">Palm branches were used to welcome a coming </w:t>
                            </w:r>
                            <w:r w:rsidR="001169BE">
                              <w:rPr>
                                <w:color w:val="404040" w:themeColor="text1" w:themeTint="BF"/>
                              </w:rPr>
                              <w:t>k</w:t>
                            </w:r>
                            <w:r w:rsidR="00C474FA">
                              <w:rPr>
                                <w:color w:val="404040" w:themeColor="text1" w:themeTint="BF"/>
                              </w:rPr>
                              <w:t xml:space="preserve">ing or military leader, and the people cried </w:t>
                            </w:r>
                            <w:r w:rsidR="00BA338D">
                              <w:rPr>
                                <w:color w:val="404040" w:themeColor="text1" w:themeTint="BF"/>
                              </w:rPr>
                              <w:t>out “</w:t>
                            </w:r>
                            <w:r w:rsidR="00EA2E14">
                              <w:rPr>
                                <w:color w:val="404040" w:themeColor="text1" w:themeTint="BF"/>
                              </w:rPr>
                              <w:t>Hosanna</w:t>
                            </w:r>
                            <w:r w:rsidR="00BA338D">
                              <w:rPr>
                                <w:color w:val="404040" w:themeColor="text1" w:themeTint="BF"/>
                              </w:rPr>
                              <w:t>,”</w:t>
                            </w:r>
                            <w:r w:rsidR="00C474FA">
                              <w:rPr>
                                <w:color w:val="404040" w:themeColor="text1" w:themeTint="BF"/>
                              </w:rPr>
                              <w:t xml:space="preserve"> or “please save.”</w:t>
                            </w:r>
                          </w:p>
                          <w:p w14:paraId="3CABE3E1" w14:textId="77777777" w:rsidR="00C474FA" w:rsidRDefault="00C474FA" w:rsidP="00C837A4">
                            <w:pPr>
                              <w:rPr>
                                <w:color w:val="404040" w:themeColor="text1" w:themeTint="BF"/>
                              </w:rPr>
                            </w:pPr>
                          </w:p>
                          <w:p w14:paraId="49317DAE" w14:textId="35DC7151" w:rsidR="00C474FA" w:rsidRDefault="00C474FA" w:rsidP="00C837A4">
                            <w:pPr>
                              <w:rPr>
                                <w:color w:val="404040" w:themeColor="text1" w:themeTint="BF"/>
                              </w:rPr>
                            </w:pPr>
                            <w:r>
                              <w:rPr>
                                <w:color w:val="404040" w:themeColor="text1" w:themeTint="BF"/>
                              </w:rPr>
                              <w:t xml:space="preserve">While they desperately sought deliverance from Roman oppression, and welcomed Jesus as King of Israel, they did not yet realize that Christ’s eternal </w:t>
                            </w:r>
                            <w:r w:rsidR="001169BE">
                              <w:rPr>
                                <w:color w:val="404040" w:themeColor="text1" w:themeTint="BF"/>
                              </w:rPr>
                              <w:t>k</w:t>
                            </w:r>
                            <w:r>
                              <w:rPr>
                                <w:color w:val="404040" w:themeColor="text1" w:themeTint="BF"/>
                              </w:rPr>
                              <w:t xml:space="preserve">ingdom would far surpass any earthly one. </w:t>
                            </w:r>
                          </w:p>
                          <w:p w14:paraId="675985F4" w14:textId="77777777" w:rsidR="00C52AC0" w:rsidRDefault="00C52AC0" w:rsidP="00C837A4">
                            <w:pPr>
                              <w:rPr>
                                <w:color w:val="404040" w:themeColor="text1" w:themeTint="BF"/>
                              </w:rPr>
                            </w:pPr>
                          </w:p>
                          <w:p w14:paraId="7CC9D373" w14:textId="4FDBCEED" w:rsidR="006813C9" w:rsidRPr="005617D3" w:rsidRDefault="00C52AC0" w:rsidP="00C837A4">
                            <w:pPr>
                              <w:rPr>
                                <w:color w:val="404040" w:themeColor="text1" w:themeTint="BF"/>
                              </w:rPr>
                            </w:pPr>
                            <w:r>
                              <w:rPr>
                                <w:color w:val="404040" w:themeColor="text1" w:themeTint="BF"/>
                              </w:rPr>
                              <w:t xml:space="preserve">This week in your discussion time, look for ways that Christ has been more than you could have asked for, and better than what you thought you needed. Encourage </w:t>
                            </w:r>
                            <w:r w:rsidR="006D3F7E">
                              <w:rPr>
                                <w:color w:val="404040" w:themeColor="text1" w:themeTint="BF"/>
                              </w:rPr>
                              <w:t xml:space="preserve">one another to find ways to share the </w:t>
                            </w:r>
                            <w:r w:rsidR="001169BE">
                              <w:rPr>
                                <w:color w:val="404040" w:themeColor="text1" w:themeTint="BF"/>
                              </w:rPr>
                              <w:t>g</w:t>
                            </w:r>
                            <w:r w:rsidR="006D3F7E">
                              <w:rPr>
                                <w:color w:val="404040" w:themeColor="text1" w:themeTint="BF"/>
                              </w:rPr>
                              <w:t xml:space="preserve">ood </w:t>
                            </w:r>
                            <w:r w:rsidR="001169BE">
                              <w:rPr>
                                <w:color w:val="404040" w:themeColor="text1" w:themeTint="BF"/>
                              </w:rPr>
                              <w:t>n</w:t>
                            </w:r>
                            <w:r w:rsidR="006D3F7E">
                              <w:rPr>
                                <w:color w:val="404040" w:themeColor="text1" w:themeTint="BF"/>
                              </w:rPr>
                              <w:t xml:space="preserve">ews of Jesus this week. </w:t>
                            </w:r>
                            <w:r w:rsidR="006813C9" w:rsidRPr="006813C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3800E076" w14:textId="2EAC22B2" w:rsidR="000B5FFA" w:rsidRDefault="002F0F43" w:rsidP="00C837A4">
                      <w:pPr>
                        <w:rPr>
                          <w:color w:val="404040" w:themeColor="text1" w:themeTint="BF"/>
                        </w:rPr>
                      </w:pPr>
                      <w:r>
                        <w:rPr>
                          <w:color w:val="404040" w:themeColor="text1" w:themeTint="BF"/>
                        </w:rPr>
                        <w:t>This week we will examine the starting point of the last week of Jesus’</w:t>
                      </w:r>
                      <w:r w:rsidR="009E67DF">
                        <w:rPr>
                          <w:color w:val="404040" w:themeColor="text1" w:themeTint="BF"/>
                        </w:rPr>
                        <w:t>s</w:t>
                      </w:r>
                      <w:r>
                        <w:rPr>
                          <w:color w:val="404040" w:themeColor="text1" w:themeTint="BF"/>
                        </w:rPr>
                        <w:t xml:space="preserve"> life</w:t>
                      </w:r>
                      <w:r w:rsidR="00605926">
                        <w:rPr>
                          <w:color w:val="404040" w:themeColor="text1" w:themeTint="BF"/>
                        </w:rPr>
                        <w:t xml:space="preserve">: His triumphal </w:t>
                      </w:r>
                      <w:r w:rsidR="00EB06C3">
                        <w:rPr>
                          <w:color w:val="404040" w:themeColor="text1" w:themeTint="BF"/>
                        </w:rPr>
                        <w:t>entry</w:t>
                      </w:r>
                      <w:r w:rsidR="00605926">
                        <w:rPr>
                          <w:color w:val="404040" w:themeColor="text1" w:themeTint="BF"/>
                        </w:rPr>
                        <w:t xml:space="preserve"> into Jerusalem. </w:t>
                      </w:r>
                    </w:p>
                    <w:p w14:paraId="3AAD62DE" w14:textId="77777777" w:rsidR="000B5FFA" w:rsidRDefault="000B5FFA" w:rsidP="00C837A4">
                      <w:pPr>
                        <w:rPr>
                          <w:color w:val="404040" w:themeColor="text1" w:themeTint="BF"/>
                        </w:rPr>
                      </w:pPr>
                    </w:p>
                    <w:p w14:paraId="0CB5FEFA" w14:textId="224D39F1" w:rsidR="002F0F43" w:rsidRDefault="000B5FFA" w:rsidP="00C837A4">
                      <w:pPr>
                        <w:rPr>
                          <w:color w:val="404040" w:themeColor="text1" w:themeTint="BF"/>
                        </w:rPr>
                      </w:pPr>
                      <w:r>
                        <w:rPr>
                          <w:color w:val="404040" w:themeColor="text1" w:themeTint="BF"/>
                        </w:rPr>
                        <w:t xml:space="preserve">The crowd joyously celebrated His arrival by waving palm branches, declaring, </w:t>
                      </w:r>
                      <w:r w:rsidRPr="001169BE">
                        <w:rPr>
                          <w:i/>
                          <w:iCs/>
                          <w:color w:val="404040" w:themeColor="text1" w:themeTint="BF"/>
                        </w:rPr>
                        <w:t xml:space="preserve">“Blessed is He who comes in the name of the Lord.” </w:t>
                      </w:r>
                      <w:r w:rsidR="00C474FA">
                        <w:rPr>
                          <w:color w:val="404040" w:themeColor="text1" w:themeTint="BF"/>
                        </w:rPr>
                        <w:t xml:space="preserve">Palm branches were used to welcome a coming </w:t>
                      </w:r>
                      <w:r w:rsidR="001169BE">
                        <w:rPr>
                          <w:color w:val="404040" w:themeColor="text1" w:themeTint="BF"/>
                        </w:rPr>
                        <w:t>k</w:t>
                      </w:r>
                      <w:r w:rsidR="00C474FA">
                        <w:rPr>
                          <w:color w:val="404040" w:themeColor="text1" w:themeTint="BF"/>
                        </w:rPr>
                        <w:t xml:space="preserve">ing or military leader, and the people cried </w:t>
                      </w:r>
                      <w:r w:rsidR="00BA338D">
                        <w:rPr>
                          <w:color w:val="404040" w:themeColor="text1" w:themeTint="BF"/>
                        </w:rPr>
                        <w:t>out “</w:t>
                      </w:r>
                      <w:r w:rsidR="00EA2E14">
                        <w:rPr>
                          <w:color w:val="404040" w:themeColor="text1" w:themeTint="BF"/>
                        </w:rPr>
                        <w:t>Hosanna</w:t>
                      </w:r>
                      <w:r w:rsidR="00BA338D">
                        <w:rPr>
                          <w:color w:val="404040" w:themeColor="text1" w:themeTint="BF"/>
                        </w:rPr>
                        <w:t>,”</w:t>
                      </w:r>
                      <w:r w:rsidR="00C474FA">
                        <w:rPr>
                          <w:color w:val="404040" w:themeColor="text1" w:themeTint="BF"/>
                        </w:rPr>
                        <w:t xml:space="preserve"> or “please save.”</w:t>
                      </w:r>
                    </w:p>
                    <w:p w14:paraId="3CABE3E1" w14:textId="77777777" w:rsidR="00C474FA" w:rsidRDefault="00C474FA" w:rsidP="00C837A4">
                      <w:pPr>
                        <w:rPr>
                          <w:color w:val="404040" w:themeColor="text1" w:themeTint="BF"/>
                        </w:rPr>
                      </w:pPr>
                    </w:p>
                    <w:p w14:paraId="49317DAE" w14:textId="35DC7151" w:rsidR="00C474FA" w:rsidRDefault="00C474FA" w:rsidP="00C837A4">
                      <w:pPr>
                        <w:rPr>
                          <w:color w:val="404040" w:themeColor="text1" w:themeTint="BF"/>
                        </w:rPr>
                      </w:pPr>
                      <w:r>
                        <w:rPr>
                          <w:color w:val="404040" w:themeColor="text1" w:themeTint="BF"/>
                        </w:rPr>
                        <w:t xml:space="preserve">While they desperately sought deliverance from Roman oppression, and welcomed Jesus as King of Israel, they did not yet realize that Christ’s eternal </w:t>
                      </w:r>
                      <w:r w:rsidR="001169BE">
                        <w:rPr>
                          <w:color w:val="404040" w:themeColor="text1" w:themeTint="BF"/>
                        </w:rPr>
                        <w:t>k</w:t>
                      </w:r>
                      <w:r>
                        <w:rPr>
                          <w:color w:val="404040" w:themeColor="text1" w:themeTint="BF"/>
                        </w:rPr>
                        <w:t xml:space="preserve">ingdom would far surpass any earthly one. </w:t>
                      </w:r>
                    </w:p>
                    <w:p w14:paraId="675985F4" w14:textId="77777777" w:rsidR="00C52AC0" w:rsidRDefault="00C52AC0" w:rsidP="00C837A4">
                      <w:pPr>
                        <w:rPr>
                          <w:color w:val="404040" w:themeColor="text1" w:themeTint="BF"/>
                        </w:rPr>
                      </w:pPr>
                    </w:p>
                    <w:p w14:paraId="7CC9D373" w14:textId="4FDBCEED" w:rsidR="006813C9" w:rsidRPr="005617D3" w:rsidRDefault="00C52AC0" w:rsidP="00C837A4">
                      <w:pPr>
                        <w:rPr>
                          <w:color w:val="404040" w:themeColor="text1" w:themeTint="BF"/>
                        </w:rPr>
                      </w:pPr>
                      <w:r>
                        <w:rPr>
                          <w:color w:val="404040" w:themeColor="text1" w:themeTint="BF"/>
                        </w:rPr>
                        <w:t xml:space="preserve">This week in your discussion time, look for ways that Christ has been more than you could have asked for, and better than what you thought you needed. Encourage </w:t>
                      </w:r>
                      <w:r w:rsidR="006D3F7E">
                        <w:rPr>
                          <w:color w:val="404040" w:themeColor="text1" w:themeTint="BF"/>
                        </w:rPr>
                        <w:t xml:space="preserve">one another to find ways to share the </w:t>
                      </w:r>
                      <w:r w:rsidR="001169BE">
                        <w:rPr>
                          <w:color w:val="404040" w:themeColor="text1" w:themeTint="BF"/>
                        </w:rPr>
                        <w:t>g</w:t>
                      </w:r>
                      <w:r w:rsidR="006D3F7E">
                        <w:rPr>
                          <w:color w:val="404040" w:themeColor="text1" w:themeTint="BF"/>
                        </w:rPr>
                        <w:t xml:space="preserve">ood </w:t>
                      </w:r>
                      <w:r w:rsidR="001169BE">
                        <w:rPr>
                          <w:color w:val="404040" w:themeColor="text1" w:themeTint="BF"/>
                        </w:rPr>
                        <w:t>n</w:t>
                      </w:r>
                      <w:r w:rsidR="006D3F7E">
                        <w:rPr>
                          <w:color w:val="404040" w:themeColor="text1" w:themeTint="BF"/>
                        </w:rPr>
                        <w:t xml:space="preserve">ews of Jesus this week. </w:t>
                      </w:r>
                      <w:r w:rsidR="006813C9" w:rsidRPr="006813C9">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7AF957DB" w14:textId="65719597" w:rsidR="007D668C" w:rsidRDefault="00484BCB" w:rsidP="00C837A4">
      <w:pPr>
        <w:ind w:left="720"/>
        <w:rPr>
          <w:color w:val="404040" w:themeColor="text1" w:themeTint="BF"/>
        </w:rPr>
      </w:pPr>
      <w:r>
        <w:rPr>
          <w:color w:val="404040" w:themeColor="text1" w:themeTint="BF"/>
        </w:rPr>
        <w:t xml:space="preserve">Parades aren’t random celebrations. They are carefully designed moments </w:t>
      </w:r>
      <w:r w:rsidR="00BC3675">
        <w:rPr>
          <w:color w:val="404040" w:themeColor="text1" w:themeTint="BF"/>
        </w:rPr>
        <w:t>of civic and public declaration. Whether it’s the Macy’s Thanksgiving Day Parade in New York</w:t>
      </w:r>
      <w:r w:rsidR="00940ED7">
        <w:rPr>
          <w:color w:val="404040" w:themeColor="text1" w:themeTint="BF"/>
        </w:rPr>
        <w:t xml:space="preserve">, where the entire event crescendos with the arrival of Santa Claus, or </w:t>
      </w:r>
      <w:r w:rsidR="004D733B">
        <w:rPr>
          <w:color w:val="404040" w:themeColor="text1" w:themeTint="BF"/>
        </w:rPr>
        <w:t xml:space="preserve">a military parade meant to </w:t>
      </w:r>
      <w:r w:rsidR="009716B1">
        <w:rPr>
          <w:color w:val="404040" w:themeColor="text1" w:themeTint="BF"/>
        </w:rPr>
        <w:t xml:space="preserve">display strength and national pride, every parade communicates a message: </w:t>
      </w:r>
      <w:r w:rsidR="006C032F">
        <w:rPr>
          <w:color w:val="404040" w:themeColor="text1" w:themeTint="BF"/>
        </w:rPr>
        <w:t>T</w:t>
      </w:r>
      <w:r w:rsidR="009716B1">
        <w:rPr>
          <w:color w:val="404040" w:themeColor="text1" w:themeTint="BF"/>
        </w:rPr>
        <w:t xml:space="preserve">his is who we are, this is who we celebrate, and this </w:t>
      </w:r>
      <w:r w:rsidR="00DF1ACF">
        <w:rPr>
          <w:color w:val="404040" w:themeColor="text1" w:themeTint="BF"/>
        </w:rPr>
        <w:t xml:space="preserve">celebration unites us. </w:t>
      </w:r>
    </w:p>
    <w:p w14:paraId="3C41BDC4" w14:textId="77777777" w:rsidR="00DF1ACF" w:rsidRDefault="00DF1ACF" w:rsidP="00C837A4">
      <w:pPr>
        <w:ind w:left="720"/>
        <w:rPr>
          <w:color w:val="404040" w:themeColor="text1" w:themeTint="BF"/>
        </w:rPr>
      </w:pPr>
    </w:p>
    <w:p w14:paraId="15EB153C" w14:textId="3701234B" w:rsidR="00DF1ACF" w:rsidRDefault="00DF1ACF" w:rsidP="00C837A4">
      <w:pPr>
        <w:ind w:left="720"/>
        <w:rPr>
          <w:color w:val="404040" w:themeColor="text1" w:themeTint="BF"/>
        </w:rPr>
      </w:pPr>
      <w:r>
        <w:rPr>
          <w:color w:val="404040" w:themeColor="text1" w:themeTint="BF"/>
        </w:rPr>
        <w:t xml:space="preserve">In the ancient world, triumphal entries functioned the same way. When a king entered a city, </w:t>
      </w:r>
      <w:r w:rsidR="00DC7C80">
        <w:rPr>
          <w:color w:val="404040" w:themeColor="text1" w:themeTint="BF"/>
        </w:rPr>
        <w:t xml:space="preserve">his </w:t>
      </w:r>
      <w:r w:rsidR="00053F0D">
        <w:rPr>
          <w:color w:val="404040" w:themeColor="text1" w:themeTint="BF"/>
        </w:rPr>
        <w:t>arrival</w:t>
      </w:r>
      <w:r w:rsidR="00DC7C80">
        <w:rPr>
          <w:color w:val="404040" w:themeColor="text1" w:themeTint="BF"/>
        </w:rPr>
        <w:t xml:space="preserve"> commanded recognition and respect. This crowd responded accordingly, with reverence, awe, and sometimes, even fear. </w:t>
      </w:r>
    </w:p>
    <w:p w14:paraId="63776B5C" w14:textId="77777777" w:rsidR="00DC7C80" w:rsidRDefault="00DC7C80" w:rsidP="00C837A4">
      <w:pPr>
        <w:ind w:left="720"/>
        <w:rPr>
          <w:color w:val="404040" w:themeColor="text1" w:themeTint="BF"/>
        </w:rPr>
      </w:pPr>
    </w:p>
    <w:p w14:paraId="01E89CCC" w14:textId="5B43DACC" w:rsidR="00DC7C80" w:rsidRPr="00E60A0C" w:rsidRDefault="00DC7C80" w:rsidP="00C837A4">
      <w:pPr>
        <w:ind w:left="720"/>
        <w:rPr>
          <w:color w:val="404040" w:themeColor="text1" w:themeTint="BF"/>
        </w:rPr>
      </w:pPr>
      <w:r>
        <w:rPr>
          <w:color w:val="404040" w:themeColor="text1" w:themeTint="BF"/>
        </w:rPr>
        <w:t xml:space="preserve">In John 12, Jesus entered Jerusalem </w:t>
      </w:r>
      <w:r w:rsidR="00506238">
        <w:rPr>
          <w:color w:val="404040" w:themeColor="text1" w:themeTint="BF"/>
        </w:rPr>
        <w:t xml:space="preserve">in what looked like a parade, but </w:t>
      </w:r>
      <w:r w:rsidR="00E366CE">
        <w:rPr>
          <w:color w:val="404040" w:themeColor="text1" w:themeTint="BF"/>
        </w:rPr>
        <w:t xml:space="preserve">it </w:t>
      </w:r>
      <w:r w:rsidR="00506238">
        <w:rPr>
          <w:color w:val="404040" w:themeColor="text1" w:themeTint="BF"/>
        </w:rPr>
        <w:t xml:space="preserve">was </w:t>
      </w:r>
      <w:r w:rsidR="00BA338D">
        <w:rPr>
          <w:color w:val="404040" w:themeColor="text1" w:themeTint="BF"/>
        </w:rPr>
        <w:t>more</w:t>
      </w:r>
      <w:r w:rsidR="00506238">
        <w:rPr>
          <w:color w:val="404040" w:themeColor="text1" w:themeTint="BF"/>
        </w:rPr>
        <w:t xml:space="preserve"> of a coronation, or triumphal entry. Even though many took to the streets, their vantage points differed greatly. The </w:t>
      </w:r>
      <w:r w:rsidR="0096468C">
        <w:rPr>
          <w:color w:val="404040" w:themeColor="text1" w:themeTint="BF"/>
        </w:rPr>
        <w:t xml:space="preserve">crowd celebrated, the disciples were confused, and the Pharisees were threatened. Everyone saw the same event, but </w:t>
      </w:r>
      <w:r w:rsidR="009B4C9C">
        <w:rPr>
          <w:color w:val="404040" w:themeColor="text1" w:themeTint="BF"/>
        </w:rPr>
        <w:t xml:space="preserve">not everyone saw the King.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54A94713" w:rsidR="007D668C" w:rsidRPr="00E60A0C" w:rsidRDefault="009B4C9C" w:rsidP="00C837A4">
      <w:pPr>
        <w:ind w:left="720"/>
        <w:rPr>
          <w:i/>
          <w:iCs/>
          <w:color w:val="404040" w:themeColor="text1" w:themeTint="BF"/>
        </w:rPr>
      </w:pPr>
      <w:r>
        <w:rPr>
          <w:i/>
          <w:iCs/>
          <w:color w:val="404040" w:themeColor="text1" w:themeTint="BF"/>
        </w:rPr>
        <w:t xml:space="preserve">Imagine you </w:t>
      </w:r>
      <w:r w:rsidR="00780E89">
        <w:rPr>
          <w:i/>
          <w:iCs/>
          <w:color w:val="404040" w:themeColor="text1" w:themeTint="BF"/>
        </w:rPr>
        <w:t>attended</w:t>
      </w:r>
      <w:r>
        <w:rPr>
          <w:i/>
          <w:iCs/>
          <w:color w:val="404040" w:themeColor="text1" w:themeTint="BF"/>
        </w:rPr>
        <w:t xml:space="preserve"> Jesus’</w:t>
      </w:r>
      <w:r w:rsidR="005617D3">
        <w:rPr>
          <w:i/>
          <w:iCs/>
          <w:color w:val="404040" w:themeColor="text1" w:themeTint="BF"/>
        </w:rPr>
        <w:t>s</w:t>
      </w:r>
      <w:r>
        <w:rPr>
          <w:i/>
          <w:iCs/>
          <w:color w:val="404040" w:themeColor="text1" w:themeTint="BF"/>
        </w:rPr>
        <w:t xml:space="preserve"> triumphal entry into Jerusalem. What would you do? What would you want to shout in honor of the ar</w:t>
      </w:r>
      <w:r w:rsidR="00D00F13">
        <w:rPr>
          <w:i/>
          <w:iCs/>
          <w:color w:val="404040" w:themeColor="text1" w:themeTint="BF"/>
        </w:rPr>
        <w:t xml:space="preserve">rival of the King of </w:t>
      </w:r>
      <w:r w:rsidR="00E366CE">
        <w:rPr>
          <w:i/>
          <w:iCs/>
          <w:color w:val="404040" w:themeColor="text1" w:themeTint="BF"/>
        </w:rPr>
        <w:t>k</w:t>
      </w:r>
      <w:r w:rsidR="00D00F13">
        <w:rPr>
          <w:i/>
          <w:iCs/>
          <w:color w:val="404040" w:themeColor="text1" w:themeTint="BF"/>
        </w:rPr>
        <w:t xml:space="preserve">ings? </w:t>
      </w:r>
    </w:p>
    <w:p w14:paraId="401C989E" w14:textId="77777777" w:rsidR="004A5282" w:rsidRDefault="004A5282" w:rsidP="00EB41EC"/>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6EC18903"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E30A8B" w:rsidRPr="00E30A8B">
        <w:rPr>
          <w:rFonts w:ascii="Helvetica Neue" w:hAnsi="Helvetica Neue"/>
          <w:b/>
          <w:color w:val="404040" w:themeColor="text1" w:themeTint="BF"/>
          <w:sz w:val="28"/>
          <w:szCs w:val="28"/>
          <w:u w:val="single"/>
        </w:rPr>
        <w:t>Worship</w:t>
      </w:r>
      <w:r w:rsidR="00E30A8B">
        <w:rPr>
          <w:rFonts w:ascii="Helvetica Neue" w:hAnsi="Helvetica Neue"/>
          <w:b/>
          <w:color w:val="404040" w:themeColor="text1" w:themeTint="BF"/>
          <w:sz w:val="28"/>
          <w:szCs w:val="28"/>
        </w:rPr>
        <w:t xml:space="preserve"> </w:t>
      </w:r>
      <w:r w:rsidR="00594BC6">
        <w:rPr>
          <w:rFonts w:ascii="Helvetica Neue" w:hAnsi="Helvetica Neue"/>
          <w:b/>
          <w:color w:val="404040" w:themeColor="text1" w:themeTint="BF"/>
          <w:sz w:val="28"/>
          <w:szCs w:val="28"/>
        </w:rPr>
        <w:t>i</w:t>
      </w:r>
      <w:r w:rsidR="00E30A8B">
        <w:rPr>
          <w:rFonts w:ascii="Helvetica Neue" w:hAnsi="Helvetica Neue"/>
          <w:b/>
          <w:color w:val="404040" w:themeColor="text1" w:themeTint="BF"/>
          <w:sz w:val="28"/>
          <w:szCs w:val="28"/>
        </w:rPr>
        <w:t xml:space="preserve">s the </w:t>
      </w:r>
      <w:r w:rsidR="00594BC6">
        <w:rPr>
          <w:rFonts w:ascii="Helvetica Neue" w:hAnsi="Helvetica Neue"/>
          <w:b/>
          <w:color w:val="404040" w:themeColor="text1" w:themeTint="BF"/>
          <w:sz w:val="28"/>
          <w:szCs w:val="28"/>
        </w:rPr>
        <w:t>r</w:t>
      </w:r>
      <w:r w:rsidR="00E30A8B">
        <w:rPr>
          <w:rFonts w:ascii="Helvetica Neue" w:hAnsi="Helvetica Neue"/>
          <w:b/>
          <w:color w:val="404040" w:themeColor="text1" w:themeTint="BF"/>
          <w:sz w:val="28"/>
          <w:szCs w:val="28"/>
        </w:rPr>
        <w:t xml:space="preserve">ight </w:t>
      </w:r>
      <w:r w:rsidR="00594BC6">
        <w:rPr>
          <w:rFonts w:ascii="Helvetica Neue" w:hAnsi="Helvetica Neue"/>
          <w:b/>
          <w:color w:val="404040" w:themeColor="text1" w:themeTint="BF"/>
          <w:sz w:val="28"/>
          <w:szCs w:val="28"/>
        </w:rPr>
        <w:t>r</w:t>
      </w:r>
      <w:r w:rsidR="00E30A8B">
        <w:rPr>
          <w:rFonts w:ascii="Helvetica Neue" w:hAnsi="Helvetica Neue"/>
          <w:b/>
          <w:color w:val="404040" w:themeColor="text1" w:themeTint="BF"/>
          <w:sz w:val="28"/>
          <w:szCs w:val="28"/>
        </w:rPr>
        <w:t xml:space="preserve">esponse to the </w:t>
      </w:r>
      <w:r w:rsidR="00594BC6">
        <w:rPr>
          <w:rFonts w:ascii="Helvetica Neue" w:hAnsi="Helvetica Neue"/>
          <w:b/>
          <w:color w:val="404040" w:themeColor="text1" w:themeTint="BF"/>
          <w:sz w:val="28"/>
          <w:szCs w:val="28"/>
          <w:u w:val="single"/>
        </w:rPr>
        <w:t>p</w:t>
      </w:r>
      <w:r w:rsidR="00E30A8B" w:rsidRPr="00E30A8B">
        <w:rPr>
          <w:rFonts w:ascii="Helvetica Neue" w:hAnsi="Helvetica Neue"/>
          <w:b/>
          <w:color w:val="404040" w:themeColor="text1" w:themeTint="BF"/>
          <w:sz w:val="28"/>
          <w:szCs w:val="28"/>
          <w:u w:val="single"/>
        </w:rPr>
        <w:t>resence</w:t>
      </w:r>
      <w:r w:rsidR="00E30A8B">
        <w:rPr>
          <w:rFonts w:ascii="Helvetica Neue" w:hAnsi="Helvetica Neue"/>
          <w:b/>
          <w:color w:val="404040" w:themeColor="text1" w:themeTint="BF"/>
          <w:sz w:val="28"/>
          <w:szCs w:val="28"/>
        </w:rPr>
        <w:t xml:space="preserve"> of Jesus</w:t>
      </w:r>
      <w:r w:rsidR="00BA338D">
        <w:rPr>
          <w:rFonts w:ascii="Helvetica Neue" w:hAnsi="Helvetica Neue"/>
          <w:b/>
          <w:color w:val="404040" w:themeColor="text1" w:themeTint="BF"/>
          <w:sz w:val="28"/>
          <w:szCs w:val="28"/>
        </w:rPr>
        <w:t xml:space="preserve">. </w:t>
      </w:r>
    </w:p>
    <w:p w14:paraId="5D290200" w14:textId="700F4E64" w:rsidR="00FC20AB" w:rsidRDefault="00B96100" w:rsidP="00FC20AB">
      <w:pPr>
        <w:ind w:left="720"/>
        <w:rPr>
          <w:i/>
          <w:iCs/>
          <w:color w:val="404040" w:themeColor="text1" w:themeTint="BF"/>
        </w:rPr>
      </w:pPr>
      <w:r>
        <w:rPr>
          <w:color w:val="404040" w:themeColor="text1" w:themeTint="BF"/>
        </w:rPr>
        <w:t xml:space="preserve">John </w:t>
      </w:r>
      <w:r w:rsidR="00E30A8B">
        <w:rPr>
          <w:color w:val="404040" w:themeColor="text1" w:themeTint="BF"/>
        </w:rPr>
        <w:t>12:12-</w:t>
      </w:r>
      <w:r w:rsidR="00EA2E14">
        <w:rPr>
          <w:color w:val="404040" w:themeColor="text1" w:themeTint="BF"/>
        </w:rPr>
        <w:t>13</w:t>
      </w:r>
      <w:r w:rsidR="005617D3">
        <w:rPr>
          <w:color w:val="404040" w:themeColor="text1" w:themeTint="BF"/>
        </w:rPr>
        <w:t>:</w:t>
      </w:r>
      <w:r w:rsidR="00EA2E14">
        <w:rPr>
          <w:color w:val="404040" w:themeColor="text1" w:themeTint="BF"/>
        </w:rPr>
        <w:t xml:space="preserve"> </w:t>
      </w:r>
      <w:r w:rsidR="00EA2E14" w:rsidRPr="0051430A">
        <w:rPr>
          <w:i/>
          <w:iCs/>
          <w:color w:val="404040" w:themeColor="text1" w:themeTint="BF"/>
        </w:rPr>
        <w:t>The</w:t>
      </w:r>
      <w:r w:rsidR="00FC20AB" w:rsidRPr="00FC20AB">
        <w:rPr>
          <w:i/>
          <w:iCs/>
          <w:color w:val="404040" w:themeColor="text1" w:themeTint="BF"/>
        </w:rPr>
        <w:t> next day, when the large crowd that had come to the festival heard that Jesus was coming to Jerusalem, they took palm branches and went out to meet him. They kept shouting:</w:t>
      </w:r>
    </w:p>
    <w:p w14:paraId="3C3F98E6" w14:textId="77777777" w:rsidR="00D04BC2" w:rsidRPr="00FC20AB" w:rsidRDefault="00D04BC2" w:rsidP="00FC20AB">
      <w:pPr>
        <w:ind w:left="720"/>
        <w:rPr>
          <w:i/>
          <w:iCs/>
          <w:color w:val="404040" w:themeColor="text1" w:themeTint="BF"/>
        </w:rPr>
      </w:pPr>
    </w:p>
    <w:p w14:paraId="093EB26A" w14:textId="767DBC38" w:rsidR="00FC20AB" w:rsidRPr="00E9009B" w:rsidRDefault="00FC20AB" w:rsidP="00FC20AB">
      <w:pPr>
        <w:ind w:left="936"/>
        <w:rPr>
          <w:i/>
          <w:iCs/>
          <w:color w:val="404040" w:themeColor="text1" w:themeTint="BF"/>
        </w:rPr>
      </w:pPr>
      <w:r w:rsidRPr="00E9009B">
        <w:rPr>
          <w:i/>
          <w:iCs/>
          <w:color w:val="404040" w:themeColor="text1" w:themeTint="BF"/>
        </w:rPr>
        <w:t>“Hosanna!</w:t>
      </w:r>
      <w:r w:rsidRPr="00E9009B">
        <w:rPr>
          <w:i/>
          <w:iCs/>
          <w:color w:val="404040" w:themeColor="text1" w:themeTint="BF"/>
        </w:rPr>
        <w:br/>
        <w:t>Blessed is he who comes in the name of the Lord—the King of Israel!”</w:t>
      </w:r>
    </w:p>
    <w:p w14:paraId="5F48B553" w14:textId="77777777" w:rsidR="00FC20AB" w:rsidRDefault="00FC20AB" w:rsidP="00571598">
      <w:pPr>
        <w:ind w:left="720"/>
        <w:rPr>
          <w:i/>
          <w:iCs/>
          <w:color w:val="404040" w:themeColor="text1" w:themeTint="BF"/>
        </w:rPr>
      </w:pPr>
    </w:p>
    <w:p w14:paraId="6298AB12" w14:textId="6774FF77" w:rsidR="007D668C" w:rsidRPr="005617D3" w:rsidRDefault="007D668C" w:rsidP="00571598">
      <w:pPr>
        <w:ind w:left="720"/>
        <w:rPr>
          <w:i/>
          <w:iCs/>
          <w:color w:val="404040" w:themeColor="text1" w:themeTint="BF"/>
        </w:rPr>
      </w:pPr>
      <w:r w:rsidRPr="005617D3">
        <w:rPr>
          <w:i/>
          <w:iCs/>
          <w:color w:val="404040" w:themeColor="text1" w:themeTint="BF"/>
        </w:rPr>
        <w:t xml:space="preserve">Unpacking </w:t>
      </w:r>
      <w:r w:rsidR="007C68D0" w:rsidRPr="005617D3">
        <w:rPr>
          <w:i/>
          <w:iCs/>
          <w:color w:val="404040" w:themeColor="text1" w:themeTint="BF"/>
        </w:rPr>
        <w:t xml:space="preserve">John </w:t>
      </w:r>
      <w:r w:rsidR="00FC20AB" w:rsidRPr="005617D3">
        <w:rPr>
          <w:i/>
          <w:iCs/>
          <w:color w:val="404040" w:themeColor="text1" w:themeTint="BF"/>
        </w:rPr>
        <w:t>12:12-13</w:t>
      </w:r>
    </w:p>
    <w:p w14:paraId="469050EB" w14:textId="126E50EA" w:rsidR="000D054F" w:rsidRPr="005617D3" w:rsidRDefault="005C2A05" w:rsidP="00571598">
      <w:pPr>
        <w:ind w:left="720"/>
        <w:rPr>
          <w:color w:val="404040" w:themeColor="text1" w:themeTint="BF"/>
        </w:rPr>
      </w:pPr>
      <w:r w:rsidRPr="005617D3">
        <w:rPr>
          <w:color w:val="404040" w:themeColor="text1" w:themeTint="BF"/>
        </w:rPr>
        <w:t>Parades are meant to unite people sharing a common experience and celebration. In ancient cultures, palm branches s</w:t>
      </w:r>
      <w:r w:rsidR="002D1F1F" w:rsidRPr="005617D3">
        <w:rPr>
          <w:color w:val="404040" w:themeColor="text1" w:themeTint="BF"/>
        </w:rPr>
        <w:t xml:space="preserve">ymbolized victory and national pride. This moment resembled a royal welcome—a spontaneous </w:t>
      </w:r>
      <w:r w:rsidR="00693701" w:rsidRPr="005617D3">
        <w:rPr>
          <w:color w:val="404040" w:themeColor="text1" w:themeTint="BF"/>
        </w:rPr>
        <w:t xml:space="preserve">parade declaring that Jesus is King. </w:t>
      </w:r>
    </w:p>
    <w:p w14:paraId="2AF6B977" w14:textId="77777777" w:rsidR="00693701" w:rsidRPr="005617D3" w:rsidRDefault="00693701" w:rsidP="00571598">
      <w:pPr>
        <w:ind w:left="720"/>
        <w:rPr>
          <w:color w:val="404040" w:themeColor="text1" w:themeTint="BF"/>
        </w:rPr>
      </w:pPr>
    </w:p>
    <w:p w14:paraId="68148AE8" w14:textId="2220F885" w:rsidR="00693701" w:rsidRPr="005617D3" w:rsidRDefault="00693701" w:rsidP="00571598">
      <w:pPr>
        <w:ind w:left="720"/>
        <w:rPr>
          <w:color w:val="404040" w:themeColor="text1" w:themeTint="BF"/>
        </w:rPr>
      </w:pPr>
      <w:r w:rsidRPr="005617D3">
        <w:rPr>
          <w:color w:val="404040" w:themeColor="text1" w:themeTint="BF"/>
        </w:rPr>
        <w:t xml:space="preserve">But like modern </w:t>
      </w:r>
      <w:r w:rsidR="00D91584" w:rsidRPr="005617D3">
        <w:rPr>
          <w:color w:val="404040" w:themeColor="text1" w:themeTint="BF"/>
        </w:rPr>
        <w:t xml:space="preserve">parades, the </w:t>
      </w:r>
      <w:r w:rsidR="003C617C">
        <w:rPr>
          <w:color w:val="404040" w:themeColor="text1" w:themeTint="BF"/>
        </w:rPr>
        <w:t xml:space="preserve">interpreted </w:t>
      </w:r>
      <w:r w:rsidR="00D91584" w:rsidRPr="005617D3">
        <w:rPr>
          <w:color w:val="404040" w:themeColor="text1" w:themeTint="BF"/>
        </w:rPr>
        <w:t xml:space="preserve">meaning behind the celebration varied based on the expectations of the crowd. The </w:t>
      </w:r>
      <w:r w:rsidR="00DB3769" w:rsidRPr="005617D3">
        <w:rPr>
          <w:color w:val="404040" w:themeColor="text1" w:themeTint="BF"/>
        </w:rPr>
        <w:t>people w</w:t>
      </w:r>
      <w:r w:rsidR="00D661DA" w:rsidRPr="005617D3">
        <w:rPr>
          <w:color w:val="404040" w:themeColor="text1" w:themeTint="BF"/>
        </w:rPr>
        <w:t>eren’t</w:t>
      </w:r>
      <w:r w:rsidR="00DB3769" w:rsidRPr="005617D3">
        <w:rPr>
          <w:color w:val="404040" w:themeColor="text1" w:themeTint="BF"/>
        </w:rPr>
        <w:t xml:space="preserve"> just praising. </w:t>
      </w:r>
      <w:r w:rsidR="00691061" w:rsidRPr="005617D3">
        <w:rPr>
          <w:color w:val="404040" w:themeColor="text1" w:themeTint="BF"/>
        </w:rPr>
        <w:t>T</w:t>
      </w:r>
      <w:r w:rsidR="0011566A" w:rsidRPr="005617D3">
        <w:rPr>
          <w:color w:val="404040" w:themeColor="text1" w:themeTint="BF"/>
        </w:rPr>
        <w:t>heir bold declaration that</w:t>
      </w:r>
      <w:r w:rsidR="00DB3769" w:rsidRPr="005617D3">
        <w:rPr>
          <w:color w:val="404040" w:themeColor="text1" w:themeTint="BF"/>
        </w:rPr>
        <w:t xml:space="preserve"> Jesus is </w:t>
      </w:r>
      <w:r w:rsidR="003C617C">
        <w:rPr>
          <w:color w:val="404040" w:themeColor="text1" w:themeTint="BF"/>
        </w:rPr>
        <w:t>K</w:t>
      </w:r>
      <w:r w:rsidR="00DB3769" w:rsidRPr="005617D3">
        <w:rPr>
          <w:color w:val="404040" w:themeColor="text1" w:themeTint="BF"/>
        </w:rPr>
        <w:t>ing</w:t>
      </w:r>
      <w:r w:rsidR="0011566A" w:rsidRPr="005617D3">
        <w:rPr>
          <w:color w:val="404040" w:themeColor="text1" w:themeTint="BF"/>
        </w:rPr>
        <w:t xml:space="preserve"> was </w:t>
      </w:r>
      <w:r w:rsidR="00DB3769" w:rsidRPr="005617D3">
        <w:rPr>
          <w:color w:val="404040" w:themeColor="text1" w:themeTint="BF"/>
        </w:rPr>
        <w:t xml:space="preserve">a dangerous </w:t>
      </w:r>
      <w:r w:rsidR="0011566A" w:rsidRPr="005617D3">
        <w:rPr>
          <w:color w:val="404040" w:themeColor="text1" w:themeTint="BF"/>
        </w:rPr>
        <w:t>statement</w:t>
      </w:r>
      <w:r w:rsidR="00DB3769" w:rsidRPr="005617D3">
        <w:rPr>
          <w:color w:val="404040" w:themeColor="text1" w:themeTint="BF"/>
        </w:rPr>
        <w:t xml:space="preserve"> in a city </w:t>
      </w:r>
      <w:r w:rsidR="002478C8" w:rsidRPr="005617D3">
        <w:rPr>
          <w:color w:val="404040" w:themeColor="text1" w:themeTint="BF"/>
        </w:rPr>
        <w:t xml:space="preserve">governed by Rome. </w:t>
      </w:r>
    </w:p>
    <w:p w14:paraId="32A152B6" w14:textId="77777777" w:rsidR="002478C8" w:rsidRPr="005617D3" w:rsidRDefault="002478C8" w:rsidP="00571598">
      <w:pPr>
        <w:ind w:left="720"/>
        <w:rPr>
          <w:color w:val="404040" w:themeColor="text1" w:themeTint="BF"/>
        </w:rPr>
      </w:pPr>
    </w:p>
    <w:p w14:paraId="747E3A17" w14:textId="71AB3797" w:rsidR="002478C8" w:rsidRPr="005617D3" w:rsidRDefault="002478C8" w:rsidP="00571598">
      <w:pPr>
        <w:ind w:left="720"/>
        <w:rPr>
          <w:color w:val="404040" w:themeColor="text1" w:themeTint="BF"/>
        </w:rPr>
      </w:pPr>
      <w:r w:rsidRPr="005617D3">
        <w:rPr>
          <w:color w:val="404040" w:themeColor="text1" w:themeTint="BF"/>
        </w:rPr>
        <w:t xml:space="preserve">The morning after Jesus dined with Mary, Martha, and Lazarus (John 12:1-11), He and His disciples began to make their way from Bethany into Jerusalem. Mary anointed Him with </w:t>
      </w:r>
      <w:r w:rsidRPr="005617D3">
        <w:rPr>
          <w:color w:val="404040" w:themeColor="text1" w:themeTint="BF"/>
        </w:rPr>
        <w:lastRenderedPageBreak/>
        <w:t>fragrant oil</w:t>
      </w:r>
      <w:r w:rsidR="00B1334C" w:rsidRPr="005617D3">
        <w:rPr>
          <w:color w:val="404040" w:themeColor="text1" w:themeTint="BF"/>
        </w:rPr>
        <w:t xml:space="preserve"> the previous evening</w:t>
      </w:r>
      <w:r w:rsidRPr="005617D3">
        <w:rPr>
          <w:color w:val="404040" w:themeColor="text1" w:themeTint="BF"/>
        </w:rPr>
        <w:t xml:space="preserve">, a symbolic </w:t>
      </w:r>
      <w:r w:rsidR="00B2331E" w:rsidRPr="005617D3">
        <w:rPr>
          <w:color w:val="404040" w:themeColor="text1" w:themeTint="BF"/>
        </w:rPr>
        <w:t xml:space="preserve">preparation for His burial. The Pharisees had </w:t>
      </w:r>
      <w:r w:rsidR="0068489C" w:rsidRPr="005617D3">
        <w:rPr>
          <w:color w:val="404040" w:themeColor="text1" w:themeTint="BF"/>
        </w:rPr>
        <w:t>placed</w:t>
      </w:r>
      <w:r w:rsidR="00B2331E" w:rsidRPr="005617D3">
        <w:rPr>
          <w:color w:val="404040" w:themeColor="text1" w:themeTint="BF"/>
        </w:rPr>
        <w:t xml:space="preserve"> a bounty (quite literally) on His </w:t>
      </w:r>
      <w:r w:rsidR="00EA2E14" w:rsidRPr="005617D3">
        <w:rPr>
          <w:color w:val="404040" w:themeColor="text1" w:themeTint="BF"/>
        </w:rPr>
        <w:t>head and</w:t>
      </w:r>
      <w:r w:rsidR="00B2331E" w:rsidRPr="005617D3">
        <w:rPr>
          <w:color w:val="404040" w:themeColor="text1" w:themeTint="BF"/>
        </w:rPr>
        <w:t xml:space="preserve"> </w:t>
      </w:r>
      <w:r w:rsidR="0068489C" w:rsidRPr="005617D3">
        <w:rPr>
          <w:color w:val="404040" w:themeColor="text1" w:themeTint="BF"/>
        </w:rPr>
        <w:t>declared</w:t>
      </w:r>
      <w:r w:rsidR="00B2331E" w:rsidRPr="005617D3">
        <w:rPr>
          <w:color w:val="404040" w:themeColor="text1" w:themeTint="BF"/>
        </w:rPr>
        <w:t xml:space="preserve"> that Lazarus must </w:t>
      </w:r>
      <w:r w:rsidR="0068489C" w:rsidRPr="005617D3">
        <w:rPr>
          <w:color w:val="404040" w:themeColor="text1" w:themeTint="BF"/>
        </w:rPr>
        <w:t xml:space="preserve">also </w:t>
      </w:r>
      <w:r w:rsidR="00B2331E" w:rsidRPr="005617D3">
        <w:rPr>
          <w:color w:val="404040" w:themeColor="text1" w:themeTint="BF"/>
        </w:rPr>
        <w:t>die with</w:t>
      </w:r>
      <w:r w:rsidR="00DD4997" w:rsidRPr="005617D3">
        <w:rPr>
          <w:color w:val="404040" w:themeColor="text1" w:themeTint="BF"/>
        </w:rPr>
        <w:t xml:space="preserve"> Him</w:t>
      </w:r>
      <w:r w:rsidR="00B2331E" w:rsidRPr="005617D3">
        <w:rPr>
          <w:color w:val="404040" w:themeColor="text1" w:themeTint="BF"/>
        </w:rPr>
        <w:t xml:space="preserve"> (John 12:</w:t>
      </w:r>
      <w:r w:rsidR="00367CE5" w:rsidRPr="005617D3">
        <w:rPr>
          <w:color w:val="404040" w:themeColor="text1" w:themeTint="BF"/>
        </w:rPr>
        <w:t>10)</w:t>
      </w:r>
      <w:r w:rsidR="004B095B">
        <w:rPr>
          <w:color w:val="404040" w:themeColor="text1" w:themeTint="BF"/>
        </w:rPr>
        <w:t>.</w:t>
      </w:r>
      <w:r w:rsidR="00367CE5" w:rsidRPr="005617D3">
        <w:rPr>
          <w:color w:val="404040" w:themeColor="text1" w:themeTint="BF"/>
        </w:rPr>
        <w:t xml:space="preserve"> There was nothing left</w:t>
      </w:r>
      <w:r w:rsidR="0087553D">
        <w:rPr>
          <w:color w:val="404040" w:themeColor="text1" w:themeTint="BF"/>
        </w:rPr>
        <w:t xml:space="preserve"> for Jesus</w:t>
      </w:r>
      <w:r w:rsidR="00367CE5" w:rsidRPr="005617D3">
        <w:rPr>
          <w:color w:val="404040" w:themeColor="text1" w:themeTint="BF"/>
        </w:rPr>
        <w:t xml:space="preserve"> to do but go up to the city of Jerusalem </w:t>
      </w:r>
      <w:r w:rsidR="00ED2C28">
        <w:rPr>
          <w:color w:val="404040" w:themeColor="text1" w:themeTint="BF"/>
        </w:rPr>
        <w:t>for</w:t>
      </w:r>
      <w:r w:rsidR="00367CE5" w:rsidRPr="005617D3">
        <w:rPr>
          <w:color w:val="404040" w:themeColor="text1" w:themeTint="BF"/>
        </w:rPr>
        <w:t xml:space="preserve"> </w:t>
      </w:r>
      <w:r w:rsidR="0068489C" w:rsidRPr="005617D3">
        <w:rPr>
          <w:color w:val="404040" w:themeColor="text1" w:themeTint="BF"/>
        </w:rPr>
        <w:t>H</w:t>
      </w:r>
      <w:r w:rsidR="00367CE5" w:rsidRPr="005617D3">
        <w:rPr>
          <w:color w:val="404040" w:themeColor="text1" w:themeTint="BF"/>
        </w:rPr>
        <w:t>is final journey</w:t>
      </w:r>
      <w:r w:rsidR="00074E9A" w:rsidRPr="005617D3">
        <w:rPr>
          <w:color w:val="404040" w:themeColor="text1" w:themeTint="BF"/>
        </w:rPr>
        <w:t>—</w:t>
      </w:r>
      <w:r w:rsidR="00367CE5" w:rsidRPr="005617D3">
        <w:rPr>
          <w:color w:val="404040" w:themeColor="text1" w:themeTint="BF"/>
        </w:rPr>
        <w:t xml:space="preserve">and </w:t>
      </w:r>
      <w:proofErr w:type="gramStart"/>
      <w:r w:rsidR="0068489C" w:rsidRPr="005617D3">
        <w:rPr>
          <w:color w:val="404040" w:themeColor="text1" w:themeTint="BF"/>
        </w:rPr>
        <w:t>His</w:t>
      </w:r>
      <w:proofErr w:type="gramEnd"/>
      <w:r w:rsidR="0068489C" w:rsidRPr="005617D3">
        <w:rPr>
          <w:color w:val="404040" w:themeColor="text1" w:themeTint="BF"/>
        </w:rPr>
        <w:t xml:space="preserve"> </w:t>
      </w:r>
      <w:r w:rsidR="00367CE5" w:rsidRPr="005617D3">
        <w:rPr>
          <w:color w:val="404040" w:themeColor="text1" w:themeTint="BF"/>
        </w:rPr>
        <w:t>final week</w:t>
      </w:r>
      <w:r w:rsidR="00074E9A" w:rsidRPr="005617D3">
        <w:rPr>
          <w:color w:val="404040" w:themeColor="text1" w:themeTint="BF"/>
        </w:rPr>
        <w:t>—</w:t>
      </w:r>
      <w:r w:rsidR="00367CE5" w:rsidRPr="005617D3">
        <w:rPr>
          <w:color w:val="404040" w:themeColor="text1" w:themeTint="BF"/>
        </w:rPr>
        <w:t xml:space="preserve">toward the cross. </w:t>
      </w:r>
    </w:p>
    <w:p w14:paraId="10C58B6B" w14:textId="77777777" w:rsidR="00367CE5" w:rsidRPr="005617D3" w:rsidRDefault="00367CE5" w:rsidP="00571598">
      <w:pPr>
        <w:ind w:left="720"/>
        <w:rPr>
          <w:color w:val="404040" w:themeColor="text1" w:themeTint="BF"/>
        </w:rPr>
      </w:pPr>
    </w:p>
    <w:p w14:paraId="6363766A" w14:textId="0AC2A671" w:rsidR="003941CD" w:rsidRPr="005617D3" w:rsidRDefault="009C2D9C" w:rsidP="00571598">
      <w:pPr>
        <w:ind w:left="720"/>
        <w:rPr>
          <w:color w:val="404040" w:themeColor="text1" w:themeTint="BF"/>
        </w:rPr>
      </w:pPr>
      <w:r w:rsidRPr="005617D3">
        <w:rPr>
          <w:color w:val="404040" w:themeColor="text1" w:themeTint="BF"/>
        </w:rPr>
        <w:t>A large crowd came out to witness Jesus’</w:t>
      </w:r>
      <w:r w:rsidR="00B95B6C">
        <w:rPr>
          <w:color w:val="404040" w:themeColor="text1" w:themeTint="BF"/>
        </w:rPr>
        <w:t>s</w:t>
      </w:r>
      <w:r w:rsidRPr="005617D3">
        <w:rPr>
          <w:color w:val="404040" w:themeColor="text1" w:themeTint="BF"/>
        </w:rPr>
        <w:t xml:space="preserve"> arrival to Jerusalem. </w:t>
      </w:r>
      <w:r w:rsidR="00074E9A" w:rsidRPr="005617D3">
        <w:rPr>
          <w:color w:val="404040" w:themeColor="text1" w:themeTint="BF"/>
        </w:rPr>
        <w:t>It</w:t>
      </w:r>
      <w:r w:rsidRPr="005617D3">
        <w:rPr>
          <w:color w:val="404040" w:themeColor="text1" w:themeTint="BF"/>
        </w:rPr>
        <w:t xml:space="preserve"> was Passover week, so </w:t>
      </w:r>
      <w:r w:rsidR="009F3189" w:rsidRPr="005617D3">
        <w:rPr>
          <w:color w:val="404040" w:themeColor="text1" w:themeTint="BF"/>
        </w:rPr>
        <w:t>many people had already ascended to the city in preparation for the Feast</w:t>
      </w:r>
      <w:r w:rsidR="003941CD" w:rsidRPr="005617D3">
        <w:rPr>
          <w:color w:val="404040" w:themeColor="text1" w:themeTint="BF"/>
        </w:rPr>
        <w:t>. No dou</w:t>
      </w:r>
      <w:r w:rsidR="00D34B8E" w:rsidRPr="005617D3">
        <w:rPr>
          <w:color w:val="404040" w:themeColor="text1" w:themeTint="BF"/>
        </w:rPr>
        <w:t>b</w:t>
      </w:r>
      <w:r w:rsidR="003941CD" w:rsidRPr="005617D3">
        <w:rPr>
          <w:color w:val="404040" w:themeColor="text1" w:themeTint="BF"/>
        </w:rPr>
        <w:t>t the air was abuzz with what</w:t>
      </w:r>
      <w:r w:rsidR="0075636D" w:rsidRPr="005617D3">
        <w:rPr>
          <w:color w:val="404040" w:themeColor="text1" w:themeTint="BF"/>
        </w:rPr>
        <w:t xml:space="preserve"> had happened in Bethany, just a couple of miles away,</w:t>
      </w:r>
      <w:r w:rsidR="003941CD" w:rsidRPr="005617D3">
        <w:rPr>
          <w:color w:val="404040" w:themeColor="text1" w:themeTint="BF"/>
        </w:rPr>
        <w:t xml:space="preserve"> and the people in Jerusalem </w:t>
      </w:r>
      <w:r w:rsidR="005C0E48" w:rsidRPr="005617D3">
        <w:rPr>
          <w:color w:val="404040" w:themeColor="text1" w:themeTint="BF"/>
        </w:rPr>
        <w:t>clamored</w:t>
      </w:r>
      <w:r w:rsidR="003941CD" w:rsidRPr="005617D3">
        <w:rPr>
          <w:color w:val="404040" w:themeColor="text1" w:themeTint="BF"/>
        </w:rPr>
        <w:t xml:space="preserve"> to catch a glimpse of this miracle worker, Jesus. </w:t>
      </w:r>
    </w:p>
    <w:p w14:paraId="3E230667" w14:textId="77777777" w:rsidR="003941CD" w:rsidRPr="005617D3" w:rsidRDefault="003941CD" w:rsidP="00571598">
      <w:pPr>
        <w:ind w:left="720"/>
        <w:rPr>
          <w:color w:val="404040" w:themeColor="text1" w:themeTint="BF"/>
        </w:rPr>
      </w:pPr>
    </w:p>
    <w:p w14:paraId="7084B2FE" w14:textId="4B9748D4" w:rsidR="00367CE5" w:rsidRPr="005617D3" w:rsidRDefault="00165B2F" w:rsidP="00571598">
      <w:pPr>
        <w:ind w:left="720"/>
        <w:rPr>
          <w:color w:val="404040" w:themeColor="text1" w:themeTint="BF"/>
        </w:rPr>
      </w:pPr>
      <w:r w:rsidRPr="005617D3">
        <w:rPr>
          <w:color w:val="404040" w:themeColor="text1" w:themeTint="BF"/>
        </w:rPr>
        <w:t xml:space="preserve">This wasn’t the first time the crowd had identified Jesus as a </w:t>
      </w:r>
      <w:r w:rsidR="00777E70">
        <w:rPr>
          <w:color w:val="404040" w:themeColor="text1" w:themeTint="BF"/>
        </w:rPr>
        <w:t>Ki</w:t>
      </w:r>
      <w:r w:rsidRPr="005617D3">
        <w:rPr>
          <w:color w:val="404040" w:themeColor="text1" w:themeTint="BF"/>
        </w:rPr>
        <w:t>ng. In John 6</w:t>
      </w:r>
      <w:r w:rsidR="00FE6720" w:rsidRPr="005617D3">
        <w:rPr>
          <w:color w:val="404040" w:themeColor="text1" w:themeTint="BF"/>
        </w:rPr>
        <w:t xml:space="preserve">, after Jesus fed the 5,000, the people </w:t>
      </w:r>
      <w:r w:rsidR="006C75E7" w:rsidRPr="005617D3">
        <w:rPr>
          <w:color w:val="404040" w:themeColor="text1" w:themeTint="BF"/>
        </w:rPr>
        <w:t xml:space="preserve">wanted to coronate Him on the spot. Frustrated with Roman occupation, and wanting to usher in a restored national identity, many saw Jesus as the answer to their prayers. John 6:15 says, </w:t>
      </w:r>
      <w:r w:rsidR="00B91BCD" w:rsidRPr="005617D3">
        <w:rPr>
          <w:color w:val="404040" w:themeColor="text1" w:themeTint="BF"/>
        </w:rPr>
        <w:t>“</w:t>
      </w:r>
      <w:r w:rsidR="00B95B6C">
        <w:rPr>
          <w:i/>
          <w:iCs/>
          <w:color w:val="404040" w:themeColor="text1" w:themeTint="BF"/>
        </w:rPr>
        <w:t>W</w:t>
      </w:r>
      <w:r w:rsidR="00B91BCD" w:rsidRPr="005617D3">
        <w:rPr>
          <w:i/>
          <w:iCs/>
          <w:color w:val="404040" w:themeColor="text1" w:themeTint="BF"/>
        </w:rPr>
        <w:t>hen Jesus realized that they were about to come and take him by force to make him king, he withdrew again to the mountain by himself.</w:t>
      </w:r>
      <w:r w:rsidR="00B91BCD" w:rsidRPr="005617D3">
        <w:rPr>
          <w:color w:val="404040" w:themeColor="text1" w:themeTint="BF"/>
        </w:rPr>
        <w:t xml:space="preserve">” </w:t>
      </w:r>
      <w:r w:rsidR="00DD2852" w:rsidRPr="005617D3">
        <w:rPr>
          <w:color w:val="404040" w:themeColor="text1" w:themeTint="BF"/>
        </w:rPr>
        <w:t xml:space="preserve">Jesus knew not only that His time had not yet come, but the people had a </w:t>
      </w:r>
      <w:r w:rsidR="00556BBC" w:rsidRPr="005617D3">
        <w:rPr>
          <w:color w:val="404040" w:themeColor="text1" w:themeTint="BF"/>
        </w:rPr>
        <w:t xml:space="preserve">misplaced objective for His ministry. </w:t>
      </w:r>
    </w:p>
    <w:p w14:paraId="6F91D38A" w14:textId="77777777" w:rsidR="003E4378" w:rsidRPr="005617D3" w:rsidRDefault="003E4378" w:rsidP="00571598">
      <w:pPr>
        <w:ind w:left="720"/>
        <w:rPr>
          <w:color w:val="404040" w:themeColor="text1" w:themeTint="BF"/>
        </w:rPr>
      </w:pPr>
    </w:p>
    <w:p w14:paraId="2B12BD08" w14:textId="5B117960" w:rsidR="00AB6F35" w:rsidRPr="005617D3" w:rsidRDefault="003F6F72" w:rsidP="00571598">
      <w:pPr>
        <w:ind w:left="720"/>
        <w:rPr>
          <w:color w:val="404040" w:themeColor="text1" w:themeTint="BF"/>
        </w:rPr>
      </w:pPr>
      <w:r w:rsidRPr="005617D3">
        <w:rPr>
          <w:color w:val="404040" w:themeColor="text1" w:themeTint="BF"/>
        </w:rPr>
        <w:t xml:space="preserve">The Jews desperately wanted their period of waiting to end. They had endured </w:t>
      </w:r>
      <w:r w:rsidR="001929A1" w:rsidRPr="005617D3">
        <w:rPr>
          <w:color w:val="404040" w:themeColor="text1" w:themeTint="BF"/>
        </w:rPr>
        <w:t xml:space="preserve">exile and occupation. All the while, they clung to the hope of God’s anointed One coming to save the </w:t>
      </w:r>
      <w:r w:rsidR="00556BBC" w:rsidRPr="005617D3">
        <w:rPr>
          <w:color w:val="404040" w:themeColor="text1" w:themeTint="BF"/>
        </w:rPr>
        <w:t>d</w:t>
      </w:r>
      <w:r w:rsidR="001929A1" w:rsidRPr="005617D3">
        <w:rPr>
          <w:color w:val="404040" w:themeColor="text1" w:themeTint="BF"/>
        </w:rPr>
        <w:t>ay</w:t>
      </w:r>
      <w:r w:rsidR="00737D34" w:rsidRPr="005617D3">
        <w:rPr>
          <w:color w:val="404040" w:themeColor="text1" w:themeTint="BF"/>
        </w:rPr>
        <w:t xml:space="preserve">. </w:t>
      </w:r>
      <w:r w:rsidR="00AB7AFC">
        <w:rPr>
          <w:color w:val="404040" w:themeColor="text1" w:themeTint="BF"/>
        </w:rPr>
        <w:t>Seven hundred</w:t>
      </w:r>
      <w:r w:rsidR="00737D34" w:rsidRPr="005617D3">
        <w:rPr>
          <w:color w:val="404040" w:themeColor="text1" w:themeTint="BF"/>
        </w:rPr>
        <w:t xml:space="preserve"> years before Jesus’</w:t>
      </w:r>
      <w:r w:rsidR="00AB7AFC">
        <w:rPr>
          <w:color w:val="404040" w:themeColor="text1" w:themeTint="BF"/>
        </w:rPr>
        <w:t>s</w:t>
      </w:r>
      <w:r w:rsidR="00737D34" w:rsidRPr="005617D3">
        <w:rPr>
          <w:color w:val="404040" w:themeColor="text1" w:themeTint="BF"/>
        </w:rPr>
        <w:t xml:space="preserve"> birth, the prophet</w:t>
      </w:r>
      <w:r w:rsidR="00777E70">
        <w:rPr>
          <w:color w:val="404040" w:themeColor="text1" w:themeTint="BF"/>
        </w:rPr>
        <w:t>,</w:t>
      </w:r>
      <w:r w:rsidR="00737D34" w:rsidRPr="005617D3">
        <w:rPr>
          <w:color w:val="404040" w:themeColor="text1" w:themeTint="BF"/>
        </w:rPr>
        <w:t xml:space="preserve"> Isaiah</w:t>
      </w:r>
      <w:r w:rsidR="00777E70">
        <w:rPr>
          <w:color w:val="404040" w:themeColor="text1" w:themeTint="BF"/>
        </w:rPr>
        <w:t>,</w:t>
      </w:r>
      <w:r w:rsidR="00737D34" w:rsidRPr="005617D3">
        <w:rPr>
          <w:color w:val="404040" w:themeColor="text1" w:themeTint="BF"/>
        </w:rPr>
        <w:t xml:space="preserve"> </w:t>
      </w:r>
      <w:r w:rsidR="00AB6F35" w:rsidRPr="005617D3">
        <w:rPr>
          <w:color w:val="404040" w:themeColor="text1" w:themeTint="BF"/>
        </w:rPr>
        <w:t>foreshadowed</w:t>
      </w:r>
      <w:r w:rsidR="005F234F" w:rsidRPr="005617D3">
        <w:rPr>
          <w:color w:val="404040" w:themeColor="text1" w:themeTint="BF"/>
        </w:rPr>
        <w:t xml:space="preserve"> the eternal king they longed for</w:t>
      </w:r>
      <w:r w:rsidR="00AB6F35" w:rsidRPr="005617D3">
        <w:rPr>
          <w:color w:val="404040" w:themeColor="text1" w:themeTint="BF"/>
        </w:rPr>
        <w:t>:</w:t>
      </w:r>
    </w:p>
    <w:p w14:paraId="2C17F6EB" w14:textId="77777777" w:rsidR="00AB6F35" w:rsidRPr="005617D3" w:rsidRDefault="00AB6F35" w:rsidP="00571598">
      <w:pPr>
        <w:ind w:left="720"/>
        <w:rPr>
          <w:color w:val="404040" w:themeColor="text1" w:themeTint="BF"/>
        </w:rPr>
      </w:pPr>
    </w:p>
    <w:p w14:paraId="602E0367" w14:textId="41496AA5" w:rsidR="00737D34" w:rsidRPr="005617D3" w:rsidRDefault="00AB6F35" w:rsidP="00AB6F35">
      <w:pPr>
        <w:ind w:left="1296"/>
        <w:rPr>
          <w:i/>
          <w:iCs/>
          <w:color w:val="404040" w:themeColor="text1" w:themeTint="BF"/>
        </w:rPr>
      </w:pPr>
      <w:r w:rsidRPr="005617D3">
        <w:rPr>
          <w:i/>
          <w:iCs/>
          <w:color w:val="404040" w:themeColor="text1" w:themeTint="BF"/>
        </w:rPr>
        <w:t>For a child will be born for us,</w:t>
      </w:r>
      <w:r w:rsidRPr="005617D3">
        <w:rPr>
          <w:i/>
          <w:iCs/>
          <w:color w:val="404040" w:themeColor="text1" w:themeTint="BF"/>
        </w:rPr>
        <w:br/>
        <w:t>a son will be given to us,</w:t>
      </w:r>
      <w:r w:rsidRPr="005617D3">
        <w:rPr>
          <w:i/>
          <w:iCs/>
          <w:color w:val="404040" w:themeColor="text1" w:themeTint="BF"/>
        </w:rPr>
        <w:br/>
        <w:t>and the government will be on his shoulders.</w:t>
      </w:r>
      <w:r w:rsidRPr="005617D3">
        <w:rPr>
          <w:i/>
          <w:iCs/>
          <w:color w:val="404040" w:themeColor="text1" w:themeTint="BF"/>
        </w:rPr>
        <w:br/>
        <w:t>He will be named</w:t>
      </w:r>
      <w:r w:rsidRPr="005617D3">
        <w:rPr>
          <w:i/>
          <w:iCs/>
          <w:color w:val="404040" w:themeColor="text1" w:themeTint="BF"/>
        </w:rPr>
        <w:br/>
        <w:t>Wonderful Counselor, Mighty God,</w:t>
      </w:r>
      <w:r w:rsidRPr="005617D3">
        <w:rPr>
          <w:i/>
          <w:iCs/>
          <w:color w:val="404040" w:themeColor="text1" w:themeTint="BF"/>
        </w:rPr>
        <w:br/>
        <w:t>Eternal Father, Prince of Peace.</w:t>
      </w:r>
      <w:r w:rsidRPr="005617D3">
        <w:rPr>
          <w:i/>
          <w:iCs/>
          <w:color w:val="404040" w:themeColor="text1" w:themeTint="BF"/>
        </w:rPr>
        <w:br/>
        <w:t>The dominion will be vast,</w:t>
      </w:r>
      <w:r w:rsidRPr="005617D3">
        <w:rPr>
          <w:i/>
          <w:iCs/>
          <w:color w:val="404040" w:themeColor="text1" w:themeTint="BF"/>
        </w:rPr>
        <w:br/>
        <w:t>and its prosperity will never end.</w:t>
      </w:r>
      <w:r w:rsidRPr="005617D3">
        <w:rPr>
          <w:i/>
          <w:iCs/>
          <w:color w:val="404040" w:themeColor="text1" w:themeTint="BF"/>
        </w:rPr>
        <w:br/>
        <w:t>He will reign on the throne of David</w:t>
      </w:r>
      <w:r w:rsidRPr="005617D3">
        <w:rPr>
          <w:i/>
          <w:iCs/>
          <w:color w:val="404040" w:themeColor="text1" w:themeTint="BF"/>
        </w:rPr>
        <w:br/>
        <w:t>and over his kingdom,</w:t>
      </w:r>
      <w:r w:rsidRPr="005617D3">
        <w:rPr>
          <w:i/>
          <w:iCs/>
          <w:color w:val="404040" w:themeColor="text1" w:themeTint="BF"/>
        </w:rPr>
        <w:br/>
        <w:t>to establish and sustain it</w:t>
      </w:r>
      <w:r w:rsidRPr="005617D3">
        <w:rPr>
          <w:i/>
          <w:iCs/>
          <w:color w:val="404040" w:themeColor="text1" w:themeTint="BF"/>
        </w:rPr>
        <w:br/>
        <w:t>with justice and righteousness from now on and forever.</w:t>
      </w:r>
      <w:r w:rsidRPr="005617D3">
        <w:rPr>
          <w:i/>
          <w:iCs/>
          <w:color w:val="404040" w:themeColor="text1" w:themeTint="BF"/>
        </w:rPr>
        <w:br/>
        <w:t>The zeal of the L</w:t>
      </w:r>
      <w:r w:rsidR="00777E70">
        <w:rPr>
          <w:i/>
          <w:iCs/>
          <w:color w:val="404040" w:themeColor="text1" w:themeTint="BF"/>
        </w:rPr>
        <w:t>ORD</w:t>
      </w:r>
      <w:r w:rsidRPr="005617D3">
        <w:rPr>
          <w:i/>
          <w:iCs/>
          <w:color w:val="404040" w:themeColor="text1" w:themeTint="BF"/>
        </w:rPr>
        <w:t> of Armies will accomplish this.</w:t>
      </w:r>
      <w:r w:rsidR="00737D34" w:rsidRPr="005617D3">
        <w:rPr>
          <w:i/>
          <w:iCs/>
          <w:color w:val="404040" w:themeColor="text1" w:themeTint="BF"/>
        </w:rPr>
        <w:t xml:space="preserve"> </w:t>
      </w:r>
      <w:r w:rsidR="00AB7AFC" w:rsidRPr="00AB7AFC">
        <w:rPr>
          <w:color w:val="404040" w:themeColor="text1" w:themeTint="BF"/>
        </w:rPr>
        <w:t>(Isaiah 9:6-7)</w:t>
      </w:r>
    </w:p>
    <w:p w14:paraId="619309C0" w14:textId="77777777" w:rsidR="00737D34" w:rsidRPr="005617D3" w:rsidRDefault="00737D34" w:rsidP="00571598">
      <w:pPr>
        <w:ind w:left="720"/>
        <w:rPr>
          <w:color w:val="404040" w:themeColor="text1" w:themeTint="BF"/>
        </w:rPr>
      </w:pPr>
    </w:p>
    <w:p w14:paraId="25D15198" w14:textId="2D4E78C9" w:rsidR="003E4378" w:rsidRPr="005617D3" w:rsidRDefault="001929A1" w:rsidP="00571598">
      <w:pPr>
        <w:ind w:left="720"/>
        <w:rPr>
          <w:color w:val="404040" w:themeColor="text1" w:themeTint="BF"/>
        </w:rPr>
      </w:pPr>
      <w:r w:rsidRPr="005617D3">
        <w:rPr>
          <w:color w:val="404040" w:themeColor="text1" w:themeTint="BF"/>
        </w:rPr>
        <w:t xml:space="preserve">They knew they were not </w:t>
      </w:r>
      <w:r w:rsidR="00AB6F35" w:rsidRPr="005617D3">
        <w:rPr>
          <w:color w:val="404040" w:themeColor="text1" w:themeTint="BF"/>
        </w:rPr>
        <w:t xml:space="preserve">yet </w:t>
      </w:r>
      <w:r w:rsidRPr="005617D3">
        <w:rPr>
          <w:color w:val="404040" w:themeColor="text1" w:themeTint="BF"/>
        </w:rPr>
        <w:t xml:space="preserve">living in the Messianic kingdom God had promised. </w:t>
      </w:r>
      <w:r w:rsidR="00AB6F35" w:rsidRPr="005617D3">
        <w:rPr>
          <w:color w:val="404040" w:themeColor="text1" w:themeTint="BF"/>
        </w:rPr>
        <w:t xml:space="preserve">Roman occupation only </w:t>
      </w:r>
      <w:r w:rsidR="00C84FEA" w:rsidRPr="005617D3">
        <w:rPr>
          <w:color w:val="404040" w:themeColor="text1" w:themeTint="BF"/>
        </w:rPr>
        <w:t xml:space="preserve">strengthened their resolve. When many of the people saw the </w:t>
      </w:r>
      <w:proofErr w:type="gramStart"/>
      <w:r w:rsidR="00EA2E14" w:rsidRPr="005617D3">
        <w:rPr>
          <w:color w:val="404040" w:themeColor="text1" w:themeTint="BF"/>
        </w:rPr>
        <w:t>miracles</w:t>
      </w:r>
      <w:proofErr w:type="gramEnd"/>
      <w:r w:rsidR="00777E70">
        <w:rPr>
          <w:color w:val="404040" w:themeColor="text1" w:themeTint="BF"/>
        </w:rPr>
        <w:t xml:space="preserve"> </w:t>
      </w:r>
      <w:r w:rsidR="00C84FEA" w:rsidRPr="005617D3">
        <w:rPr>
          <w:color w:val="404040" w:themeColor="text1" w:themeTint="BF"/>
        </w:rPr>
        <w:t xml:space="preserve">Jesus did, they drew the conclusion that He must be </w:t>
      </w:r>
      <w:r w:rsidR="00954A85" w:rsidRPr="005617D3">
        <w:rPr>
          <w:color w:val="404040" w:themeColor="text1" w:themeTint="BF"/>
        </w:rPr>
        <w:t xml:space="preserve">the </w:t>
      </w:r>
      <w:r w:rsidR="00480FD0">
        <w:rPr>
          <w:color w:val="404040" w:themeColor="text1" w:themeTint="BF"/>
        </w:rPr>
        <w:t>K</w:t>
      </w:r>
      <w:r w:rsidR="00954A85" w:rsidRPr="005617D3">
        <w:rPr>
          <w:color w:val="404040" w:themeColor="text1" w:themeTint="BF"/>
        </w:rPr>
        <w:t xml:space="preserve">ing God promised long ago. In one way, the crowd was correct. Jesus is the promised King and </w:t>
      </w:r>
      <w:r w:rsidR="00FD7588" w:rsidRPr="005617D3">
        <w:rPr>
          <w:color w:val="404040" w:themeColor="text1" w:themeTint="BF"/>
        </w:rPr>
        <w:t xml:space="preserve">eternal Prince of Peace. However, He came not to release </w:t>
      </w:r>
      <w:r w:rsidR="00480FD0">
        <w:rPr>
          <w:color w:val="404040" w:themeColor="text1" w:themeTint="BF"/>
        </w:rPr>
        <w:t xml:space="preserve">the </w:t>
      </w:r>
      <w:r w:rsidR="00FD7588" w:rsidRPr="005617D3">
        <w:rPr>
          <w:color w:val="404040" w:themeColor="text1" w:themeTint="BF"/>
        </w:rPr>
        <w:t xml:space="preserve">people from Roman occupation, but to free them from the </w:t>
      </w:r>
      <w:r w:rsidR="00480FD0">
        <w:rPr>
          <w:color w:val="404040" w:themeColor="text1" w:themeTint="BF"/>
        </w:rPr>
        <w:t>bondage and consequences</w:t>
      </w:r>
      <w:r w:rsidR="00FD7588" w:rsidRPr="005617D3">
        <w:rPr>
          <w:color w:val="404040" w:themeColor="text1" w:themeTint="BF"/>
        </w:rPr>
        <w:t xml:space="preserve"> of sin and death. </w:t>
      </w:r>
    </w:p>
    <w:p w14:paraId="303A0DFA" w14:textId="77777777" w:rsidR="004F7583" w:rsidRPr="005617D3" w:rsidRDefault="004F7583" w:rsidP="00571598">
      <w:pPr>
        <w:ind w:left="720"/>
        <w:rPr>
          <w:color w:val="404040" w:themeColor="text1" w:themeTint="BF"/>
        </w:rPr>
      </w:pPr>
    </w:p>
    <w:p w14:paraId="5E949FEC" w14:textId="2A08C749" w:rsidR="004F7583" w:rsidRPr="005617D3" w:rsidRDefault="004F7583" w:rsidP="00571598">
      <w:pPr>
        <w:ind w:left="720"/>
        <w:rPr>
          <w:color w:val="404040" w:themeColor="text1" w:themeTint="BF"/>
        </w:rPr>
      </w:pPr>
      <w:r w:rsidRPr="005617D3">
        <w:rPr>
          <w:color w:val="404040" w:themeColor="text1" w:themeTint="BF"/>
        </w:rPr>
        <w:lastRenderedPageBreak/>
        <w:t xml:space="preserve">After His resurrection, even the disciples </w:t>
      </w:r>
      <w:proofErr w:type="gramStart"/>
      <w:r w:rsidRPr="005617D3">
        <w:rPr>
          <w:color w:val="404040" w:themeColor="text1" w:themeTint="BF"/>
        </w:rPr>
        <w:t>were</w:t>
      </w:r>
      <w:proofErr w:type="gramEnd"/>
      <w:r w:rsidRPr="005617D3">
        <w:rPr>
          <w:color w:val="404040" w:themeColor="text1" w:themeTint="BF"/>
        </w:rPr>
        <w:t xml:space="preserve"> unsure what kind of kingdom Jesus would </w:t>
      </w:r>
      <w:r w:rsidR="003445D9">
        <w:rPr>
          <w:color w:val="404040" w:themeColor="text1" w:themeTint="BF"/>
        </w:rPr>
        <w:t>inaugurate</w:t>
      </w:r>
      <w:r w:rsidRPr="005617D3">
        <w:rPr>
          <w:color w:val="404040" w:themeColor="text1" w:themeTint="BF"/>
        </w:rPr>
        <w:t>. In Acts 1:6</w:t>
      </w:r>
      <w:r w:rsidR="003445D9">
        <w:rPr>
          <w:color w:val="404040" w:themeColor="text1" w:themeTint="BF"/>
        </w:rPr>
        <w:t>,</w:t>
      </w:r>
      <w:r w:rsidRPr="005617D3">
        <w:rPr>
          <w:color w:val="404040" w:themeColor="text1" w:themeTint="BF"/>
        </w:rPr>
        <w:t xml:space="preserve"> they asked Him, </w:t>
      </w:r>
      <w:r w:rsidR="00CB7EA1" w:rsidRPr="005617D3">
        <w:rPr>
          <w:i/>
          <w:iCs/>
          <w:color w:val="404040" w:themeColor="text1" w:themeTint="BF"/>
        </w:rPr>
        <w:t xml:space="preserve">“Lord, </w:t>
      </w:r>
      <w:r w:rsidR="00436BCE" w:rsidRPr="00436BCE">
        <w:rPr>
          <w:i/>
          <w:iCs/>
          <w:color w:val="404040" w:themeColor="text1" w:themeTint="BF"/>
        </w:rPr>
        <w:t>are you restoring the kingdom to Israel at this time</w:t>
      </w:r>
      <w:r w:rsidR="00CB7EA1" w:rsidRPr="005617D3">
        <w:rPr>
          <w:i/>
          <w:iCs/>
          <w:color w:val="404040" w:themeColor="text1" w:themeTint="BF"/>
        </w:rPr>
        <w:t>?”</w:t>
      </w:r>
      <w:r w:rsidR="00CB7EA1" w:rsidRPr="005617D3">
        <w:rPr>
          <w:color w:val="404040" w:themeColor="text1" w:themeTint="BF"/>
        </w:rPr>
        <w:t xml:space="preserve"> It was not until after His ascension and the </w:t>
      </w:r>
      <w:r w:rsidR="00C77B26" w:rsidRPr="005617D3">
        <w:rPr>
          <w:color w:val="404040" w:themeColor="text1" w:themeTint="BF"/>
        </w:rPr>
        <w:t xml:space="preserve">indwelling of the Holy Spirit in the hearts of the disciples </w:t>
      </w:r>
      <w:r w:rsidR="00436BCE">
        <w:rPr>
          <w:color w:val="404040" w:themeColor="text1" w:themeTint="BF"/>
        </w:rPr>
        <w:t>that they began</w:t>
      </w:r>
      <w:r w:rsidR="00C77B26" w:rsidRPr="005617D3">
        <w:rPr>
          <w:color w:val="404040" w:themeColor="text1" w:themeTint="BF"/>
        </w:rPr>
        <w:t xml:space="preserve"> to understand the eternal Kingdom Jesus </w:t>
      </w:r>
      <w:r w:rsidR="00436BCE">
        <w:rPr>
          <w:color w:val="404040" w:themeColor="text1" w:themeTint="BF"/>
        </w:rPr>
        <w:t>was ushering in</w:t>
      </w:r>
      <w:r w:rsidR="00C77B26" w:rsidRPr="005617D3">
        <w:rPr>
          <w:color w:val="404040" w:themeColor="text1" w:themeTint="BF"/>
        </w:rPr>
        <w:t xml:space="preserve">—a </w:t>
      </w:r>
      <w:r w:rsidR="00436BCE">
        <w:rPr>
          <w:color w:val="404040" w:themeColor="text1" w:themeTint="BF"/>
        </w:rPr>
        <w:t>k</w:t>
      </w:r>
      <w:r w:rsidR="00C77B26" w:rsidRPr="005617D3">
        <w:rPr>
          <w:color w:val="404040" w:themeColor="text1" w:themeTint="BF"/>
        </w:rPr>
        <w:t>ingdom not just fo</w:t>
      </w:r>
      <w:r w:rsidR="00E55481" w:rsidRPr="005617D3">
        <w:rPr>
          <w:color w:val="404040" w:themeColor="text1" w:themeTint="BF"/>
        </w:rPr>
        <w:t xml:space="preserve">r the Jews, but </w:t>
      </w:r>
      <w:r w:rsidR="00436BCE">
        <w:rPr>
          <w:color w:val="404040" w:themeColor="text1" w:themeTint="BF"/>
        </w:rPr>
        <w:t>one</w:t>
      </w:r>
      <w:r w:rsidR="00E55481" w:rsidRPr="005617D3">
        <w:rPr>
          <w:color w:val="404040" w:themeColor="text1" w:themeTint="BF"/>
        </w:rPr>
        <w:t xml:space="preserve"> that expand</w:t>
      </w:r>
      <w:r w:rsidR="00326EB9">
        <w:rPr>
          <w:color w:val="404040" w:themeColor="text1" w:themeTint="BF"/>
        </w:rPr>
        <w:t>ed</w:t>
      </w:r>
      <w:r w:rsidR="00E55481" w:rsidRPr="005617D3">
        <w:rPr>
          <w:color w:val="404040" w:themeColor="text1" w:themeTint="BF"/>
        </w:rPr>
        <w:t xml:space="preserve"> to include </w:t>
      </w:r>
      <w:r w:rsidR="00436BCE">
        <w:rPr>
          <w:color w:val="404040" w:themeColor="text1" w:themeTint="BF"/>
        </w:rPr>
        <w:t xml:space="preserve">people from </w:t>
      </w:r>
      <w:r w:rsidR="00E55481" w:rsidRPr="005617D3">
        <w:rPr>
          <w:color w:val="404040" w:themeColor="text1" w:themeTint="BF"/>
        </w:rPr>
        <w:t xml:space="preserve">the </w:t>
      </w:r>
      <w:r w:rsidR="00BA338D" w:rsidRPr="005617D3">
        <w:rPr>
          <w:color w:val="404040" w:themeColor="text1" w:themeTint="BF"/>
        </w:rPr>
        <w:t>entire world</w:t>
      </w:r>
      <w:r w:rsidR="00E55481" w:rsidRPr="005617D3">
        <w:rPr>
          <w:color w:val="404040" w:themeColor="text1" w:themeTint="BF"/>
        </w:rPr>
        <w:t xml:space="preserve">. </w:t>
      </w:r>
    </w:p>
    <w:p w14:paraId="0B1C4B30" w14:textId="77777777" w:rsidR="00885BB3" w:rsidRPr="005617D3" w:rsidRDefault="00885BB3" w:rsidP="00571598">
      <w:pPr>
        <w:ind w:left="720"/>
        <w:rPr>
          <w:color w:val="404040" w:themeColor="text1" w:themeTint="BF"/>
        </w:rPr>
      </w:pPr>
    </w:p>
    <w:p w14:paraId="55B593CB" w14:textId="1BBCEABB" w:rsidR="00EB590C" w:rsidRDefault="00885BB3" w:rsidP="00571598">
      <w:pPr>
        <w:ind w:left="720"/>
        <w:rPr>
          <w:color w:val="404040" w:themeColor="text1" w:themeTint="BF"/>
        </w:rPr>
      </w:pPr>
      <w:r w:rsidRPr="005617D3">
        <w:rPr>
          <w:color w:val="404040" w:themeColor="text1" w:themeTint="BF"/>
        </w:rPr>
        <w:t xml:space="preserve">As Jesus entered Jerusalem, the people </w:t>
      </w:r>
      <w:r w:rsidR="0079635C" w:rsidRPr="005617D3">
        <w:rPr>
          <w:color w:val="404040" w:themeColor="text1" w:themeTint="BF"/>
        </w:rPr>
        <w:t xml:space="preserve">waved palm branches and </w:t>
      </w:r>
      <w:r w:rsidRPr="005617D3">
        <w:rPr>
          <w:color w:val="404040" w:themeColor="text1" w:themeTint="BF"/>
        </w:rPr>
        <w:t xml:space="preserve">shouted, </w:t>
      </w:r>
      <w:r w:rsidR="0079635C" w:rsidRPr="005617D3">
        <w:rPr>
          <w:i/>
          <w:iCs/>
          <w:color w:val="404040" w:themeColor="text1" w:themeTint="BF"/>
        </w:rPr>
        <w:t>“Hosanna!</w:t>
      </w:r>
      <w:r w:rsidR="0079635C" w:rsidRPr="005617D3">
        <w:rPr>
          <w:i/>
          <w:iCs/>
          <w:color w:val="404040" w:themeColor="text1" w:themeTint="BF"/>
        </w:rPr>
        <w:br/>
        <w:t>Blessed is he who comes in the name of the Lord—the King of Israel!”</w:t>
      </w:r>
      <w:r w:rsidR="0079635C" w:rsidRPr="005617D3">
        <w:rPr>
          <w:color w:val="404040" w:themeColor="text1" w:themeTint="BF"/>
        </w:rPr>
        <w:t xml:space="preserve"> (</w:t>
      </w:r>
      <w:r w:rsidR="00E87BAE">
        <w:rPr>
          <w:color w:val="404040" w:themeColor="text1" w:themeTint="BF"/>
        </w:rPr>
        <w:t>v.</w:t>
      </w:r>
      <w:r w:rsidR="0079635C" w:rsidRPr="005617D3">
        <w:rPr>
          <w:color w:val="404040" w:themeColor="text1" w:themeTint="BF"/>
        </w:rPr>
        <w:t xml:space="preserve"> 13)</w:t>
      </w:r>
      <w:r w:rsidR="00E87BAE">
        <w:rPr>
          <w:color w:val="404040" w:themeColor="text1" w:themeTint="BF"/>
        </w:rPr>
        <w:t>.</w:t>
      </w:r>
      <w:r w:rsidR="0079635C" w:rsidRPr="005617D3">
        <w:rPr>
          <w:color w:val="404040" w:themeColor="text1" w:themeTint="BF"/>
        </w:rPr>
        <w:t xml:space="preserve"> </w:t>
      </w:r>
      <w:r w:rsidR="00757B63" w:rsidRPr="005617D3">
        <w:rPr>
          <w:color w:val="404040" w:themeColor="text1" w:themeTint="BF"/>
        </w:rPr>
        <w:t>The word Hosanna means “</w:t>
      </w:r>
      <w:r w:rsidR="00757B63" w:rsidRPr="005617D3">
        <w:rPr>
          <w:i/>
          <w:iCs/>
          <w:color w:val="404040" w:themeColor="text1" w:themeTint="BF"/>
        </w:rPr>
        <w:t>save now</w:t>
      </w:r>
      <w:r w:rsidR="00757B63" w:rsidRPr="005617D3">
        <w:rPr>
          <w:color w:val="404040" w:themeColor="text1" w:themeTint="BF"/>
        </w:rPr>
        <w:t>”, or “</w:t>
      </w:r>
      <w:r w:rsidR="00757B63" w:rsidRPr="005617D3">
        <w:rPr>
          <w:i/>
          <w:iCs/>
          <w:color w:val="404040" w:themeColor="text1" w:themeTint="BF"/>
        </w:rPr>
        <w:t>please save</w:t>
      </w:r>
      <w:r w:rsidR="00757B63" w:rsidRPr="005617D3">
        <w:rPr>
          <w:color w:val="404040" w:themeColor="text1" w:themeTint="BF"/>
        </w:rPr>
        <w:t xml:space="preserve">”, and it shows </w:t>
      </w:r>
      <w:r w:rsidR="00597C43">
        <w:rPr>
          <w:color w:val="404040" w:themeColor="text1" w:themeTint="BF"/>
        </w:rPr>
        <w:t>the people’s desire for</w:t>
      </w:r>
      <w:r w:rsidR="00757B63" w:rsidRPr="005617D3">
        <w:rPr>
          <w:color w:val="404040" w:themeColor="text1" w:themeTint="BF"/>
        </w:rPr>
        <w:t xml:space="preserve"> a king to save them. </w:t>
      </w:r>
      <w:r w:rsidR="00E512E2" w:rsidRPr="005617D3">
        <w:rPr>
          <w:color w:val="404040" w:themeColor="text1" w:themeTint="BF"/>
        </w:rPr>
        <w:t>This chant wasn’t made up on the spot</w:t>
      </w:r>
      <w:r w:rsidR="00597C43">
        <w:rPr>
          <w:color w:val="404040" w:themeColor="text1" w:themeTint="BF"/>
        </w:rPr>
        <w:t>, i</w:t>
      </w:r>
      <w:r w:rsidR="00E512E2" w:rsidRPr="005617D3">
        <w:rPr>
          <w:color w:val="404040" w:themeColor="text1" w:themeTint="BF"/>
        </w:rPr>
        <w:t xml:space="preserve">t came from Psalm 118:25-26, which has a strong messianic message: </w:t>
      </w:r>
    </w:p>
    <w:p w14:paraId="35924947" w14:textId="77777777" w:rsidR="00E87BAE" w:rsidRPr="005617D3" w:rsidRDefault="00E87BAE" w:rsidP="00571598">
      <w:pPr>
        <w:ind w:left="720"/>
        <w:rPr>
          <w:color w:val="404040" w:themeColor="text1" w:themeTint="BF"/>
        </w:rPr>
      </w:pPr>
    </w:p>
    <w:p w14:paraId="1CF1FFFA" w14:textId="59C144D5" w:rsidR="00790C67" w:rsidRPr="005617D3" w:rsidRDefault="00EB590C" w:rsidP="00EB590C">
      <w:pPr>
        <w:ind w:left="1296"/>
        <w:rPr>
          <w:i/>
          <w:iCs/>
          <w:color w:val="404040" w:themeColor="text1" w:themeTint="BF"/>
        </w:rPr>
      </w:pPr>
      <w:r w:rsidRPr="005617D3">
        <w:rPr>
          <w:i/>
          <w:iCs/>
          <w:color w:val="404040" w:themeColor="text1" w:themeTint="BF"/>
        </w:rPr>
        <w:t>Lord, save us!</w:t>
      </w:r>
      <w:r w:rsidRPr="005617D3">
        <w:rPr>
          <w:i/>
          <w:iCs/>
          <w:color w:val="404040" w:themeColor="text1" w:themeTint="BF"/>
        </w:rPr>
        <w:br/>
        <w:t>Lord, please grant us success!</w:t>
      </w:r>
      <w:r w:rsidRPr="005617D3">
        <w:rPr>
          <w:i/>
          <w:iCs/>
          <w:color w:val="404040" w:themeColor="text1" w:themeTint="BF"/>
        </w:rPr>
        <w:br/>
        <w:t>He who comes in the name</w:t>
      </w:r>
      <w:r w:rsidRPr="005617D3">
        <w:rPr>
          <w:i/>
          <w:iCs/>
          <w:color w:val="404040" w:themeColor="text1" w:themeTint="BF"/>
        </w:rPr>
        <w:br/>
        <w:t>of the Lord is blessed.</w:t>
      </w:r>
      <w:r w:rsidRPr="005617D3">
        <w:rPr>
          <w:i/>
          <w:iCs/>
          <w:color w:val="404040" w:themeColor="text1" w:themeTint="BF"/>
        </w:rPr>
        <w:br/>
        <w:t>From the house of the </w:t>
      </w:r>
      <w:proofErr w:type="gramStart"/>
      <w:r w:rsidRPr="005617D3">
        <w:rPr>
          <w:i/>
          <w:iCs/>
          <w:color w:val="404040" w:themeColor="text1" w:themeTint="BF"/>
        </w:rPr>
        <w:t>Lord</w:t>
      </w:r>
      <w:proofErr w:type="gramEnd"/>
      <w:r w:rsidRPr="005617D3">
        <w:rPr>
          <w:i/>
          <w:iCs/>
          <w:color w:val="404040" w:themeColor="text1" w:themeTint="BF"/>
        </w:rPr>
        <w:t> we bless you.</w:t>
      </w:r>
    </w:p>
    <w:p w14:paraId="1D782843" w14:textId="77777777" w:rsidR="003A1486" w:rsidRPr="005617D3" w:rsidRDefault="003A1486" w:rsidP="00571598">
      <w:pPr>
        <w:ind w:left="720"/>
        <w:rPr>
          <w:color w:val="404040" w:themeColor="text1" w:themeTint="BF"/>
        </w:rPr>
      </w:pPr>
    </w:p>
    <w:p w14:paraId="799D99BC" w14:textId="4A0293E1" w:rsidR="00885BB3" w:rsidRPr="005617D3" w:rsidRDefault="00E670C7" w:rsidP="00571598">
      <w:pPr>
        <w:ind w:left="720"/>
        <w:rPr>
          <w:color w:val="404040" w:themeColor="text1" w:themeTint="BF"/>
        </w:rPr>
      </w:pPr>
      <w:r w:rsidRPr="005617D3">
        <w:rPr>
          <w:color w:val="404040" w:themeColor="text1" w:themeTint="BF"/>
        </w:rPr>
        <w:t xml:space="preserve">When Jesus was a baby, </w:t>
      </w:r>
      <w:r w:rsidR="00294073" w:rsidRPr="005617D3">
        <w:rPr>
          <w:color w:val="404040" w:themeColor="text1" w:themeTint="BF"/>
        </w:rPr>
        <w:t xml:space="preserve">King </w:t>
      </w:r>
      <w:r w:rsidRPr="005617D3">
        <w:rPr>
          <w:color w:val="404040" w:themeColor="text1" w:themeTint="BF"/>
        </w:rPr>
        <w:t xml:space="preserve">Herod </w:t>
      </w:r>
      <w:r w:rsidR="00A46670" w:rsidRPr="005617D3">
        <w:rPr>
          <w:color w:val="404040" w:themeColor="text1" w:themeTint="BF"/>
        </w:rPr>
        <w:t xml:space="preserve">killed all the </w:t>
      </w:r>
      <w:r w:rsidR="00234BA5" w:rsidRPr="005617D3">
        <w:rPr>
          <w:color w:val="404040" w:themeColor="text1" w:themeTint="BF"/>
        </w:rPr>
        <w:t>infant boys</w:t>
      </w:r>
      <w:r w:rsidR="00A46670" w:rsidRPr="005617D3">
        <w:rPr>
          <w:color w:val="404040" w:themeColor="text1" w:themeTint="BF"/>
        </w:rPr>
        <w:t xml:space="preserve"> in </w:t>
      </w:r>
      <w:r w:rsidR="00294073" w:rsidRPr="005617D3">
        <w:rPr>
          <w:color w:val="404040" w:themeColor="text1" w:themeTint="BF"/>
        </w:rPr>
        <w:t xml:space="preserve">Bethlehem over the magi’s testimony that they had come to worship the King of the Jews </w:t>
      </w:r>
      <w:r w:rsidR="00790C67" w:rsidRPr="005617D3">
        <w:rPr>
          <w:color w:val="404040" w:themeColor="text1" w:themeTint="BF"/>
        </w:rPr>
        <w:t>(Matt</w:t>
      </w:r>
      <w:r w:rsidR="004C5007">
        <w:rPr>
          <w:color w:val="404040" w:themeColor="text1" w:themeTint="BF"/>
        </w:rPr>
        <w:t>hew</w:t>
      </w:r>
      <w:r w:rsidR="00790C67" w:rsidRPr="005617D3">
        <w:rPr>
          <w:color w:val="404040" w:themeColor="text1" w:themeTint="BF"/>
        </w:rPr>
        <w:t xml:space="preserve"> 2:16)</w:t>
      </w:r>
      <w:r w:rsidR="004C5007">
        <w:rPr>
          <w:color w:val="404040" w:themeColor="text1" w:themeTint="BF"/>
        </w:rPr>
        <w:t>.</w:t>
      </w:r>
      <w:r w:rsidR="00790C67" w:rsidRPr="005617D3">
        <w:rPr>
          <w:color w:val="404040" w:themeColor="text1" w:themeTint="BF"/>
        </w:rPr>
        <w:t xml:space="preserve"> From </w:t>
      </w:r>
      <w:r w:rsidR="00234BA5" w:rsidRPr="005617D3">
        <w:rPr>
          <w:color w:val="404040" w:themeColor="text1" w:themeTint="BF"/>
        </w:rPr>
        <w:t>birth</w:t>
      </w:r>
      <w:r w:rsidR="00790C67" w:rsidRPr="005617D3">
        <w:rPr>
          <w:color w:val="404040" w:themeColor="text1" w:themeTint="BF"/>
        </w:rPr>
        <w:t xml:space="preserve">, </w:t>
      </w:r>
      <w:r w:rsidR="006A5A65" w:rsidRPr="005617D3">
        <w:rPr>
          <w:color w:val="404040" w:themeColor="text1" w:themeTint="BF"/>
        </w:rPr>
        <w:t>Jesus’</w:t>
      </w:r>
      <w:r w:rsidR="00165E95">
        <w:rPr>
          <w:color w:val="404040" w:themeColor="text1" w:themeTint="BF"/>
        </w:rPr>
        <w:t>s</w:t>
      </w:r>
      <w:r w:rsidR="00234BA5" w:rsidRPr="005617D3">
        <w:rPr>
          <w:color w:val="404040" w:themeColor="text1" w:themeTint="BF"/>
        </w:rPr>
        <w:t xml:space="preserve"> presence </w:t>
      </w:r>
      <w:r w:rsidR="005B6302" w:rsidRPr="005617D3">
        <w:rPr>
          <w:color w:val="404040" w:themeColor="text1" w:themeTint="BF"/>
        </w:rPr>
        <w:t xml:space="preserve">threatened the </w:t>
      </w:r>
      <w:r w:rsidR="00790C67" w:rsidRPr="005617D3">
        <w:rPr>
          <w:color w:val="404040" w:themeColor="text1" w:themeTint="BF"/>
        </w:rPr>
        <w:t xml:space="preserve">political and religious leaders </w:t>
      </w:r>
      <w:r w:rsidR="005B6302" w:rsidRPr="005617D3">
        <w:rPr>
          <w:color w:val="404040" w:themeColor="text1" w:themeTint="BF"/>
        </w:rPr>
        <w:t xml:space="preserve">of the day. </w:t>
      </w:r>
      <w:r w:rsidR="00974568" w:rsidRPr="005617D3">
        <w:rPr>
          <w:color w:val="404040" w:themeColor="text1" w:themeTint="BF"/>
        </w:rPr>
        <w:t xml:space="preserve">As He made His way into Jerusalem, </w:t>
      </w:r>
      <w:r w:rsidR="003B6507" w:rsidRPr="005617D3">
        <w:rPr>
          <w:color w:val="404040" w:themeColor="text1" w:themeTint="BF"/>
        </w:rPr>
        <w:t xml:space="preserve">the religious leaders took notice. A celebration of this magnitude wasn’t easy to ignore. </w:t>
      </w:r>
    </w:p>
    <w:p w14:paraId="7BE76FAE" w14:textId="77777777" w:rsidR="007A11A2" w:rsidRPr="005617D3" w:rsidRDefault="007A11A2" w:rsidP="00571598">
      <w:pPr>
        <w:ind w:left="720"/>
        <w:rPr>
          <w:color w:val="404040" w:themeColor="text1" w:themeTint="BF"/>
        </w:rPr>
      </w:pPr>
    </w:p>
    <w:p w14:paraId="3B5F7E0B" w14:textId="197961C4" w:rsidR="007A11A2" w:rsidRPr="005617D3" w:rsidRDefault="000337CD" w:rsidP="00571598">
      <w:pPr>
        <w:ind w:left="720"/>
        <w:rPr>
          <w:color w:val="404040" w:themeColor="text1" w:themeTint="BF"/>
        </w:rPr>
      </w:pPr>
      <w:r w:rsidRPr="005617D3">
        <w:rPr>
          <w:color w:val="404040" w:themeColor="text1" w:themeTint="BF"/>
        </w:rPr>
        <w:t xml:space="preserve">Jesus is the Lord who saves us. He is the One who gives us success—not a victory of </w:t>
      </w:r>
      <w:r w:rsidR="00F818E6">
        <w:rPr>
          <w:color w:val="404040" w:themeColor="text1" w:themeTint="BF"/>
        </w:rPr>
        <w:t>earth</w:t>
      </w:r>
      <w:r w:rsidR="00777E70">
        <w:rPr>
          <w:color w:val="404040" w:themeColor="text1" w:themeTint="BF"/>
        </w:rPr>
        <w:t>l</w:t>
      </w:r>
      <w:r w:rsidR="00F818E6">
        <w:rPr>
          <w:color w:val="404040" w:themeColor="text1" w:themeTint="BF"/>
        </w:rPr>
        <w:t xml:space="preserve">y </w:t>
      </w:r>
      <w:r w:rsidRPr="005617D3">
        <w:rPr>
          <w:color w:val="404040" w:themeColor="text1" w:themeTint="BF"/>
        </w:rPr>
        <w:t xml:space="preserve">political triumph but </w:t>
      </w:r>
      <w:r w:rsidR="00F818E6">
        <w:rPr>
          <w:color w:val="404040" w:themeColor="text1" w:themeTint="BF"/>
        </w:rPr>
        <w:t>ultimate eternal victory in Him and peace with God</w:t>
      </w:r>
      <w:r w:rsidR="006312C1" w:rsidRPr="005617D3">
        <w:rPr>
          <w:color w:val="404040" w:themeColor="text1" w:themeTint="BF"/>
        </w:rPr>
        <w:t xml:space="preserve"> (Rom</w:t>
      </w:r>
      <w:r w:rsidR="00F818E6">
        <w:rPr>
          <w:color w:val="404040" w:themeColor="text1" w:themeTint="BF"/>
        </w:rPr>
        <w:t>ans</w:t>
      </w:r>
      <w:r w:rsidR="006312C1" w:rsidRPr="005617D3">
        <w:rPr>
          <w:color w:val="404040" w:themeColor="text1" w:themeTint="BF"/>
        </w:rPr>
        <w:t xml:space="preserve"> 8:37)</w:t>
      </w:r>
      <w:r w:rsidR="00F818E6">
        <w:rPr>
          <w:color w:val="404040" w:themeColor="text1" w:themeTint="BF"/>
        </w:rPr>
        <w:t>.</w:t>
      </w:r>
      <w:r w:rsidR="009532FC" w:rsidRPr="005617D3">
        <w:rPr>
          <w:color w:val="404040" w:themeColor="text1" w:themeTint="BF"/>
        </w:rPr>
        <w:t xml:space="preserve"> </w:t>
      </w:r>
      <w:r w:rsidR="00A559E4" w:rsidRPr="005617D3">
        <w:rPr>
          <w:color w:val="404040" w:themeColor="text1" w:themeTint="BF"/>
        </w:rPr>
        <w:t>The people in the streets rightly praised God’s anointed—</w:t>
      </w:r>
      <w:r w:rsidR="003C230B" w:rsidRPr="005617D3">
        <w:rPr>
          <w:color w:val="404040" w:themeColor="text1" w:themeTint="BF"/>
        </w:rPr>
        <w:t xml:space="preserve">they just did not </w:t>
      </w:r>
      <w:r w:rsidR="00D76F83">
        <w:rPr>
          <w:color w:val="404040" w:themeColor="text1" w:themeTint="BF"/>
        </w:rPr>
        <w:t>yet understand</w:t>
      </w:r>
      <w:r w:rsidR="003C230B" w:rsidRPr="005617D3">
        <w:rPr>
          <w:color w:val="404040" w:themeColor="text1" w:themeTint="BF"/>
        </w:rPr>
        <w:t xml:space="preserve"> how God would fulfill this messianic message. </w:t>
      </w:r>
    </w:p>
    <w:p w14:paraId="1A099858" w14:textId="77777777" w:rsidR="001D0452" w:rsidRPr="005617D3" w:rsidRDefault="001D0452" w:rsidP="00571598">
      <w:pPr>
        <w:ind w:left="720"/>
        <w:rPr>
          <w:color w:val="404040" w:themeColor="text1" w:themeTint="BF"/>
        </w:rPr>
      </w:pPr>
    </w:p>
    <w:p w14:paraId="3DF9E7EB" w14:textId="70A70798" w:rsidR="001D0452" w:rsidRPr="005617D3" w:rsidRDefault="00821AC2" w:rsidP="00571598">
      <w:pPr>
        <w:ind w:left="720"/>
        <w:rPr>
          <w:color w:val="404040" w:themeColor="text1" w:themeTint="BF"/>
        </w:rPr>
      </w:pPr>
      <w:r w:rsidRPr="005617D3">
        <w:rPr>
          <w:color w:val="404040" w:themeColor="text1" w:themeTint="BF"/>
        </w:rPr>
        <w:t>While the</w:t>
      </w:r>
      <w:r w:rsidR="00D76F83">
        <w:rPr>
          <w:color w:val="404040" w:themeColor="text1" w:themeTint="BF"/>
        </w:rPr>
        <w:t xml:space="preserve"> peoples’</w:t>
      </w:r>
      <w:r w:rsidRPr="005617D3">
        <w:rPr>
          <w:color w:val="404040" w:themeColor="text1" w:themeTint="BF"/>
        </w:rPr>
        <w:t xml:space="preserve"> view w</w:t>
      </w:r>
      <w:r w:rsidR="00D76F83">
        <w:rPr>
          <w:color w:val="404040" w:themeColor="text1" w:themeTint="BF"/>
        </w:rPr>
        <w:t>as</w:t>
      </w:r>
      <w:r w:rsidRPr="005617D3">
        <w:rPr>
          <w:color w:val="404040" w:themeColor="text1" w:themeTint="BF"/>
        </w:rPr>
        <w:t xml:space="preserve"> limited, God’s perspective is eternal. Their ambitions were short-sighted; God’s plans are perfect. When we come to Christ as Savior and Lord, </w:t>
      </w:r>
      <w:r w:rsidR="00CA52DC" w:rsidRPr="005617D3">
        <w:rPr>
          <w:color w:val="404040" w:themeColor="text1" w:themeTint="BF"/>
        </w:rPr>
        <w:t xml:space="preserve">we find a King who comes not just to fix our </w:t>
      </w:r>
      <w:r w:rsidR="006A5A65" w:rsidRPr="005617D3">
        <w:rPr>
          <w:color w:val="404040" w:themeColor="text1" w:themeTint="BF"/>
        </w:rPr>
        <w:t>circumstances but</w:t>
      </w:r>
      <w:r w:rsidR="00CA52DC" w:rsidRPr="005617D3">
        <w:rPr>
          <w:color w:val="404040" w:themeColor="text1" w:themeTint="BF"/>
        </w:rPr>
        <w:t xml:space="preserve"> confront and forgive our sin. </w:t>
      </w:r>
    </w:p>
    <w:p w14:paraId="54E6E5F0" w14:textId="77777777" w:rsidR="002478C8" w:rsidRDefault="002478C8" w:rsidP="005617D3"/>
    <w:p w14:paraId="19AE17DD" w14:textId="22F3852D" w:rsidR="004A5282" w:rsidRDefault="004A5282" w:rsidP="00C837A4">
      <w:pPr>
        <w:pStyle w:val="Heading1Alt"/>
        <w:ind w:left="720"/>
      </w:pPr>
      <w:r>
        <w:t>DISCUSS</w:t>
      </w:r>
    </w:p>
    <w:p w14:paraId="69DA5256" w14:textId="77777777" w:rsidR="007D668C" w:rsidRDefault="007D668C" w:rsidP="00C837A4">
      <w:pPr>
        <w:ind w:left="720"/>
        <w:rPr>
          <w:i/>
          <w:iCs/>
        </w:rPr>
      </w:pPr>
    </w:p>
    <w:p w14:paraId="625230A3" w14:textId="74CB89A4" w:rsidR="00C626E6" w:rsidRPr="00B73CDF" w:rsidRDefault="00CA52DC" w:rsidP="00905E8D">
      <w:pPr>
        <w:pStyle w:val="ListParagraph"/>
        <w:numPr>
          <w:ilvl w:val="0"/>
          <w:numId w:val="32"/>
        </w:numPr>
        <w:rPr>
          <w:color w:val="404040" w:themeColor="text1" w:themeTint="BF"/>
        </w:rPr>
      </w:pPr>
      <w:r>
        <w:rPr>
          <w:i/>
          <w:iCs/>
          <w:color w:val="404040" w:themeColor="text1" w:themeTint="BF"/>
        </w:rPr>
        <w:t xml:space="preserve">What </w:t>
      </w:r>
      <w:r w:rsidR="007B4162">
        <w:rPr>
          <w:i/>
          <w:iCs/>
          <w:color w:val="404040" w:themeColor="text1" w:themeTint="BF"/>
        </w:rPr>
        <w:t>kind of salvation were the people look</w:t>
      </w:r>
      <w:r w:rsidR="00777E70">
        <w:rPr>
          <w:i/>
          <w:iCs/>
          <w:color w:val="404040" w:themeColor="text1" w:themeTint="BF"/>
        </w:rPr>
        <w:t>ing</w:t>
      </w:r>
      <w:r w:rsidR="007B4162">
        <w:rPr>
          <w:i/>
          <w:iCs/>
          <w:color w:val="404040" w:themeColor="text1" w:themeTint="BF"/>
        </w:rPr>
        <w:t xml:space="preserve"> for from Jesus?</w:t>
      </w:r>
    </w:p>
    <w:p w14:paraId="31820F9D" w14:textId="6F7D005B" w:rsidR="00B73CDF" w:rsidRPr="00B73CDF" w:rsidRDefault="00B73CDF" w:rsidP="00905E8D">
      <w:pPr>
        <w:pStyle w:val="ListParagraph"/>
        <w:numPr>
          <w:ilvl w:val="0"/>
          <w:numId w:val="32"/>
        </w:numPr>
        <w:rPr>
          <w:color w:val="404040" w:themeColor="text1" w:themeTint="BF"/>
        </w:rPr>
      </w:pPr>
      <w:r>
        <w:rPr>
          <w:i/>
          <w:iCs/>
          <w:color w:val="404040" w:themeColor="text1" w:themeTint="BF"/>
        </w:rPr>
        <w:t>Where might we praise Jesus while still expecting Him to meet our own agenda?</w:t>
      </w:r>
    </w:p>
    <w:p w14:paraId="37FEAB67" w14:textId="7789AFF6" w:rsidR="00B73CDF" w:rsidRPr="00905E8D" w:rsidRDefault="00B73CDF" w:rsidP="00905E8D">
      <w:pPr>
        <w:pStyle w:val="ListParagraph"/>
        <w:numPr>
          <w:ilvl w:val="0"/>
          <w:numId w:val="32"/>
        </w:numPr>
        <w:rPr>
          <w:color w:val="404040" w:themeColor="text1" w:themeTint="BF"/>
        </w:rPr>
      </w:pPr>
      <w:r>
        <w:rPr>
          <w:i/>
          <w:iCs/>
          <w:color w:val="404040" w:themeColor="text1" w:themeTint="BF"/>
        </w:rPr>
        <w:t xml:space="preserve">How can you shift from </w:t>
      </w:r>
      <w:r w:rsidR="00133A1E">
        <w:rPr>
          <w:i/>
          <w:iCs/>
          <w:color w:val="404040" w:themeColor="text1" w:themeTint="BF"/>
        </w:rPr>
        <w:t>asking Jesus to meet your expectations to trusting His mission?</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Default="00905E8D" w:rsidP="00905E8D">
      <w:pPr>
        <w:pStyle w:val="ListParagraph"/>
        <w:ind w:left="1440"/>
        <w:rPr>
          <w:color w:val="404040" w:themeColor="text1" w:themeTint="BF"/>
        </w:rPr>
      </w:pPr>
    </w:p>
    <w:p w14:paraId="68163FE2" w14:textId="77777777" w:rsidR="007B4162" w:rsidRDefault="007B4162" w:rsidP="00905E8D">
      <w:pPr>
        <w:pStyle w:val="ListParagraph"/>
        <w:ind w:left="1440"/>
        <w:rPr>
          <w:color w:val="404040" w:themeColor="text1" w:themeTint="BF"/>
        </w:rPr>
      </w:pPr>
    </w:p>
    <w:p w14:paraId="154D332F" w14:textId="77777777" w:rsidR="007B4162" w:rsidRDefault="007B4162" w:rsidP="00905E8D">
      <w:pPr>
        <w:pStyle w:val="ListParagraph"/>
        <w:ind w:left="1440"/>
        <w:rPr>
          <w:color w:val="404040" w:themeColor="text1" w:themeTint="BF"/>
        </w:rPr>
      </w:pPr>
    </w:p>
    <w:p w14:paraId="2910127E" w14:textId="77777777" w:rsidR="007B4162" w:rsidRDefault="007B4162" w:rsidP="00905E8D">
      <w:pPr>
        <w:pStyle w:val="ListParagraph"/>
        <w:ind w:left="1440"/>
        <w:rPr>
          <w:color w:val="404040" w:themeColor="text1" w:themeTint="BF"/>
        </w:rPr>
      </w:pPr>
    </w:p>
    <w:p w14:paraId="34106CD0" w14:textId="77777777" w:rsidR="007B4162" w:rsidRPr="00E60A0C" w:rsidRDefault="007B4162" w:rsidP="00905E8D">
      <w:pPr>
        <w:pStyle w:val="ListParagraph"/>
        <w:ind w:left="1440"/>
        <w:rPr>
          <w:color w:val="404040" w:themeColor="text1" w:themeTint="BF"/>
        </w:rPr>
      </w:pPr>
    </w:p>
    <w:p w14:paraId="17549CAC" w14:textId="589D34A7"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lastRenderedPageBreak/>
        <w:t>2</w:t>
      </w:r>
      <w:r w:rsidRPr="00ED608E">
        <w:rPr>
          <w:rFonts w:ascii="Helvetica Neue" w:hAnsi="Helvetica Neue"/>
          <w:b/>
          <w:color w:val="404040" w:themeColor="text1" w:themeTint="BF"/>
          <w:sz w:val="28"/>
          <w:szCs w:val="28"/>
        </w:rPr>
        <w:t xml:space="preserve">. </w:t>
      </w:r>
      <w:r w:rsidR="00960137">
        <w:rPr>
          <w:rFonts w:ascii="Helvetica Neue" w:hAnsi="Helvetica Neue"/>
          <w:b/>
          <w:color w:val="404040" w:themeColor="text1" w:themeTint="BF"/>
          <w:sz w:val="28"/>
          <w:szCs w:val="28"/>
        </w:rPr>
        <w:t xml:space="preserve">Jesus </w:t>
      </w:r>
      <w:r w:rsidR="00594BC6">
        <w:rPr>
          <w:rFonts w:ascii="Helvetica Neue" w:hAnsi="Helvetica Neue"/>
          <w:b/>
          <w:color w:val="404040" w:themeColor="text1" w:themeTint="BF"/>
          <w:sz w:val="28"/>
          <w:szCs w:val="28"/>
        </w:rPr>
        <w:t>r</w:t>
      </w:r>
      <w:r w:rsidR="00E97DDD">
        <w:rPr>
          <w:rFonts w:ascii="Helvetica Neue" w:hAnsi="Helvetica Neue"/>
          <w:b/>
          <w:color w:val="404040" w:themeColor="text1" w:themeTint="BF"/>
          <w:sz w:val="28"/>
          <w:szCs w:val="28"/>
        </w:rPr>
        <w:t xml:space="preserve">evealed </w:t>
      </w:r>
      <w:r w:rsidR="00594BC6">
        <w:rPr>
          <w:rFonts w:ascii="Helvetica Neue" w:hAnsi="Helvetica Neue"/>
          <w:b/>
          <w:color w:val="404040" w:themeColor="text1" w:themeTint="BF"/>
          <w:sz w:val="28"/>
          <w:szCs w:val="28"/>
        </w:rPr>
        <w:t>H</w:t>
      </w:r>
      <w:r w:rsidR="00E97DDD">
        <w:rPr>
          <w:rFonts w:ascii="Helvetica Neue" w:hAnsi="Helvetica Neue"/>
          <w:b/>
          <w:color w:val="404040" w:themeColor="text1" w:themeTint="BF"/>
          <w:sz w:val="28"/>
          <w:szCs w:val="28"/>
        </w:rPr>
        <w:t xml:space="preserve">is </w:t>
      </w:r>
      <w:r w:rsidR="00E97DDD" w:rsidRPr="00A5430F">
        <w:rPr>
          <w:rFonts w:ascii="Helvetica Neue" w:hAnsi="Helvetica Neue"/>
          <w:b/>
          <w:color w:val="404040" w:themeColor="text1" w:themeTint="BF"/>
          <w:sz w:val="28"/>
          <w:szCs w:val="28"/>
          <w:u w:val="single"/>
        </w:rPr>
        <w:t>Kingship</w:t>
      </w:r>
      <w:r w:rsidR="00E97DDD">
        <w:rPr>
          <w:rFonts w:ascii="Helvetica Neue" w:hAnsi="Helvetica Neue"/>
          <w:b/>
          <w:color w:val="404040" w:themeColor="text1" w:themeTint="BF"/>
          <w:sz w:val="28"/>
          <w:szCs w:val="28"/>
        </w:rPr>
        <w:t xml:space="preserve"> </w:t>
      </w:r>
      <w:r w:rsidR="00594BC6">
        <w:rPr>
          <w:rFonts w:ascii="Helvetica Neue" w:hAnsi="Helvetica Neue"/>
          <w:b/>
          <w:color w:val="404040" w:themeColor="text1" w:themeTint="BF"/>
          <w:sz w:val="28"/>
          <w:szCs w:val="28"/>
        </w:rPr>
        <w:t>t</w:t>
      </w:r>
      <w:r w:rsidR="00E97DDD">
        <w:rPr>
          <w:rFonts w:ascii="Helvetica Neue" w:hAnsi="Helvetica Neue"/>
          <w:b/>
          <w:color w:val="404040" w:themeColor="text1" w:themeTint="BF"/>
          <w:sz w:val="28"/>
          <w:szCs w:val="28"/>
        </w:rPr>
        <w:t xml:space="preserve">hrough </w:t>
      </w:r>
      <w:r w:rsidR="00594BC6">
        <w:rPr>
          <w:rFonts w:ascii="Helvetica Neue" w:hAnsi="Helvetica Neue"/>
          <w:b/>
          <w:color w:val="404040" w:themeColor="text1" w:themeTint="BF"/>
          <w:sz w:val="28"/>
          <w:szCs w:val="28"/>
          <w:u w:val="single"/>
        </w:rPr>
        <w:t>h</w:t>
      </w:r>
      <w:r w:rsidR="00E97DDD" w:rsidRPr="00A5430F">
        <w:rPr>
          <w:rFonts w:ascii="Helvetica Neue" w:hAnsi="Helvetica Neue"/>
          <w:b/>
          <w:color w:val="404040" w:themeColor="text1" w:themeTint="BF"/>
          <w:sz w:val="28"/>
          <w:szCs w:val="28"/>
          <w:u w:val="single"/>
        </w:rPr>
        <w:t>umility</w:t>
      </w:r>
      <w:r w:rsidR="005617D3" w:rsidRPr="005617D3">
        <w:rPr>
          <w:rFonts w:ascii="Helvetica Neue" w:hAnsi="Helvetica Neue"/>
          <w:b/>
          <w:color w:val="404040" w:themeColor="text1" w:themeTint="BF"/>
          <w:sz w:val="28"/>
          <w:szCs w:val="28"/>
        </w:rPr>
        <w:t>.</w:t>
      </w:r>
    </w:p>
    <w:p w14:paraId="057DD67A" w14:textId="49133062" w:rsidR="00E97DDD" w:rsidRPr="00E97DDD" w:rsidRDefault="006A1888" w:rsidP="00E97DDD">
      <w:pPr>
        <w:ind w:left="720"/>
        <w:rPr>
          <w:i/>
          <w:iCs/>
          <w:color w:val="404040" w:themeColor="text1" w:themeTint="BF"/>
        </w:rPr>
      </w:pPr>
      <w:r>
        <w:rPr>
          <w:color w:val="404040" w:themeColor="text1" w:themeTint="BF"/>
        </w:rPr>
        <w:t xml:space="preserve">John </w:t>
      </w:r>
      <w:r w:rsidR="00E97DDD">
        <w:rPr>
          <w:color w:val="404040" w:themeColor="text1" w:themeTint="BF"/>
        </w:rPr>
        <w:t>12:14-16</w:t>
      </w:r>
      <w:r w:rsidR="00E87BAE">
        <w:rPr>
          <w:color w:val="404040" w:themeColor="text1" w:themeTint="BF"/>
        </w:rPr>
        <w:t>:</w:t>
      </w:r>
      <w:r w:rsidR="00ED608E">
        <w:rPr>
          <w:color w:val="404040" w:themeColor="text1" w:themeTint="BF"/>
        </w:rPr>
        <w:t xml:space="preserve"> </w:t>
      </w:r>
      <w:r w:rsidR="00E97DDD" w:rsidRPr="00E97DDD">
        <w:rPr>
          <w:i/>
          <w:iCs/>
          <w:color w:val="404040" w:themeColor="text1" w:themeTint="BF"/>
        </w:rPr>
        <w:t>Jesus found a young donkey and sat on it, just as it is written:</w:t>
      </w:r>
    </w:p>
    <w:p w14:paraId="6190D35F" w14:textId="77777777" w:rsidR="00E97DDD" w:rsidRDefault="00E97DDD" w:rsidP="00E97DDD">
      <w:pPr>
        <w:ind w:left="864"/>
        <w:rPr>
          <w:b/>
          <w:bCs/>
          <w:i/>
          <w:iCs/>
          <w:color w:val="404040" w:themeColor="text1" w:themeTint="BF"/>
          <w:vertAlign w:val="superscript"/>
        </w:rPr>
      </w:pPr>
    </w:p>
    <w:p w14:paraId="4799C350" w14:textId="4427BE2B" w:rsidR="00E97DDD" w:rsidRPr="00F60DB7" w:rsidRDefault="00E97DDD" w:rsidP="00E97DDD">
      <w:pPr>
        <w:ind w:left="864"/>
        <w:rPr>
          <w:i/>
          <w:iCs/>
          <w:color w:val="404040" w:themeColor="text1" w:themeTint="BF"/>
        </w:rPr>
      </w:pPr>
      <w:r w:rsidRPr="00F60DB7">
        <w:rPr>
          <w:i/>
          <w:iCs/>
          <w:color w:val="404040" w:themeColor="text1" w:themeTint="BF"/>
        </w:rPr>
        <w:t>Do not be afraid,</w:t>
      </w:r>
      <w:r w:rsidRPr="00F60DB7">
        <w:rPr>
          <w:i/>
          <w:iCs/>
          <w:color w:val="404040" w:themeColor="text1" w:themeTint="BF"/>
        </w:rPr>
        <w:br/>
        <w:t>Daughter Zion. Look, your King is coming,</w:t>
      </w:r>
      <w:r w:rsidRPr="00F60DB7">
        <w:rPr>
          <w:i/>
          <w:iCs/>
          <w:color w:val="404040" w:themeColor="text1" w:themeTint="BF"/>
        </w:rPr>
        <w:br/>
        <w:t>sitting on a donkey’s colt.</w:t>
      </w:r>
    </w:p>
    <w:p w14:paraId="7049CDFB" w14:textId="77777777" w:rsidR="00E97DDD" w:rsidRDefault="00E97DDD" w:rsidP="00E97DDD">
      <w:pPr>
        <w:ind w:left="864"/>
        <w:rPr>
          <w:b/>
          <w:bCs/>
          <w:i/>
          <w:iCs/>
          <w:color w:val="404040" w:themeColor="text1" w:themeTint="BF"/>
          <w:vertAlign w:val="superscript"/>
        </w:rPr>
      </w:pPr>
    </w:p>
    <w:p w14:paraId="70E6A85B" w14:textId="6540B2FB" w:rsidR="00E97DDD" w:rsidRPr="00E97DDD" w:rsidRDefault="00E97DDD" w:rsidP="00E94F71">
      <w:pPr>
        <w:ind w:left="720"/>
        <w:rPr>
          <w:i/>
          <w:iCs/>
          <w:color w:val="404040" w:themeColor="text1" w:themeTint="BF"/>
        </w:rPr>
      </w:pPr>
      <w:r w:rsidRPr="00E97DDD">
        <w:rPr>
          <w:i/>
          <w:iCs/>
          <w:color w:val="404040" w:themeColor="text1" w:themeTint="BF"/>
        </w:rPr>
        <w:t>His disciples did not understand these things at first. However, when Jesus was glorified, then they remembered that these things had been written about him and that they had done these things to him.</w:t>
      </w:r>
    </w:p>
    <w:p w14:paraId="240B2A15" w14:textId="5BD59229" w:rsidR="00ED608E" w:rsidRDefault="00821809" w:rsidP="00E97DDD">
      <w:pPr>
        <w:ind w:left="720"/>
        <w:rPr>
          <w:rStyle w:val="text"/>
          <w:i/>
          <w:iCs/>
          <w:color w:val="404040" w:themeColor="text1" w:themeTint="BF"/>
        </w:rPr>
      </w:pPr>
      <w:r w:rsidRPr="00821809">
        <w:rPr>
          <w:i/>
          <w:iCs/>
          <w:color w:val="404040" w:themeColor="text1" w:themeTint="BF"/>
        </w:rPr>
        <w:t xml:space="preserve"> </w:t>
      </w:r>
    </w:p>
    <w:p w14:paraId="4734648F" w14:textId="20AE2903"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E97DDD">
        <w:rPr>
          <w:i/>
          <w:iCs/>
          <w:color w:val="404040" w:themeColor="text1" w:themeTint="BF"/>
        </w:rPr>
        <w:t>12:14-16</w:t>
      </w:r>
    </w:p>
    <w:p w14:paraId="3CBB219A" w14:textId="186BDC98" w:rsidR="00ED608E" w:rsidRDefault="006008F6" w:rsidP="00905E8D">
      <w:pPr>
        <w:ind w:left="720"/>
        <w:rPr>
          <w:color w:val="404040" w:themeColor="text1" w:themeTint="BF"/>
        </w:rPr>
      </w:pPr>
      <w:r>
        <w:rPr>
          <w:color w:val="404040" w:themeColor="text1" w:themeTint="BF"/>
        </w:rPr>
        <w:t xml:space="preserve">At the Macy’s Thanksgiving Day Parade, </w:t>
      </w:r>
      <w:r w:rsidR="00F225E6">
        <w:rPr>
          <w:color w:val="404040" w:themeColor="text1" w:themeTint="BF"/>
        </w:rPr>
        <w:t xml:space="preserve">the entire parade builds to one climactic moment: the arrival of Santa </w:t>
      </w:r>
      <w:r w:rsidR="001820EF">
        <w:rPr>
          <w:color w:val="404040" w:themeColor="text1" w:themeTint="BF"/>
        </w:rPr>
        <w:t>C</w:t>
      </w:r>
      <w:r w:rsidR="00F225E6">
        <w:rPr>
          <w:color w:val="404040" w:themeColor="text1" w:themeTint="BF"/>
        </w:rPr>
        <w:t xml:space="preserve">laus. His entrance </w:t>
      </w:r>
      <w:r w:rsidR="005C0E48">
        <w:rPr>
          <w:color w:val="404040" w:themeColor="text1" w:themeTint="BF"/>
        </w:rPr>
        <w:t>marks</w:t>
      </w:r>
      <w:r w:rsidR="00F225E6">
        <w:rPr>
          <w:color w:val="404040" w:themeColor="text1" w:themeTint="BF"/>
        </w:rPr>
        <w:t xml:space="preserve"> the whole </w:t>
      </w:r>
      <w:r w:rsidR="006A5A65">
        <w:rPr>
          <w:color w:val="404040" w:themeColor="text1" w:themeTint="BF"/>
        </w:rPr>
        <w:t>event and</w:t>
      </w:r>
      <w:r w:rsidR="00473490">
        <w:rPr>
          <w:color w:val="404040" w:themeColor="text1" w:themeTint="BF"/>
        </w:rPr>
        <w:t xml:space="preserve"> tells the audience what the </w:t>
      </w:r>
      <w:r w:rsidR="005C0E48">
        <w:rPr>
          <w:color w:val="404040" w:themeColor="text1" w:themeTint="BF"/>
        </w:rPr>
        <w:t>celebration</w:t>
      </w:r>
      <w:r w:rsidR="00473490">
        <w:rPr>
          <w:color w:val="404040" w:themeColor="text1" w:themeTint="BF"/>
        </w:rPr>
        <w:t xml:space="preserve"> is all about—</w:t>
      </w:r>
      <w:r w:rsidR="00E94F71">
        <w:rPr>
          <w:color w:val="404040" w:themeColor="text1" w:themeTint="BF"/>
        </w:rPr>
        <w:t xml:space="preserve">the </w:t>
      </w:r>
      <w:r w:rsidR="00473490">
        <w:rPr>
          <w:color w:val="404040" w:themeColor="text1" w:themeTint="BF"/>
        </w:rPr>
        <w:t>Christ</w:t>
      </w:r>
      <w:r w:rsidR="006A5A65">
        <w:rPr>
          <w:color w:val="404040" w:themeColor="text1" w:themeTint="BF"/>
        </w:rPr>
        <w:t>m</w:t>
      </w:r>
      <w:r w:rsidR="00473490">
        <w:rPr>
          <w:color w:val="404040" w:themeColor="text1" w:themeTint="BF"/>
        </w:rPr>
        <w:t xml:space="preserve">as season (and Christmas shopping) have officially begun! </w:t>
      </w:r>
    </w:p>
    <w:p w14:paraId="07AE6DA8" w14:textId="77777777" w:rsidR="00473490" w:rsidRDefault="00473490" w:rsidP="00905E8D">
      <w:pPr>
        <w:ind w:left="720"/>
        <w:rPr>
          <w:color w:val="404040" w:themeColor="text1" w:themeTint="BF"/>
        </w:rPr>
      </w:pPr>
    </w:p>
    <w:p w14:paraId="380827FA" w14:textId="20499477" w:rsidR="00473490" w:rsidRDefault="00473490" w:rsidP="00905E8D">
      <w:pPr>
        <w:ind w:left="720"/>
        <w:rPr>
          <w:color w:val="404040" w:themeColor="text1" w:themeTint="BF"/>
        </w:rPr>
      </w:pPr>
      <w:r>
        <w:rPr>
          <w:color w:val="404040" w:themeColor="text1" w:themeTint="BF"/>
        </w:rPr>
        <w:t>In the same way, Jesus’</w:t>
      </w:r>
      <w:r w:rsidR="00E94F71">
        <w:rPr>
          <w:color w:val="404040" w:themeColor="text1" w:themeTint="BF"/>
        </w:rPr>
        <w:t>s</w:t>
      </w:r>
      <w:r>
        <w:rPr>
          <w:color w:val="404040" w:themeColor="text1" w:themeTint="BF"/>
        </w:rPr>
        <w:t xml:space="preserve"> mode of arrival was </w:t>
      </w:r>
      <w:r w:rsidR="009D74D0">
        <w:rPr>
          <w:color w:val="404040" w:themeColor="text1" w:themeTint="BF"/>
        </w:rPr>
        <w:t>a</w:t>
      </w:r>
      <w:r>
        <w:rPr>
          <w:color w:val="404040" w:themeColor="text1" w:themeTint="BF"/>
        </w:rPr>
        <w:t xml:space="preserve"> message. Instead of riding into Jerusalem on a war horse with an army band behind Him</w:t>
      </w:r>
      <w:r w:rsidR="00D43577">
        <w:rPr>
          <w:color w:val="404040" w:themeColor="text1" w:themeTint="BF"/>
        </w:rPr>
        <w:t xml:space="preserve"> like a conquering </w:t>
      </w:r>
      <w:r w:rsidR="00513A2D">
        <w:rPr>
          <w:color w:val="404040" w:themeColor="text1" w:themeTint="BF"/>
        </w:rPr>
        <w:t>military hero</w:t>
      </w:r>
      <w:r w:rsidR="00D43577">
        <w:rPr>
          <w:color w:val="404040" w:themeColor="text1" w:themeTint="BF"/>
        </w:rPr>
        <w:t xml:space="preserve">, </w:t>
      </w:r>
      <w:r w:rsidR="000C1C69">
        <w:rPr>
          <w:color w:val="404040" w:themeColor="text1" w:themeTint="BF"/>
        </w:rPr>
        <w:t xml:space="preserve">He </w:t>
      </w:r>
      <w:r w:rsidR="0003788A">
        <w:rPr>
          <w:color w:val="404040" w:themeColor="text1" w:themeTint="BF"/>
        </w:rPr>
        <w:t xml:space="preserve">chose a donkey—an intentional and symbolic act. </w:t>
      </w:r>
    </w:p>
    <w:p w14:paraId="3E784E94" w14:textId="77777777" w:rsidR="0003788A" w:rsidRDefault="0003788A" w:rsidP="00905E8D">
      <w:pPr>
        <w:ind w:left="720"/>
        <w:rPr>
          <w:color w:val="404040" w:themeColor="text1" w:themeTint="BF"/>
        </w:rPr>
      </w:pPr>
    </w:p>
    <w:p w14:paraId="37F8EBBE" w14:textId="07580F8C" w:rsidR="0003788A" w:rsidRPr="000A2183" w:rsidRDefault="00A7137B" w:rsidP="00905E8D">
      <w:pPr>
        <w:ind w:left="720"/>
        <w:rPr>
          <w:color w:val="404040" w:themeColor="text1" w:themeTint="BF"/>
        </w:rPr>
      </w:pPr>
      <w:r w:rsidRPr="000A2183">
        <w:rPr>
          <w:color w:val="404040" w:themeColor="text1" w:themeTint="BF"/>
        </w:rPr>
        <w:t xml:space="preserve">As they made their way into Jerusalem, Jesus </w:t>
      </w:r>
      <w:r w:rsidR="00EB7F26" w:rsidRPr="000A2183">
        <w:rPr>
          <w:i/>
          <w:iCs/>
          <w:color w:val="404040" w:themeColor="text1" w:themeTint="BF"/>
        </w:rPr>
        <w:t>“found a donkey and sat on it”</w:t>
      </w:r>
      <w:r w:rsidR="00EB7F26" w:rsidRPr="000A2183">
        <w:rPr>
          <w:color w:val="404040" w:themeColor="text1" w:themeTint="BF"/>
        </w:rPr>
        <w:t xml:space="preserve"> (v</w:t>
      </w:r>
      <w:r w:rsidR="00E759FF">
        <w:rPr>
          <w:color w:val="404040" w:themeColor="text1" w:themeTint="BF"/>
        </w:rPr>
        <w:t>.</w:t>
      </w:r>
      <w:r w:rsidR="00EB7F26" w:rsidRPr="000A2183">
        <w:rPr>
          <w:color w:val="404040" w:themeColor="text1" w:themeTint="BF"/>
        </w:rPr>
        <w:t xml:space="preserve"> 14)</w:t>
      </w:r>
      <w:r w:rsidR="00E759FF">
        <w:rPr>
          <w:color w:val="404040" w:themeColor="text1" w:themeTint="BF"/>
        </w:rPr>
        <w:t>.</w:t>
      </w:r>
      <w:r w:rsidR="00EB7F26" w:rsidRPr="000A2183">
        <w:rPr>
          <w:color w:val="404040" w:themeColor="text1" w:themeTint="BF"/>
        </w:rPr>
        <w:t xml:space="preserve"> The trip from Bethany </w:t>
      </w:r>
      <w:r w:rsidR="0001601A" w:rsidRPr="000A2183">
        <w:rPr>
          <w:color w:val="404040" w:themeColor="text1" w:themeTint="BF"/>
        </w:rPr>
        <w:t xml:space="preserve">into the city was a short two miles. Jesus did not ride </w:t>
      </w:r>
      <w:r w:rsidR="008B6F64" w:rsidRPr="000A2183">
        <w:rPr>
          <w:color w:val="404040" w:themeColor="text1" w:themeTint="BF"/>
        </w:rPr>
        <w:t>into town</w:t>
      </w:r>
      <w:r w:rsidR="0001601A" w:rsidRPr="000A2183">
        <w:rPr>
          <w:color w:val="404040" w:themeColor="text1" w:themeTint="BF"/>
        </w:rPr>
        <w:t xml:space="preserve"> because He was fatigued. He and the disciples </w:t>
      </w:r>
      <w:r w:rsidR="00D774A4" w:rsidRPr="000A2183">
        <w:rPr>
          <w:color w:val="404040" w:themeColor="text1" w:themeTint="BF"/>
        </w:rPr>
        <w:t xml:space="preserve">frequently walked </w:t>
      </w:r>
      <w:r w:rsidR="00D31797" w:rsidRPr="000A2183">
        <w:rPr>
          <w:color w:val="404040" w:themeColor="text1" w:themeTint="BF"/>
        </w:rPr>
        <w:t xml:space="preserve">far </w:t>
      </w:r>
      <w:r w:rsidR="00D774A4" w:rsidRPr="000A2183">
        <w:rPr>
          <w:color w:val="404040" w:themeColor="text1" w:themeTint="BF"/>
        </w:rPr>
        <w:t>greater distances. His action show</w:t>
      </w:r>
      <w:r w:rsidR="008B6F64" w:rsidRPr="000A2183">
        <w:rPr>
          <w:color w:val="404040" w:themeColor="text1" w:themeTint="BF"/>
        </w:rPr>
        <w:t>ed</w:t>
      </w:r>
      <w:r w:rsidR="00D774A4" w:rsidRPr="000A2183">
        <w:rPr>
          <w:color w:val="404040" w:themeColor="text1" w:themeTint="BF"/>
        </w:rPr>
        <w:t xml:space="preserve"> intention—this was not an arrival, but a pro</w:t>
      </w:r>
      <w:r w:rsidR="004B0629" w:rsidRPr="000A2183">
        <w:rPr>
          <w:color w:val="404040" w:themeColor="text1" w:themeTint="BF"/>
        </w:rPr>
        <w:t xml:space="preserve">cession. </w:t>
      </w:r>
    </w:p>
    <w:p w14:paraId="48A2BF1A" w14:textId="77777777" w:rsidR="004B0629" w:rsidRPr="000A2183" w:rsidRDefault="004B0629" w:rsidP="00905E8D">
      <w:pPr>
        <w:ind w:left="720"/>
        <w:rPr>
          <w:color w:val="404040" w:themeColor="text1" w:themeTint="BF"/>
        </w:rPr>
      </w:pPr>
    </w:p>
    <w:p w14:paraId="1A2FF4C4" w14:textId="6BDB5D4C" w:rsidR="004B0629" w:rsidRPr="000A2183" w:rsidRDefault="004B0629" w:rsidP="00905E8D">
      <w:pPr>
        <w:ind w:left="720"/>
        <w:rPr>
          <w:color w:val="404040" w:themeColor="text1" w:themeTint="BF"/>
        </w:rPr>
      </w:pPr>
      <w:r w:rsidRPr="000A2183">
        <w:rPr>
          <w:color w:val="404040" w:themeColor="text1" w:themeTint="BF"/>
        </w:rPr>
        <w:t xml:space="preserve">Conquering kings would come into a city to declare victory and establish their power. Often, they rode in on a mule, an Old Testament image of royalty and power. Solomon, for example, rode into </w:t>
      </w:r>
      <w:r w:rsidR="00BA6BC4" w:rsidRPr="000A2183">
        <w:rPr>
          <w:color w:val="404040" w:themeColor="text1" w:themeTint="BF"/>
        </w:rPr>
        <w:t xml:space="preserve">Gihon on </w:t>
      </w:r>
      <w:r w:rsidR="006D6CCA" w:rsidRPr="000A2183">
        <w:rPr>
          <w:color w:val="404040" w:themeColor="text1" w:themeTint="BF"/>
        </w:rPr>
        <w:t xml:space="preserve">a </w:t>
      </w:r>
      <w:r w:rsidR="00BA6BC4" w:rsidRPr="000A2183">
        <w:rPr>
          <w:color w:val="404040" w:themeColor="text1" w:themeTint="BF"/>
        </w:rPr>
        <w:t xml:space="preserve">donkey for Nathan to anoint him as </w:t>
      </w:r>
      <w:r w:rsidR="001820EF">
        <w:rPr>
          <w:color w:val="404040" w:themeColor="text1" w:themeTint="BF"/>
        </w:rPr>
        <w:t>k</w:t>
      </w:r>
      <w:r w:rsidR="001E72E6" w:rsidRPr="000A2183">
        <w:rPr>
          <w:color w:val="404040" w:themeColor="text1" w:themeTint="BF"/>
        </w:rPr>
        <w:t xml:space="preserve">ing </w:t>
      </w:r>
      <w:r w:rsidR="008355A2" w:rsidRPr="000A2183">
        <w:rPr>
          <w:color w:val="404040" w:themeColor="text1" w:themeTint="BF"/>
        </w:rPr>
        <w:t>(1 Kings 1:33-36)</w:t>
      </w:r>
      <w:r w:rsidR="004F520F">
        <w:rPr>
          <w:color w:val="404040" w:themeColor="text1" w:themeTint="BF"/>
        </w:rPr>
        <w:t>.</w:t>
      </w:r>
      <w:r w:rsidR="008355A2" w:rsidRPr="000A2183">
        <w:rPr>
          <w:color w:val="404040" w:themeColor="text1" w:themeTint="BF"/>
        </w:rPr>
        <w:t xml:space="preserve"> </w:t>
      </w:r>
      <w:r w:rsidR="001E72E6" w:rsidRPr="000A2183">
        <w:rPr>
          <w:color w:val="404040" w:themeColor="text1" w:themeTint="BF"/>
        </w:rPr>
        <w:t xml:space="preserve">Mules showed power and authority. Jesus, on the other hand, </w:t>
      </w:r>
      <w:r w:rsidR="00E34D69" w:rsidRPr="000A2183">
        <w:rPr>
          <w:color w:val="404040" w:themeColor="text1" w:themeTint="BF"/>
        </w:rPr>
        <w:t xml:space="preserve">entered in a procession, but His message </w:t>
      </w:r>
      <w:r w:rsidR="00952CAB" w:rsidRPr="000A2183">
        <w:rPr>
          <w:color w:val="404040" w:themeColor="text1" w:themeTint="BF"/>
        </w:rPr>
        <w:t>showed</w:t>
      </w:r>
      <w:r w:rsidR="00DF4F72" w:rsidRPr="000A2183">
        <w:rPr>
          <w:color w:val="404040" w:themeColor="text1" w:themeTint="BF"/>
        </w:rPr>
        <w:t xml:space="preserve"> humility, gentleness, and surrender. </w:t>
      </w:r>
      <w:r w:rsidR="00952CAB" w:rsidRPr="000A2183">
        <w:rPr>
          <w:color w:val="404040" w:themeColor="text1" w:themeTint="BF"/>
        </w:rPr>
        <w:t xml:space="preserve">It’s little wonder that when John described this </w:t>
      </w:r>
      <w:r w:rsidR="006A5A65" w:rsidRPr="000A2183">
        <w:rPr>
          <w:color w:val="404040" w:themeColor="text1" w:themeTint="BF"/>
        </w:rPr>
        <w:t>moment,</w:t>
      </w:r>
      <w:r w:rsidR="00952CAB" w:rsidRPr="000A2183">
        <w:rPr>
          <w:color w:val="404040" w:themeColor="text1" w:themeTint="BF"/>
        </w:rPr>
        <w:t xml:space="preserve"> </w:t>
      </w:r>
      <w:r w:rsidR="001820EF">
        <w:rPr>
          <w:color w:val="404040" w:themeColor="text1" w:themeTint="BF"/>
        </w:rPr>
        <w:t>h</w:t>
      </w:r>
      <w:r w:rsidR="00952CAB" w:rsidRPr="000A2183">
        <w:rPr>
          <w:color w:val="404040" w:themeColor="text1" w:themeTint="BF"/>
        </w:rPr>
        <w:t xml:space="preserve">e </w:t>
      </w:r>
      <w:r w:rsidR="00BE623C">
        <w:rPr>
          <w:color w:val="404040" w:themeColor="text1" w:themeTint="BF"/>
        </w:rPr>
        <w:t>paraphrased</w:t>
      </w:r>
      <w:r w:rsidR="00952CAB" w:rsidRPr="000A2183">
        <w:rPr>
          <w:color w:val="404040" w:themeColor="text1" w:themeTint="BF"/>
        </w:rPr>
        <w:t xml:space="preserve"> </w:t>
      </w:r>
      <w:r w:rsidR="00434704" w:rsidRPr="000A2183">
        <w:rPr>
          <w:color w:val="404040" w:themeColor="text1" w:themeTint="BF"/>
        </w:rPr>
        <w:t>Zechariah 9:</w:t>
      </w:r>
      <w:r w:rsidR="006D6CCA" w:rsidRPr="000A2183">
        <w:rPr>
          <w:color w:val="404040" w:themeColor="text1" w:themeTint="BF"/>
        </w:rPr>
        <w:t xml:space="preserve">9, </w:t>
      </w:r>
      <w:r w:rsidR="006D6CCA" w:rsidRPr="000A2183">
        <w:rPr>
          <w:i/>
          <w:iCs/>
          <w:color w:val="404040" w:themeColor="text1" w:themeTint="BF"/>
        </w:rPr>
        <w:t>“Do not be afraid</w:t>
      </w:r>
      <w:r w:rsidR="00D45C84" w:rsidRPr="000A2183">
        <w:rPr>
          <w:i/>
          <w:iCs/>
          <w:color w:val="404040" w:themeColor="text1" w:themeTint="BF"/>
        </w:rPr>
        <w:t>, Daughter Zion.”</w:t>
      </w:r>
      <w:r w:rsidR="00D45C84" w:rsidRPr="000A2183">
        <w:rPr>
          <w:color w:val="404040" w:themeColor="text1" w:themeTint="BF"/>
        </w:rPr>
        <w:t xml:space="preserve"> </w:t>
      </w:r>
    </w:p>
    <w:p w14:paraId="5B1F643F" w14:textId="77777777" w:rsidR="00D45C84" w:rsidRPr="000A2183" w:rsidRDefault="00D45C84" w:rsidP="00905E8D">
      <w:pPr>
        <w:ind w:left="720"/>
        <w:rPr>
          <w:color w:val="404040" w:themeColor="text1" w:themeTint="BF"/>
        </w:rPr>
      </w:pPr>
    </w:p>
    <w:p w14:paraId="5BCA5582" w14:textId="316F9624" w:rsidR="00443DF7" w:rsidRPr="000A2183" w:rsidRDefault="00D45C84" w:rsidP="00905E8D">
      <w:pPr>
        <w:ind w:left="720"/>
        <w:rPr>
          <w:color w:val="404040" w:themeColor="text1" w:themeTint="BF"/>
        </w:rPr>
      </w:pPr>
      <w:r w:rsidRPr="000A2183">
        <w:rPr>
          <w:color w:val="404040" w:themeColor="text1" w:themeTint="BF"/>
        </w:rPr>
        <w:t>In reality, the Jews living in Jerusalem had much to fear. Roman occupation threatened their existence an</w:t>
      </w:r>
      <w:r w:rsidR="00C45796" w:rsidRPr="000A2183">
        <w:rPr>
          <w:color w:val="404040" w:themeColor="text1" w:themeTint="BF"/>
        </w:rPr>
        <w:t>d access to the temple, and high taxation threatened their livelihood and ability to feed their families. Additionally, 400 years had passed since God last spoke through the prophet, Malachi</w:t>
      </w:r>
      <w:r w:rsidR="008A419D">
        <w:rPr>
          <w:color w:val="404040" w:themeColor="text1" w:themeTint="BF"/>
        </w:rPr>
        <w:t>:</w:t>
      </w:r>
      <w:r w:rsidR="00B31771" w:rsidRPr="000A2183">
        <w:rPr>
          <w:color w:val="404040" w:themeColor="text1" w:themeTint="BF"/>
        </w:rPr>
        <w:t xml:space="preserve"> </w:t>
      </w:r>
      <w:r w:rsidR="00B31771" w:rsidRPr="000A2183">
        <w:rPr>
          <w:i/>
          <w:iCs/>
          <w:color w:val="404040" w:themeColor="text1" w:themeTint="BF"/>
        </w:rPr>
        <w:t xml:space="preserve">“Remember the instruction of Moses my servant, the </w:t>
      </w:r>
      <w:r w:rsidR="00BA338D" w:rsidRPr="000A2183">
        <w:rPr>
          <w:i/>
          <w:iCs/>
          <w:color w:val="404040" w:themeColor="text1" w:themeTint="BF"/>
        </w:rPr>
        <w:t>statutes,</w:t>
      </w:r>
      <w:r w:rsidR="00B31771" w:rsidRPr="000A2183">
        <w:rPr>
          <w:i/>
          <w:iCs/>
          <w:color w:val="404040" w:themeColor="text1" w:themeTint="BF"/>
        </w:rPr>
        <w:t xml:space="preserve"> and ordinances I commanded him at Horeb for all Israel. Look, I am going to send you the prophet Elijah before the great and terrible day of the Lord comes. And he will turn the hearts of fathers to their children and the hearts of children to their fathers. Otherwise, I will come and strike the land with a curse”</w:t>
      </w:r>
      <w:r w:rsidR="009E771C" w:rsidRPr="000A2183">
        <w:rPr>
          <w:color w:val="404040" w:themeColor="text1" w:themeTint="BF"/>
        </w:rPr>
        <w:t xml:space="preserve"> (Malachi 4:4-6)</w:t>
      </w:r>
      <w:r w:rsidR="00E87BAE">
        <w:rPr>
          <w:color w:val="404040" w:themeColor="text1" w:themeTint="BF"/>
        </w:rPr>
        <w:t>.</w:t>
      </w:r>
    </w:p>
    <w:p w14:paraId="22F55A3A" w14:textId="77777777" w:rsidR="00443DF7" w:rsidRPr="000A2183" w:rsidRDefault="00443DF7" w:rsidP="00905E8D">
      <w:pPr>
        <w:ind w:left="720"/>
        <w:rPr>
          <w:color w:val="404040" w:themeColor="text1" w:themeTint="BF"/>
        </w:rPr>
      </w:pPr>
    </w:p>
    <w:p w14:paraId="2FDABF25" w14:textId="1E38B7EC" w:rsidR="00A42E86" w:rsidRPr="000A2183" w:rsidRDefault="009E771C" w:rsidP="00AF2583">
      <w:pPr>
        <w:ind w:left="720"/>
        <w:rPr>
          <w:color w:val="404040" w:themeColor="text1" w:themeTint="BF"/>
        </w:rPr>
      </w:pPr>
      <w:r w:rsidRPr="000A2183">
        <w:rPr>
          <w:color w:val="404040" w:themeColor="text1" w:themeTint="BF"/>
        </w:rPr>
        <w:t xml:space="preserve">For hundreds of </w:t>
      </w:r>
      <w:proofErr w:type="gramStart"/>
      <w:r w:rsidRPr="000A2183">
        <w:rPr>
          <w:color w:val="404040" w:themeColor="text1" w:themeTint="BF"/>
        </w:rPr>
        <w:t>years</w:t>
      </w:r>
      <w:proofErr w:type="gramEnd"/>
      <w:r w:rsidRPr="000A2183">
        <w:rPr>
          <w:color w:val="404040" w:themeColor="text1" w:themeTint="BF"/>
        </w:rPr>
        <w:t xml:space="preserve"> they awaited a Savior</w:t>
      </w:r>
      <w:r w:rsidR="00EE72E3">
        <w:rPr>
          <w:color w:val="404040" w:themeColor="text1" w:themeTint="BF"/>
        </w:rPr>
        <w:t xml:space="preserve"> </w:t>
      </w:r>
      <w:r w:rsidRPr="000A2183">
        <w:rPr>
          <w:color w:val="404040" w:themeColor="text1" w:themeTint="BF"/>
        </w:rPr>
        <w:t xml:space="preserve">or God’s judgment, in a period of deep longing and uncertainty. </w:t>
      </w:r>
      <w:r w:rsidR="00036363" w:rsidRPr="000A2183">
        <w:rPr>
          <w:color w:val="404040" w:themeColor="text1" w:themeTint="BF"/>
        </w:rPr>
        <w:t xml:space="preserve">The fact that Jesus presented Himself as a gentle, humble King was a purposeful </w:t>
      </w:r>
      <w:r w:rsidR="00AC369B" w:rsidRPr="000A2183">
        <w:rPr>
          <w:color w:val="404040" w:themeColor="text1" w:themeTint="BF"/>
        </w:rPr>
        <w:lastRenderedPageBreak/>
        <w:t xml:space="preserve">and loving choice. </w:t>
      </w:r>
      <w:r w:rsidR="001C6737" w:rsidRPr="000A2183">
        <w:rPr>
          <w:color w:val="404040" w:themeColor="text1" w:themeTint="BF"/>
        </w:rPr>
        <w:t xml:space="preserve">John Stott, in </w:t>
      </w:r>
      <w:r w:rsidR="001C6737" w:rsidRPr="00EE72E3">
        <w:rPr>
          <w:i/>
          <w:iCs/>
          <w:color w:val="404040" w:themeColor="text1" w:themeTint="BF"/>
        </w:rPr>
        <w:t>The Cross of Christ</w:t>
      </w:r>
      <w:r w:rsidR="001C6737" w:rsidRPr="000A2183">
        <w:rPr>
          <w:color w:val="404040" w:themeColor="text1" w:themeTint="BF"/>
        </w:rPr>
        <w:t xml:space="preserve">, wrote, </w:t>
      </w:r>
      <w:r w:rsidR="001C6737" w:rsidRPr="000A2183">
        <w:rPr>
          <w:i/>
          <w:iCs/>
          <w:color w:val="404040" w:themeColor="text1" w:themeTint="BF"/>
        </w:rPr>
        <w:t>“</w:t>
      </w:r>
      <w:r w:rsidR="000A3048" w:rsidRPr="000A2183">
        <w:rPr>
          <w:i/>
          <w:iCs/>
          <w:color w:val="404040" w:themeColor="text1" w:themeTint="BF"/>
        </w:rPr>
        <w:t>Jesus did not come to conquer by the sword, but by the cross.”</w:t>
      </w:r>
      <w:r w:rsidR="000A3048" w:rsidRPr="000A2183">
        <w:rPr>
          <w:color w:val="404040" w:themeColor="text1" w:themeTint="BF"/>
        </w:rPr>
        <w:t xml:space="preserve"> </w:t>
      </w:r>
      <w:r w:rsidR="00A42E86" w:rsidRPr="000A2183">
        <w:rPr>
          <w:color w:val="404040" w:themeColor="text1" w:themeTint="BF"/>
        </w:rPr>
        <w:t xml:space="preserve">In Christ, we find true humility—power under control—and we don’t have to be afraid. </w:t>
      </w:r>
    </w:p>
    <w:p w14:paraId="552E57E7" w14:textId="77777777" w:rsidR="00AF2583" w:rsidRPr="000A2183" w:rsidRDefault="00AF2583" w:rsidP="00AF2583">
      <w:pPr>
        <w:ind w:left="720"/>
        <w:rPr>
          <w:color w:val="404040" w:themeColor="text1" w:themeTint="BF"/>
        </w:rPr>
      </w:pPr>
    </w:p>
    <w:p w14:paraId="5D74363D" w14:textId="2DD5C6DD" w:rsidR="00A55187" w:rsidRPr="000A2183" w:rsidRDefault="00E56D8A" w:rsidP="00E56D8A">
      <w:pPr>
        <w:ind w:left="720"/>
        <w:rPr>
          <w:color w:val="404040" w:themeColor="text1" w:themeTint="BF"/>
        </w:rPr>
      </w:pPr>
      <w:r w:rsidRPr="00E56D8A">
        <w:rPr>
          <w:color w:val="404040" w:themeColor="text1" w:themeTint="BF"/>
        </w:rPr>
        <w:t>In today’s text, John referenced an important passage from the prophet Zechariah, who ministered alongside Haggai during King Darius’s reign (522–486 BC</w:t>
      </w:r>
      <w:r w:rsidR="006A5A65" w:rsidRPr="00E56D8A">
        <w:rPr>
          <w:color w:val="404040" w:themeColor="text1" w:themeTint="BF"/>
        </w:rPr>
        <w:t>).</w:t>
      </w:r>
      <w:r w:rsidR="006A5A65" w:rsidRPr="000A2183">
        <w:rPr>
          <w:color w:val="404040" w:themeColor="text1" w:themeTint="BF"/>
        </w:rPr>
        <w:t xml:space="preserve"> The</w:t>
      </w:r>
      <w:r w:rsidR="008542CC" w:rsidRPr="000A2183">
        <w:rPr>
          <w:color w:val="404040" w:themeColor="text1" w:themeTint="BF"/>
        </w:rPr>
        <w:t xml:space="preserve"> Israelites had returned from exile in Babylon, and the prophets urged </w:t>
      </w:r>
      <w:r w:rsidRPr="000A2183">
        <w:rPr>
          <w:color w:val="404040" w:themeColor="text1" w:themeTint="BF"/>
        </w:rPr>
        <w:t>them</w:t>
      </w:r>
      <w:r w:rsidR="008542CC" w:rsidRPr="000A2183">
        <w:rPr>
          <w:color w:val="404040" w:themeColor="text1" w:themeTint="BF"/>
        </w:rPr>
        <w:t xml:space="preserve"> to return </w:t>
      </w:r>
      <w:r w:rsidR="00EA1109" w:rsidRPr="000A2183">
        <w:rPr>
          <w:color w:val="404040" w:themeColor="text1" w:themeTint="BF"/>
        </w:rPr>
        <w:t xml:space="preserve">and rebuild the temple </w:t>
      </w:r>
      <w:r w:rsidRPr="000A2183">
        <w:rPr>
          <w:color w:val="404040" w:themeColor="text1" w:themeTint="BF"/>
        </w:rPr>
        <w:t>as they were</w:t>
      </w:r>
      <w:r w:rsidR="00EA1109" w:rsidRPr="000A2183">
        <w:rPr>
          <w:color w:val="404040" w:themeColor="text1" w:themeTint="BF"/>
        </w:rPr>
        <w:t xml:space="preserve"> rebuilding their lives. </w:t>
      </w:r>
      <w:r w:rsidR="003F139C" w:rsidRPr="000A2183">
        <w:rPr>
          <w:color w:val="404040" w:themeColor="text1" w:themeTint="BF"/>
        </w:rPr>
        <w:t>What was at stake was more than a place to encounter God</w:t>
      </w:r>
      <w:r w:rsidR="0052261F">
        <w:rPr>
          <w:color w:val="404040" w:themeColor="text1" w:themeTint="BF"/>
        </w:rPr>
        <w:t>—it was an opportunity for</w:t>
      </w:r>
      <w:r w:rsidR="003F139C" w:rsidRPr="000A2183">
        <w:rPr>
          <w:color w:val="404040" w:themeColor="text1" w:themeTint="BF"/>
        </w:rPr>
        <w:t xml:space="preserve"> their hearts to truly belong to </w:t>
      </w:r>
      <w:r w:rsidR="0052261F">
        <w:rPr>
          <w:color w:val="404040" w:themeColor="text1" w:themeTint="BF"/>
        </w:rPr>
        <w:t>God</w:t>
      </w:r>
      <w:r w:rsidR="003F139C" w:rsidRPr="000A2183">
        <w:rPr>
          <w:color w:val="404040" w:themeColor="text1" w:themeTint="BF"/>
        </w:rPr>
        <w:t xml:space="preserve">. </w:t>
      </w:r>
      <w:r w:rsidR="003F4B22" w:rsidRPr="000A2183">
        <w:rPr>
          <w:color w:val="404040" w:themeColor="text1" w:themeTint="BF"/>
        </w:rPr>
        <w:t>In Zech</w:t>
      </w:r>
      <w:r w:rsidR="00E759FF">
        <w:rPr>
          <w:color w:val="404040" w:themeColor="text1" w:themeTint="BF"/>
        </w:rPr>
        <w:t>a</w:t>
      </w:r>
      <w:r w:rsidR="003F4B22" w:rsidRPr="000A2183">
        <w:rPr>
          <w:color w:val="404040" w:themeColor="text1" w:themeTint="BF"/>
        </w:rPr>
        <w:t>riah 1:3</w:t>
      </w:r>
      <w:r w:rsidR="00E759FF">
        <w:rPr>
          <w:color w:val="404040" w:themeColor="text1" w:themeTint="BF"/>
        </w:rPr>
        <w:t>,</w:t>
      </w:r>
      <w:r w:rsidR="003F4B22" w:rsidRPr="000A2183">
        <w:rPr>
          <w:color w:val="404040" w:themeColor="text1" w:themeTint="BF"/>
        </w:rPr>
        <w:t xml:space="preserve"> God spoke through the prophet, saying, </w:t>
      </w:r>
      <w:r w:rsidR="003F4B22" w:rsidRPr="000A2183">
        <w:rPr>
          <w:i/>
          <w:iCs/>
          <w:color w:val="404040" w:themeColor="text1" w:themeTint="BF"/>
        </w:rPr>
        <w:t>“Return to me—this is the declaration of the L</w:t>
      </w:r>
      <w:r w:rsidR="001820EF">
        <w:rPr>
          <w:i/>
          <w:iCs/>
          <w:color w:val="404040" w:themeColor="text1" w:themeTint="BF"/>
        </w:rPr>
        <w:t>ORD</w:t>
      </w:r>
      <w:r w:rsidR="003F4B22" w:rsidRPr="000A2183">
        <w:rPr>
          <w:i/>
          <w:iCs/>
          <w:color w:val="404040" w:themeColor="text1" w:themeTint="BF"/>
        </w:rPr>
        <w:t> of Armies—and I will return to you</w:t>
      </w:r>
      <w:r w:rsidR="00A55187" w:rsidRPr="000A2183">
        <w:rPr>
          <w:i/>
          <w:iCs/>
          <w:color w:val="404040" w:themeColor="text1" w:themeTint="BF"/>
        </w:rPr>
        <w:t>.”</w:t>
      </w:r>
      <w:r w:rsidR="00A55187" w:rsidRPr="000A2183">
        <w:rPr>
          <w:color w:val="404040" w:themeColor="text1" w:themeTint="BF"/>
        </w:rPr>
        <w:t xml:space="preserve"> </w:t>
      </w:r>
    </w:p>
    <w:p w14:paraId="2DA67FFC" w14:textId="77777777" w:rsidR="00A55187" w:rsidRPr="000A2183" w:rsidRDefault="00A55187" w:rsidP="00E56D8A">
      <w:pPr>
        <w:ind w:left="720"/>
        <w:rPr>
          <w:color w:val="404040" w:themeColor="text1" w:themeTint="BF"/>
        </w:rPr>
      </w:pPr>
    </w:p>
    <w:p w14:paraId="5CCAF480" w14:textId="481D8434" w:rsidR="004A2B93" w:rsidRDefault="00A55187" w:rsidP="00E56D8A">
      <w:pPr>
        <w:ind w:left="720"/>
        <w:rPr>
          <w:color w:val="404040" w:themeColor="text1" w:themeTint="BF"/>
        </w:rPr>
      </w:pPr>
      <w:r w:rsidRPr="000A2183">
        <w:rPr>
          <w:color w:val="404040" w:themeColor="text1" w:themeTint="BF"/>
        </w:rPr>
        <w:t>When Zech</w:t>
      </w:r>
      <w:r w:rsidR="00E759FF">
        <w:rPr>
          <w:color w:val="404040" w:themeColor="text1" w:themeTint="BF"/>
        </w:rPr>
        <w:t>a</w:t>
      </w:r>
      <w:r w:rsidRPr="000A2183">
        <w:rPr>
          <w:color w:val="404040" w:themeColor="text1" w:themeTint="BF"/>
        </w:rPr>
        <w:t>riah looked with prophetic eyes through history, he pointed to the moment God would</w:t>
      </w:r>
      <w:r w:rsidR="0052261F">
        <w:rPr>
          <w:color w:val="404040" w:themeColor="text1" w:themeTint="BF"/>
        </w:rPr>
        <w:t xml:space="preserve"> </w:t>
      </w:r>
      <w:r w:rsidRPr="000A2183">
        <w:rPr>
          <w:color w:val="404040" w:themeColor="text1" w:themeTint="BF"/>
        </w:rPr>
        <w:t>return for His people</w:t>
      </w:r>
      <w:r w:rsidR="0052261F">
        <w:rPr>
          <w:color w:val="404040" w:themeColor="text1" w:themeTint="BF"/>
        </w:rPr>
        <w:t xml:space="preserve"> and</w:t>
      </w:r>
      <w:r w:rsidR="004A2B93" w:rsidRPr="000A2183">
        <w:rPr>
          <w:color w:val="404040" w:themeColor="text1" w:themeTint="BF"/>
        </w:rPr>
        <w:t xml:space="preserve"> declared:</w:t>
      </w:r>
    </w:p>
    <w:p w14:paraId="4358932B" w14:textId="77777777" w:rsidR="00E759FF" w:rsidRPr="000A2183" w:rsidRDefault="00E759FF" w:rsidP="00E56D8A">
      <w:pPr>
        <w:ind w:left="720"/>
        <w:rPr>
          <w:color w:val="404040" w:themeColor="text1" w:themeTint="BF"/>
        </w:rPr>
      </w:pPr>
    </w:p>
    <w:p w14:paraId="09C0565B" w14:textId="61D3ADEF" w:rsidR="00AF2583" w:rsidRPr="000A2183" w:rsidRDefault="004A2B93" w:rsidP="004A2B93">
      <w:pPr>
        <w:ind w:left="1296"/>
        <w:rPr>
          <w:color w:val="404040" w:themeColor="text1" w:themeTint="BF"/>
        </w:rPr>
      </w:pPr>
      <w:r w:rsidRPr="000A2183">
        <w:rPr>
          <w:i/>
          <w:iCs/>
          <w:color w:val="404040" w:themeColor="text1" w:themeTint="BF"/>
        </w:rPr>
        <w:t>Rejoice greatly, Daughter Zion!</w:t>
      </w:r>
      <w:r w:rsidRPr="000A2183">
        <w:rPr>
          <w:i/>
          <w:iCs/>
          <w:color w:val="404040" w:themeColor="text1" w:themeTint="BF"/>
        </w:rPr>
        <w:br/>
        <w:t>Shout in triumph, Daughter Jerusalem!</w:t>
      </w:r>
      <w:r w:rsidRPr="000A2183">
        <w:rPr>
          <w:i/>
          <w:iCs/>
          <w:color w:val="404040" w:themeColor="text1" w:themeTint="BF"/>
        </w:rPr>
        <w:br/>
        <w:t>Look, your King is coming to you;</w:t>
      </w:r>
      <w:r w:rsidRPr="000A2183">
        <w:rPr>
          <w:i/>
          <w:iCs/>
          <w:color w:val="404040" w:themeColor="text1" w:themeTint="BF"/>
        </w:rPr>
        <w:br/>
        <w:t>he is righteous and victorious,</w:t>
      </w:r>
      <w:r w:rsidR="00E759FF" w:rsidRPr="000A2183">
        <w:rPr>
          <w:i/>
          <w:iCs/>
          <w:color w:val="404040" w:themeColor="text1" w:themeTint="BF"/>
        </w:rPr>
        <w:t xml:space="preserve"> </w:t>
      </w:r>
      <w:r w:rsidRPr="000A2183">
        <w:rPr>
          <w:i/>
          <w:iCs/>
          <w:color w:val="404040" w:themeColor="text1" w:themeTint="BF"/>
        </w:rPr>
        <w:br/>
        <w:t>humble and riding on a donkey,</w:t>
      </w:r>
      <w:r w:rsidRPr="000A2183">
        <w:rPr>
          <w:i/>
          <w:iCs/>
          <w:color w:val="404040" w:themeColor="text1" w:themeTint="BF"/>
        </w:rPr>
        <w:br/>
        <w:t>on a colt, the foal of a donkey.</w:t>
      </w:r>
      <w:r w:rsidRPr="000A2183">
        <w:rPr>
          <w:i/>
          <w:iCs/>
          <w:color w:val="404040" w:themeColor="text1" w:themeTint="BF"/>
        </w:rPr>
        <w:br/>
        <w:t>I will cut off the chariot from Ephraim</w:t>
      </w:r>
      <w:r w:rsidRPr="000A2183">
        <w:rPr>
          <w:i/>
          <w:iCs/>
          <w:color w:val="404040" w:themeColor="text1" w:themeTint="BF"/>
        </w:rPr>
        <w:br/>
        <w:t>and the horse from Jerusalem.</w:t>
      </w:r>
      <w:r w:rsidRPr="000A2183">
        <w:rPr>
          <w:i/>
          <w:iCs/>
          <w:color w:val="404040" w:themeColor="text1" w:themeTint="BF"/>
        </w:rPr>
        <w:br/>
        <w:t>The bow of war will be removed,</w:t>
      </w:r>
      <w:r w:rsidRPr="000A2183">
        <w:rPr>
          <w:i/>
          <w:iCs/>
          <w:color w:val="404040" w:themeColor="text1" w:themeTint="BF"/>
        </w:rPr>
        <w:br/>
        <w:t>and he will proclaim peace to the nations.</w:t>
      </w:r>
      <w:r w:rsidRPr="000A2183">
        <w:rPr>
          <w:i/>
          <w:iCs/>
          <w:color w:val="404040" w:themeColor="text1" w:themeTint="BF"/>
        </w:rPr>
        <w:br/>
        <w:t>His dominion will extend from sea to sea,</w:t>
      </w:r>
      <w:r w:rsidRPr="000A2183">
        <w:rPr>
          <w:i/>
          <w:iCs/>
          <w:color w:val="404040" w:themeColor="text1" w:themeTint="BF"/>
        </w:rPr>
        <w:br/>
        <w:t>from the Euphrates River</w:t>
      </w:r>
      <w:r w:rsidRPr="000A2183">
        <w:rPr>
          <w:i/>
          <w:iCs/>
          <w:color w:val="404040" w:themeColor="text1" w:themeTint="BF"/>
        </w:rPr>
        <w:br/>
        <w:t>to the ends of the earth</w:t>
      </w:r>
      <w:r w:rsidR="00F30EF9">
        <w:rPr>
          <w:i/>
          <w:iCs/>
          <w:color w:val="404040" w:themeColor="text1" w:themeTint="BF"/>
        </w:rPr>
        <w:t>.</w:t>
      </w:r>
      <w:r w:rsidRPr="000A2183">
        <w:rPr>
          <w:color w:val="404040" w:themeColor="text1" w:themeTint="BF"/>
        </w:rPr>
        <w:t xml:space="preserve"> (Zec</w:t>
      </w:r>
      <w:r w:rsidR="00E759FF">
        <w:rPr>
          <w:color w:val="404040" w:themeColor="text1" w:themeTint="BF"/>
        </w:rPr>
        <w:t>hariah</w:t>
      </w:r>
      <w:r w:rsidRPr="000A2183">
        <w:rPr>
          <w:color w:val="404040" w:themeColor="text1" w:themeTint="BF"/>
        </w:rPr>
        <w:t xml:space="preserve"> </w:t>
      </w:r>
      <w:r w:rsidR="00E8538E" w:rsidRPr="000A2183">
        <w:rPr>
          <w:color w:val="404040" w:themeColor="text1" w:themeTint="BF"/>
        </w:rPr>
        <w:t>9:9-10)</w:t>
      </w:r>
    </w:p>
    <w:p w14:paraId="7DA61083" w14:textId="77777777" w:rsidR="00854E2F" w:rsidRPr="000A2183" w:rsidRDefault="00854E2F" w:rsidP="00854E2F">
      <w:pPr>
        <w:ind w:left="432"/>
        <w:rPr>
          <w:color w:val="404040" w:themeColor="text1" w:themeTint="BF"/>
        </w:rPr>
      </w:pPr>
    </w:p>
    <w:p w14:paraId="70639F73" w14:textId="7D3ADD21" w:rsidR="00E8538E" w:rsidRDefault="00D0053A" w:rsidP="00854E2F">
      <w:pPr>
        <w:ind w:left="864"/>
        <w:rPr>
          <w:color w:val="404040" w:themeColor="text1" w:themeTint="BF"/>
        </w:rPr>
      </w:pPr>
      <w:r w:rsidRPr="000A2183">
        <w:rPr>
          <w:color w:val="404040" w:themeColor="text1" w:themeTint="BF"/>
        </w:rPr>
        <w:t>Zech</w:t>
      </w:r>
      <w:r w:rsidR="00E759FF">
        <w:rPr>
          <w:color w:val="404040" w:themeColor="text1" w:themeTint="BF"/>
        </w:rPr>
        <w:t>a</w:t>
      </w:r>
      <w:r w:rsidRPr="000A2183">
        <w:rPr>
          <w:color w:val="404040" w:themeColor="text1" w:themeTint="BF"/>
        </w:rPr>
        <w:t xml:space="preserve">riah </w:t>
      </w:r>
      <w:r w:rsidR="00783815">
        <w:rPr>
          <w:color w:val="404040" w:themeColor="text1" w:themeTint="BF"/>
        </w:rPr>
        <w:t>said their king</w:t>
      </w:r>
      <w:r w:rsidRPr="000A2183">
        <w:rPr>
          <w:color w:val="404040" w:themeColor="text1" w:themeTint="BF"/>
        </w:rPr>
        <w:t xml:space="preserve"> would come in righteousness, victory, and humility. He would not come to rule over them with a heavy hand like Babylon or </w:t>
      </w:r>
      <w:r w:rsidR="006A5A65" w:rsidRPr="000A2183">
        <w:rPr>
          <w:color w:val="404040" w:themeColor="text1" w:themeTint="BF"/>
        </w:rPr>
        <w:t>Rome but</w:t>
      </w:r>
      <w:r w:rsidRPr="000A2183">
        <w:rPr>
          <w:color w:val="404040" w:themeColor="text1" w:themeTint="BF"/>
        </w:rPr>
        <w:t xml:space="preserve"> would draw them to Himself in l</w:t>
      </w:r>
      <w:r w:rsidR="006F2533" w:rsidRPr="000A2183">
        <w:rPr>
          <w:color w:val="404040" w:themeColor="text1" w:themeTint="BF"/>
        </w:rPr>
        <w:t>ovingkindness. He would model humility and sacrifice. However, Zech</w:t>
      </w:r>
      <w:r w:rsidR="00783815">
        <w:rPr>
          <w:color w:val="404040" w:themeColor="text1" w:themeTint="BF"/>
        </w:rPr>
        <w:t>a</w:t>
      </w:r>
      <w:r w:rsidR="006F2533" w:rsidRPr="000A2183">
        <w:rPr>
          <w:color w:val="404040" w:themeColor="text1" w:themeTint="BF"/>
        </w:rPr>
        <w:t xml:space="preserve">riah pointed out the Messiah, though meek, would not be powerless. </w:t>
      </w:r>
      <w:r w:rsidR="006A2F86" w:rsidRPr="000A2183">
        <w:rPr>
          <w:color w:val="404040" w:themeColor="text1" w:themeTint="BF"/>
        </w:rPr>
        <w:t>Th</w:t>
      </w:r>
      <w:r w:rsidR="00783815">
        <w:rPr>
          <w:color w:val="404040" w:themeColor="text1" w:themeTint="BF"/>
        </w:rPr>
        <w:t xml:space="preserve">is promised one </w:t>
      </w:r>
      <w:r w:rsidR="006A2F86" w:rsidRPr="000A2183">
        <w:rPr>
          <w:color w:val="404040" w:themeColor="text1" w:themeTint="BF"/>
        </w:rPr>
        <w:t xml:space="preserve">would strip the </w:t>
      </w:r>
      <w:r w:rsidR="00B047D4" w:rsidRPr="000A2183">
        <w:rPr>
          <w:color w:val="404040" w:themeColor="text1" w:themeTint="BF"/>
        </w:rPr>
        <w:t xml:space="preserve">bow </w:t>
      </w:r>
      <w:r w:rsidR="006A2F86" w:rsidRPr="000A2183">
        <w:rPr>
          <w:color w:val="404040" w:themeColor="text1" w:themeTint="BF"/>
        </w:rPr>
        <w:t xml:space="preserve">of war from </w:t>
      </w:r>
      <w:r w:rsidR="00BA338D" w:rsidRPr="000A2183">
        <w:rPr>
          <w:color w:val="404040" w:themeColor="text1" w:themeTint="BF"/>
        </w:rPr>
        <w:t>Israel and</w:t>
      </w:r>
      <w:r w:rsidR="006A2F86" w:rsidRPr="000A2183">
        <w:rPr>
          <w:color w:val="404040" w:themeColor="text1" w:themeTint="BF"/>
        </w:rPr>
        <w:t xml:space="preserve"> would through His </w:t>
      </w:r>
      <w:r w:rsidR="00B047D4" w:rsidRPr="000A2183">
        <w:rPr>
          <w:color w:val="404040" w:themeColor="text1" w:themeTint="BF"/>
        </w:rPr>
        <w:t xml:space="preserve">own </w:t>
      </w:r>
      <w:r w:rsidR="006A2F86" w:rsidRPr="000A2183">
        <w:rPr>
          <w:color w:val="404040" w:themeColor="text1" w:themeTint="BF"/>
        </w:rPr>
        <w:t>power make peace</w:t>
      </w:r>
      <w:r w:rsidR="00B047D4" w:rsidRPr="000A2183">
        <w:rPr>
          <w:color w:val="404040" w:themeColor="text1" w:themeTint="BF"/>
        </w:rPr>
        <w:t>—</w:t>
      </w:r>
      <w:r w:rsidR="006A2F86" w:rsidRPr="000A2183">
        <w:rPr>
          <w:color w:val="404040" w:themeColor="text1" w:themeTint="BF"/>
        </w:rPr>
        <w:t xml:space="preserve">not just for </w:t>
      </w:r>
      <w:r w:rsidR="005762D3" w:rsidRPr="000A2183">
        <w:rPr>
          <w:color w:val="404040" w:themeColor="text1" w:themeTint="BF"/>
        </w:rPr>
        <w:t>Israel</w:t>
      </w:r>
      <w:r w:rsidR="006A2F86" w:rsidRPr="000A2183">
        <w:rPr>
          <w:color w:val="404040" w:themeColor="text1" w:themeTint="BF"/>
        </w:rPr>
        <w:t xml:space="preserve">, but for </w:t>
      </w:r>
      <w:r w:rsidR="00B047D4" w:rsidRPr="000A2183">
        <w:rPr>
          <w:color w:val="404040" w:themeColor="text1" w:themeTint="BF"/>
        </w:rPr>
        <w:t>th</w:t>
      </w:r>
      <w:r w:rsidR="000A2183">
        <w:rPr>
          <w:color w:val="404040" w:themeColor="text1" w:themeTint="BF"/>
        </w:rPr>
        <w:t>e</w:t>
      </w:r>
      <w:r w:rsidR="00B047D4" w:rsidRPr="000A2183">
        <w:rPr>
          <w:color w:val="404040" w:themeColor="text1" w:themeTint="BF"/>
        </w:rPr>
        <w:t xml:space="preserve"> world. </w:t>
      </w:r>
      <w:r w:rsidR="00854E2F" w:rsidRPr="000A2183">
        <w:rPr>
          <w:color w:val="404040" w:themeColor="text1" w:themeTint="BF"/>
        </w:rPr>
        <w:t xml:space="preserve">His rule and reign would never end. </w:t>
      </w:r>
    </w:p>
    <w:p w14:paraId="43BA4E26" w14:textId="77777777" w:rsidR="00782E18" w:rsidRPr="000A2183" w:rsidRDefault="00782E18" w:rsidP="00854E2F">
      <w:pPr>
        <w:ind w:left="864"/>
        <w:rPr>
          <w:color w:val="404040" w:themeColor="text1" w:themeTint="BF"/>
        </w:rPr>
      </w:pPr>
    </w:p>
    <w:p w14:paraId="7BB7519A" w14:textId="489C1A8B" w:rsidR="00854E2F" w:rsidRDefault="00407661" w:rsidP="005B03F6">
      <w:pPr>
        <w:ind w:left="864"/>
        <w:rPr>
          <w:color w:val="404040" w:themeColor="text1" w:themeTint="BF"/>
        </w:rPr>
      </w:pPr>
      <w:r w:rsidRPr="000A2183">
        <w:rPr>
          <w:color w:val="404040" w:themeColor="text1" w:themeTint="BF"/>
        </w:rPr>
        <w:t>Zec</w:t>
      </w:r>
      <w:r w:rsidR="005C0E48">
        <w:rPr>
          <w:color w:val="404040" w:themeColor="text1" w:themeTint="BF"/>
        </w:rPr>
        <w:t>ha</w:t>
      </w:r>
      <w:r w:rsidRPr="000A2183">
        <w:rPr>
          <w:color w:val="404040" w:themeColor="text1" w:themeTint="BF"/>
        </w:rPr>
        <w:t xml:space="preserve">riah wasn’t the only one who foreshadowed the </w:t>
      </w:r>
      <w:r w:rsidR="00520754" w:rsidRPr="000A2183">
        <w:rPr>
          <w:color w:val="404040" w:themeColor="text1" w:themeTint="BF"/>
        </w:rPr>
        <w:t xml:space="preserve">humble nature of God’s anointed one. </w:t>
      </w:r>
      <w:r w:rsidR="00C61C04" w:rsidRPr="000A2183">
        <w:rPr>
          <w:color w:val="404040" w:themeColor="text1" w:themeTint="BF"/>
        </w:rPr>
        <w:t>When Jacob, who</w:t>
      </w:r>
      <w:r w:rsidR="00D20DCD">
        <w:rPr>
          <w:color w:val="404040" w:themeColor="text1" w:themeTint="BF"/>
        </w:rPr>
        <w:t xml:space="preserve">m God named </w:t>
      </w:r>
      <w:r w:rsidR="00C61C04" w:rsidRPr="000A2183">
        <w:rPr>
          <w:color w:val="404040" w:themeColor="text1" w:themeTint="BF"/>
        </w:rPr>
        <w:t xml:space="preserve">Israel, approached death, </w:t>
      </w:r>
      <w:r w:rsidR="001820EF">
        <w:rPr>
          <w:color w:val="404040" w:themeColor="text1" w:themeTint="BF"/>
        </w:rPr>
        <w:t>h</w:t>
      </w:r>
      <w:r w:rsidR="00C61C04" w:rsidRPr="000A2183">
        <w:rPr>
          <w:color w:val="404040" w:themeColor="text1" w:themeTint="BF"/>
        </w:rPr>
        <w:t xml:space="preserve">e gathered his twelve sons around </w:t>
      </w:r>
      <w:r w:rsidR="001820EF">
        <w:rPr>
          <w:color w:val="404040" w:themeColor="text1" w:themeTint="BF"/>
        </w:rPr>
        <w:t>h</w:t>
      </w:r>
      <w:r w:rsidR="00C61C04" w:rsidRPr="000A2183">
        <w:rPr>
          <w:color w:val="404040" w:themeColor="text1" w:themeTint="BF"/>
        </w:rPr>
        <w:t xml:space="preserve">im. They would be the </w:t>
      </w:r>
      <w:r w:rsidR="00EF6D98" w:rsidRPr="000A2183">
        <w:rPr>
          <w:color w:val="404040" w:themeColor="text1" w:themeTint="BF"/>
        </w:rPr>
        <w:t>heads of the twelve tribes of Israel, and Jacob spoke prophetically over each son, and the impact his tribe would have on the nation. When he blessed Judah, the leader of the tribe from whom Jesus would be born, he said:</w:t>
      </w:r>
    </w:p>
    <w:p w14:paraId="1BC8C622" w14:textId="77777777" w:rsidR="00783815" w:rsidRDefault="00783815" w:rsidP="005B03F6">
      <w:pPr>
        <w:ind w:left="864"/>
        <w:rPr>
          <w:color w:val="404040" w:themeColor="text1" w:themeTint="BF"/>
        </w:rPr>
      </w:pPr>
    </w:p>
    <w:p w14:paraId="7422FED8" w14:textId="77777777" w:rsidR="00E759FF" w:rsidRPr="000A2183" w:rsidRDefault="00E759FF" w:rsidP="005B03F6">
      <w:pPr>
        <w:ind w:left="864"/>
        <w:rPr>
          <w:color w:val="404040" w:themeColor="text1" w:themeTint="BF"/>
        </w:rPr>
      </w:pPr>
    </w:p>
    <w:p w14:paraId="601C9179" w14:textId="7599616E" w:rsidR="00EF6D98" w:rsidRPr="000A2183" w:rsidRDefault="005B03F6" w:rsidP="005B03F6">
      <w:pPr>
        <w:ind w:left="1296"/>
        <w:rPr>
          <w:color w:val="404040" w:themeColor="text1" w:themeTint="BF"/>
        </w:rPr>
      </w:pPr>
      <w:r w:rsidRPr="000A2183">
        <w:rPr>
          <w:i/>
          <w:iCs/>
          <w:color w:val="404040" w:themeColor="text1" w:themeTint="BF"/>
        </w:rPr>
        <w:lastRenderedPageBreak/>
        <w:t>“The scepter will not depart from Judah</w:t>
      </w:r>
      <w:r w:rsidRPr="000A2183">
        <w:rPr>
          <w:i/>
          <w:iCs/>
          <w:color w:val="404040" w:themeColor="text1" w:themeTint="BF"/>
        </w:rPr>
        <w:br/>
        <w:t>or the staff from between his feet</w:t>
      </w:r>
      <w:r w:rsidRPr="000A2183">
        <w:rPr>
          <w:i/>
          <w:iCs/>
          <w:color w:val="404040" w:themeColor="text1" w:themeTint="BF"/>
        </w:rPr>
        <w:br/>
        <w:t>until he whose right it is comes</w:t>
      </w:r>
      <w:r w:rsidRPr="000A2183">
        <w:rPr>
          <w:i/>
          <w:iCs/>
          <w:color w:val="404040" w:themeColor="text1" w:themeTint="BF"/>
        </w:rPr>
        <w:br/>
        <w:t>and the obedience of the peoples belongs to him.</w:t>
      </w:r>
      <w:r w:rsidRPr="000A2183">
        <w:rPr>
          <w:i/>
          <w:iCs/>
          <w:color w:val="404040" w:themeColor="text1" w:themeTint="BF"/>
        </w:rPr>
        <w:br/>
        <w:t>He ties his donkey to a vine,</w:t>
      </w:r>
      <w:r w:rsidRPr="000A2183">
        <w:rPr>
          <w:i/>
          <w:iCs/>
          <w:color w:val="404040" w:themeColor="text1" w:themeTint="BF"/>
        </w:rPr>
        <w:br/>
        <w:t>and the colt of his donkey to the choice vine.</w:t>
      </w:r>
      <w:r w:rsidRPr="000A2183">
        <w:rPr>
          <w:i/>
          <w:iCs/>
          <w:color w:val="404040" w:themeColor="text1" w:themeTint="BF"/>
        </w:rPr>
        <w:br/>
        <w:t>He washes his clothes in wine</w:t>
      </w:r>
      <w:r w:rsidRPr="000A2183">
        <w:rPr>
          <w:i/>
          <w:iCs/>
          <w:color w:val="404040" w:themeColor="text1" w:themeTint="BF"/>
        </w:rPr>
        <w:br/>
        <w:t>and his robes in the blood of grapes.</w:t>
      </w:r>
      <w:r w:rsidRPr="000A2183">
        <w:rPr>
          <w:i/>
          <w:iCs/>
          <w:color w:val="404040" w:themeColor="text1" w:themeTint="BF"/>
        </w:rPr>
        <w:br/>
        <w:t>His eyes are darker than wine,</w:t>
      </w:r>
      <w:r w:rsidRPr="000A2183">
        <w:rPr>
          <w:i/>
          <w:iCs/>
          <w:color w:val="404040" w:themeColor="text1" w:themeTint="BF"/>
        </w:rPr>
        <w:br/>
        <w:t>and his teeth are whiter than milk.”</w:t>
      </w:r>
      <w:r w:rsidRPr="000A2183">
        <w:rPr>
          <w:color w:val="404040" w:themeColor="text1" w:themeTint="BF"/>
        </w:rPr>
        <w:t xml:space="preserve"> (Gen</w:t>
      </w:r>
      <w:r w:rsidR="00E759FF">
        <w:rPr>
          <w:color w:val="404040" w:themeColor="text1" w:themeTint="BF"/>
        </w:rPr>
        <w:t>esis</w:t>
      </w:r>
      <w:r w:rsidRPr="000A2183">
        <w:rPr>
          <w:color w:val="404040" w:themeColor="text1" w:themeTint="BF"/>
        </w:rPr>
        <w:t xml:space="preserve"> 49:10-12)</w:t>
      </w:r>
    </w:p>
    <w:p w14:paraId="5E766A53" w14:textId="77777777" w:rsidR="00E8538E" w:rsidRPr="000A2183" w:rsidRDefault="00E8538E" w:rsidP="004A2B93">
      <w:pPr>
        <w:ind w:left="1296"/>
        <w:rPr>
          <w:color w:val="404040" w:themeColor="text1" w:themeTint="BF"/>
        </w:rPr>
      </w:pPr>
    </w:p>
    <w:p w14:paraId="71113C50" w14:textId="06CBB533" w:rsidR="00067CB9" w:rsidRPr="000A2183" w:rsidRDefault="00AE5507" w:rsidP="00905E8D">
      <w:pPr>
        <w:ind w:left="720"/>
        <w:rPr>
          <w:color w:val="404040" w:themeColor="text1" w:themeTint="BF"/>
        </w:rPr>
      </w:pPr>
      <w:r w:rsidRPr="000A2183">
        <w:rPr>
          <w:color w:val="404040" w:themeColor="text1" w:themeTint="BF"/>
        </w:rPr>
        <w:t xml:space="preserve">Jacob looked beyond his lifetime to the arrival of God’s anointed One. He saw Jesus coming in </w:t>
      </w:r>
      <w:r w:rsidR="00447CC3" w:rsidRPr="000A2183">
        <w:rPr>
          <w:color w:val="404040" w:themeColor="text1" w:themeTint="BF"/>
        </w:rPr>
        <w:t>humility and power. Eve</w:t>
      </w:r>
      <w:r w:rsidR="00D20DCD">
        <w:rPr>
          <w:color w:val="404040" w:themeColor="text1" w:themeTint="BF"/>
        </w:rPr>
        <w:t>n</w:t>
      </w:r>
      <w:r w:rsidR="00447CC3" w:rsidRPr="000A2183">
        <w:rPr>
          <w:color w:val="404040" w:themeColor="text1" w:themeTint="BF"/>
        </w:rPr>
        <w:t xml:space="preserve"> more, he looked ahead to Jesus’</w:t>
      </w:r>
      <w:r w:rsidR="003B44E4">
        <w:rPr>
          <w:color w:val="404040" w:themeColor="text1" w:themeTint="BF"/>
        </w:rPr>
        <w:t>s</w:t>
      </w:r>
      <w:r w:rsidR="00447CC3" w:rsidRPr="000A2183">
        <w:rPr>
          <w:color w:val="404040" w:themeColor="text1" w:themeTint="BF"/>
        </w:rPr>
        <w:t xml:space="preserve"> second coming, when we will see Him</w:t>
      </w:r>
      <w:r w:rsidR="00CC1AB2" w:rsidRPr="000A2183">
        <w:rPr>
          <w:color w:val="404040" w:themeColor="text1" w:themeTint="BF"/>
        </w:rPr>
        <w:t xml:space="preserve"> </w:t>
      </w:r>
      <w:r w:rsidR="00C373BC" w:rsidRPr="000A2183">
        <w:rPr>
          <w:color w:val="404040" w:themeColor="text1" w:themeTint="BF"/>
        </w:rPr>
        <w:t xml:space="preserve">return with the saints and angels to judge </w:t>
      </w:r>
      <w:r w:rsidR="00456915" w:rsidRPr="000A2183">
        <w:rPr>
          <w:color w:val="404040" w:themeColor="text1" w:themeTint="BF"/>
        </w:rPr>
        <w:t>sin and death forever (</w:t>
      </w:r>
      <w:r w:rsidR="00307018" w:rsidRPr="000A2183">
        <w:rPr>
          <w:color w:val="404040" w:themeColor="text1" w:themeTint="BF"/>
        </w:rPr>
        <w:t>Rev</w:t>
      </w:r>
      <w:r w:rsidR="003E1DFA">
        <w:rPr>
          <w:color w:val="404040" w:themeColor="text1" w:themeTint="BF"/>
        </w:rPr>
        <w:t>elation</w:t>
      </w:r>
      <w:r w:rsidR="00307018" w:rsidRPr="000A2183">
        <w:rPr>
          <w:color w:val="404040" w:themeColor="text1" w:themeTint="BF"/>
        </w:rPr>
        <w:t xml:space="preserve"> 19:15</w:t>
      </w:r>
      <w:r w:rsidR="00160742">
        <w:rPr>
          <w:color w:val="404040" w:themeColor="text1" w:themeTint="BF"/>
        </w:rPr>
        <w:t>;</w:t>
      </w:r>
      <w:r w:rsidR="00B3022C" w:rsidRPr="000A2183">
        <w:rPr>
          <w:color w:val="404040" w:themeColor="text1" w:themeTint="BF"/>
        </w:rPr>
        <w:t xml:space="preserve"> Jude 1:14-15)</w:t>
      </w:r>
      <w:r w:rsidR="003B44E4">
        <w:rPr>
          <w:color w:val="404040" w:themeColor="text1" w:themeTint="BF"/>
        </w:rPr>
        <w:t>.</w:t>
      </w:r>
      <w:r w:rsidR="00B3022C" w:rsidRPr="000A2183">
        <w:rPr>
          <w:color w:val="404040" w:themeColor="text1" w:themeTint="BF"/>
        </w:rPr>
        <w:t xml:space="preserve"> Jesus came in humility, but He also came in power. Those who proclaim Jesus have nothing to fear. Those who reject Christ are in </w:t>
      </w:r>
      <w:r w:rsidR="00067CB9" w:rsidRPr="000A2183">
        <w:rPr>
          <w:color w:val="404040" w:themeColor="text1" w:themeTint="BF"/>
        </w:rPr>
        <w:t xml:space="preserve">danger of His eternal judgment over sin. </w:t>
      </w:r>
    </w:p>
    <w:p w14:paraId="6B1D1800" w14:textId="77777777" w:rsidR="00067CB9" w:rsidRPr="000A2183" w:rsidRDefault="00067CB9" w:rsidP="00905E8D">
      <w:pPr>
        <w:ind w:left="720"/>
        <w:rPr>
          <w:color w:val="404040" w:themeColor="text1" w:themeTint="BF"/>
        </w:rPr>
      </w:pPr>
    </w:p>
    <w:p w14:paraId="0C2AB01A" w14:textId="0BC87D62" w:rsidR="00E762BF" w:rsidRPr="000A2183" w:rsidRDefault="00AA0A9F" w:rsidP="00905E8D">
      <w:pPr>
        <w:ind w:left="720"/>
        <w:rPr>
          <w:color w:val="404040" w:themeColor="text1" w:themeTint="BF"/>
        </w:rPr>
      </w:pPr>
      <w:r w:rsidRPr="000A2183">
        <w:rPr>
          <w:i/>
          <w:iCs/>
          <w:color w:val="404040" w:themeColor="text1" w:themeTint="BF"/>
        </w:rPr>
        <w:t>His disciples did not understand these things at first. However, when Jesus was glorified, then they remembered that these things had been written about him and that they had done these things to him</w:t>
      </w:r>
      <w:r w:rsidR="00421487" w:rsidRPr="000A2183">
        <w:rPr>
          <w:color w:val="404040" w:themeColor="text1" w:themeTint="BF"/>
        </w:rPr>
        <w:t xml:space="preserve"> (John </w:t>
      </w:r>
      <w:r w:rsidR="00B92433" w:rsidRPr="000A2183">
        <w:rPr>
          <w:color w:val="404040" w:themeColor="text1" w:themeTint="BF"/>
        </w:rPr>
        <w:t>12:16</w:t>
      </w:r>
      <w:r w:rsidR="005762D3" w:rsidRPr="000A2183">
        <w:rPr>
          <w:color w:val="404040" w:themeColor="text1" w:themeTint="BF"/>
        </w:rPr>
        <w:t>)</w:t>
      </w:r>
      <w:r w:rsidR="0088221E">
        <w:rPr>
          <w:color w:val="404040" w:themeColor="text1" w:themeTint="BF"/>
        </w:rPr>
        <w:t>.</w:t>
      </w:r>
      <w:r w:rsidR="005762D3" w:rsidRPr="000A2183">
        <w:rPr>
          <w:color w:val="404040" w:themeColor="text1" w:themeTint="BF"/>
        </w:rPr>
        <w:t xml:space="preserve"> Even</w:t>
      </w:r>
      <w:r w:rsidR="00421487" w:rsidRPr="000A2183">
        <w:rPr>
          <w:color w:val="404040" w:themeColor="text1" w:themeTint="BF"/>
        </w:rPr>
        <w:t xml:space="preserve"> Jesus’</w:t>
      </w:r>
      <w:r w:rsidR="00E632B9">
        <w:rPr>
          <w:color w:val="404040" w:themeColor="text1" w:themeTint="BF"/>
        </w:rPr>
        <w:t>s</w:t>
      </w:r>
      <w:r w:rsidR="00421487" w:rsidRPr="000A2183">
        <w:rPr>
          <w:color w:val="404040" w:themeColor="text1" w:themeTint="BF"/>
        </w:rPr>
        <w:t xml:space="preserve"> disciples did not understand His entry into Jerusalem</w:t>
      </w:r>
      <w:r w:rsidR="00BA338D" w:rsidRPr="000A2183">
        <w:rPr>
          <w:color w:val="404040" w:themeColor="text1" w:themeTint="BF"/>
        </w:rPr>
        <w:t xml:space="preserve">. </w:t>
      </w:r>
      <w:r w:rsidR="00B92433" w:rsidRPr="000A2183">
        <w:rPr>
          <w:color w:val="404040" w:themeColor="text1" w:themeTint="BF"/>
        </w:rPr>
        <w:t xml:space="preserve">Perhaps they expected something </w:t>
      </w:r>
      <w:r w:rsidR="00E56E0B" w:rsidRPr="000A2183">
        <w:rPr>
          <w:color w:val="404040" w:themeColor="text1" w:themeTint="BF"/>
        </w:rPr>
        <w:t xml:space="preserve">grander, or more militaristic. Perhaps some had hoped to enter Jerusalem quietly, as to not raise </w:t>
      </w:r>
      <w:r w:rsidR="00EE2C23" w:rsidRPr="000A2183">
        <w:rPr>
          <w:color w:val="404040" w:themeColor="text1" w:themeTint="BF"/>
        </w:rPr>
        <w:t>the Pharisee</w:t>
      </w:r>
      <w:r w:rsidR="00E632B9">
        <w:rPr>
          <w:color w:val="404040" w:themeColor="text1" w:themeTint="BF"/>
        </w:rPr>
        <w:t>s’</w:t>
      </w:r>
      <w:r w:rsidR="00EE2C23" w:rsidRPr="000A2183">
        <w:rPr>
          <w:color w:val="404040" w:themeColor="text1" w:themeTint="BF"/>
        </w:rPr>
        <w:t xml:space="preserve"> attention. </w:t>
      </w:r>
    </w:p>
    <w:p w14:paraId="48249871" w14:textId="77777777" w:rsidR="00E762BF" w:rsidRPr="000A2183" w:rsidRDefault="00E762BF" w:rsidP="00905E8D">
      <w:pPr>
        <w:ind w:left="720"/>
        <w:rPr>
          <w:color w:val="404040" w:themeColor="text1" w:themeTint="BF"/>
        </w:rPr>
      </w:pPr>
    </w:p>
    <w:p w14:paraId="3E08BC9D" w14:textId="7B4F300C" w:rsidR="00AC369B" w:rsidRPr="000A2183" w:rsidRDefault="00E632B9" w:rsidP="00905E8D">
      <w:pPr>
        <w:ind w:left="720"/>
        <w:rPr>
          <w:color w:val="404040" w:themeColor="text1" w:themeTint="BF"/>
        </w:rPr>
      </w:pPr>
      <w:r>
        <w:rPr>
          <w:color w:val="404040" w:themeColor="text1" w:themeTint="BF"/>
        </w:rPr>
        <w:t>Jesus entered</w:t>
      </w:r>
      <w:r w:rsidR="009D6C46" w:rsidRPr="000A2183">
        <w:rPr>
          <w:color w:val="404040" w:themeColor="text1" w:themeTint="BF"/>
        </w:rPr>
        <w:t xml:space="preserve"> as a </w:t>
      </w:r>
      <w:r w:rsidR="005762D3" w:rsidRPr="000A2183">
        <w:rPr>
          <w:color w:val="404040" w:themeColor="text1" w:themeTint="BF"/>
        </w:rPr>
        <w:t>King but</w:t>
      </w:r>
      <w:r w:rsidR="009D6C46" w:rsidRPr="000A2183">
        <w:rPr>
          <w:color w:val="404040" w:themeColor="text1" w:themeTint="BF"/>
        </w:rPr>
        <w:t xml:space="preserve"> </w:t>
      </w:r>
      <w:r>
        <w:rPr>
          <w:color w:val="404040" w:themeColor="text1" w:themeTint="BF"/>
        </w:rPr>
        <w:t xml:space="preserve">would </w:t>
      </w:r>
      <w:r w:rsidR="009D6C46" w:rsidRPr="000A2183">
        <w:rPr>
          <w:color w:val="404040" w:themeColor="text1" w:themeTint="BF"/>
        </w:rPr>
        <w:t>die for His subjects</w:t>
      </w:r>
      <w:r>
        <w:rPr>
          <w:color w:val="404040" w:themeColor="text1" w:themeTint="BF"/>
        </w:rPr>
        <w:t>,</w:t>
      </w:r>
      <w:r w:rsidR="009D6C46" w:rsidRPr="000A2183">
        <w:rPr>
          <w:color w:val="404040" w:themeColor="text1" w:themeTint="BF"/>
        </w:rPr>
        <w:t xml:space="preserve"> wearing a crown made of thorns. </w:t>
      </w:r>
      <w:r w:rsidR="0072464C" w:rsidRPr="000A2183">
        <w:rPr>
          <w:color w:val="404040" w:themeColor="text1" w:themeTint="BF"/>
        </w:rPr>
        <w:t xml:space="preserve">He would not yield a sword, but He would bring peace to the nations. </w:t>
      </w:r>
      <w:r w:rsidR="009D6C46" w:rsidRPr="000A2183">
        <w:rPr>
          <w:color w:val="404040" w:themeColor="text1" w:themeTint="BF"/>
        </w:rPr>
        <w:t>He alone is the King eternal and worthy of our praise!</w:t>
      </w:r>
    </w:p>
    <w:p w14:paraId="14E72C61" w14:textId="77777777" w:rsidR="009D6C46" w:rsidRPr="000A2183" w:rsidRDefault="009D6C46" w:rsidP="00905E8D">
      <w:pPr>
        <w:ind w:left="720"/>
        <w:rPr>
          <w:color w:val="404040" w:themeColor="text1" w:themeTint="BF"/>
        </w:rPr>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79C336D7" w:rsidR="00ED608E" w:rsidRDefault="00F21EEF" w:rsidP="0072464C">
      <w:pPr>
        <w:pStyle w:val="ListParagraph"/>
        <w:numPr>
          <w:ilvl w:val="0"/>
          <w:numId w:val="35"/>
        </w:numPr>
        <w:rPr>
          <w:i/>
          <w:iCs/>
          <w:color w:val="404040" w:themeColor="text1" w:themeTint="BF"/>
        </w:rPr>
      </w:pPr>
      <w:r>
        <w:rPr>
          <w:i/>
          <w:iCs/>
          <w:color w:val="404040" w:themeColor="text1" w:themeTint="BF"/>
        </w:rPr>
        <w:t>How did Jesus display humility in His entrance to Jerusalem?</w:t>
      </w:r>
    </w:p>
    <w:p w14:paraId="52C49CE1" w14:textId="681F32C0" w:rsidR="00D86595" w:rsidRDefault="00D86595" w:rsidP="0072464C">
      <w:pPr>
        <w:pStyle w:val="ListParagraph"/>
        <w:numPr>
          <w:ilvl w:val="0"/>
          <w:numId w:val="35"/>
        </w:numPr>
        <w:rPr>
          <w:i/>
          <w:iCs/>
          <w:color w:val="404040" w:themeColor="text1" w:themeTint="BF"/>
        </w:rPr>
      </w:pPr>
      <w:r>
        <w:rPr>
          <w:i/>
          <w:iCs/>
          <w:color w:val="404040" w:themeColor="text1" w:themeTint="BF"/>
        </w:rPr>
        <w:t>Why is it difficult</w:t>
      </w:r>
      <w:r w:rsidR="00F21EEF">
        <w:rPr>
          <w:i/>
          <w:iCs/>
          <w:color w:val="404040" w:themeColor="text1" w:themeTint="BF"/>
        </w:rPr>
        <w:t xml:space="preserve"> according to human perspective</w:t>
      </w:r>
      <w:r>
        <w:rPr>
          <w:i/>
          <w:iCs/>
          <w:color w:val="404040" w:themeColor="text1" w:themeTint="BF"/>
        </w:rPr>
        <w:t xml:space="preserve"> to embrace a King who comes in humility rather than a show of power?</w:t>
      </w:r>
    </w:p>
    <w:p w14:paraId="00108D0C" w14:textId="652A5526" w:rsidR="00C626E6" w:rsidRPr="005617D3" w:rsidRDefault="00D86595" w:rsidP="005617D3">
      <w:pPr>
        <w:pStyle w:val="ListParagraph"/>
        <w:numPr>
          <w:ilvl w:val="0"/>
          <w:numId w:val="35"/>
        </w:numPr>
        <w:rPr>
          <w:i/>
          <w:iCs/>
          <w:color w:val="404040" w:themeColor="text1" w:themeTint="BF"/>
        </w:rPr>
      </w:pPr>
      <w:r>
        <w:rPr>
          <w:i/>
          <w:iCs/>
          <w:color w:val="404040" w:themeColor="text1" w:themeTint="BF"/>
        </w:rPr>
        <w:t xml:space="preserve">Where might God be working in ways that don’t meet your expectations—but still require your trust? </w:t>
      </w:r>
    </w:p>
    <w:p w14:paraId="5BB254FD" w14:textId="77777777" w:rsidR="00DF30DF" w:rsidRDefault="00DF30DF" w:rsidP="00C837A4">
      <w:pPr>
        <w:ind w:left="720"/>
        <w:rPr>
          <w:b/>
          <w:color w:val="404040" w:themeColor="text1" w:themeTint="BF"/>
        </w:rPr>
      </w:pPr>
    </w:p>
    <w:p w14:paraId="580788C2" w14:textId="77777777" w:rsidR="00DF30DF" w:rsidRDefault="00DF30DF" w:rsidP="00C837A4">
      <w:pPr>
        <w:ind w:left="720"/>
        <w:rPr>
          <w:b/>
          <w:color w:val="404040" w:themeColor="text1" w:themeTint="BF"/>
        </w:rPr>
      </w:pPr>
    </w:p>
    <w:p w14:paraId="270BD847" w14:textId="065FFCE2" w:rsidR="00ED608E" w:rsidRPr="00A5430F" w:rsidRDefault="00ED608E" w:rsidP="00ED608E">
      <w:pPr>
        <w:pStyle w:val="ListParagraph"/>
        <w:autoSpaceDE w:val="0"/>
        <w:autoSpaceDN w:val="0"/>
        <w:adjustRightInd w:val="0"/>
        <w:spacing w:line="360" w:lineRule="auto"/>
        <w:rPr>
          <w:rFonts w:ascii="Helvetica Neue" w:hAnsi="Helvetica Neue"/>
          <w:b/>
          <w:color w:val="404040" w:themeColor="text1" w:themeTint="BF"/>
          <w:u w:val="single"/>
        </w:rPr>
      </w:pPr>
      <w:r>
        <w:rPr>
          <w:rFonts w:ascii="Helvetica Neue" w:hAnsi="Helvetica Neue"/>
          <w:b/>
          <w:color w:val="404040" w:themeColor="text1" w:themeTint="BF"/>
          <w:sz w:val="28"/>
          <w:szCs w:val="28"/>
        </w:rPr>
        <w:t>3</w:t>
      </w:r>
      <w:r w:rsidRPr="00ED608E">
        <w:rPr>
          <w:rFonts w:ascii="Helvetica Neue" w:hAnsi="Helvetica Neue"/>
          <w:b/>
          <w:color w:val="404040" w:themeColor="text1" w:themeTint="BF"/>
          <w:sz w:val="28"/>
          <w:szCs w:val="28"/>
        </w:rPr>
        <w:t xml:space="preserve">. </w:t>
      </w:r>
      <w:r w:rsidR="00A5430F">
        <w:rPr>
          <w:rFonts w:ascii="Helvetica Neue" w:hAnsi="Helvetica Neue"/>
          <w:b/>
          <w:color w:val="404040" w:themeColor="text1" w:themeTint="BF"/>
          <w:sz w:val="28"/>
          <w:szCs w:val="28"/>
        </w:rPr>
        <w:t xml:space="preserve">The </w:t>
      </w:r>
      <w:r w:rsidR="00594BC6">
        <w:rPr>
          <w:rFonts w:ascii="Helvetica Neue" w:hAnsi="Helvetica Neue"/>
          <w:b/>
          <w:color w:val="404040" w:themeColor="text1" w:themeTint="BF"/>
          <w:sz w:val="28"/>
          <w:szCs w:val="28"/>
        </w:rPr>
        <w:t>s</w:t>
      </w:r>
      <w:r w:rsidR="00A5430F">
        <w:rPr>
          <w:rFonts w:ascii="Helvetica Neue" w:hAnsi="Helvetica Neue"/>
          <w:b/>
          <w:color w:val="404040" w:themeColor="text1" w:themeTint="BF"/>
          <w:sz w:val="28"/>
          <w:szCs w:val="28"/>
        </w:rPr>
        <w:t xml:space="preserve">ame </w:t>
      </w:r>
      <w:r w:rsidR="00594BC6">
        <w:rPr>
          <w:rFonts w:ascii="Helvetica Neue" w:hAnsi="Helvetica Neue"/>
          <w:b/>
          <w:color w:val="404040" w:themeColor="text1" w:themeTint="BF"/>
          <w:sz w:val="28"/>
          <w:szCs w:val="28"/>
          <w:u w:val="single"/>
        </w:rPr>
        <w:t>e</w:t>
      </w:r>
      <w:r w:rsidR="00A5430F" w:rsidRPr="00A5430F">
        <w:rPr>
          <w:rFonts w:ascii="Helvetica Neue" w:hAnsi="Helvetica Neue"/>
          <w:b/>
          <w:color w:val="404040" w:themeColor="text1" w:themeTint="BF"/>
          <w:sz w:val="28"/>
          <w:szCs w:val="28"/>
          <w:u w:val="single"/>
        </w:rPr>
        <w:t>vidence</w:t>
      </w:r>
      <w:r w:rsidR="00A5430F">
        <w:rPr>
          <w:rFonts w:ascii="Helvetica Neue" w:hAnsi="Helvetica Neue"/>
          <w:b/>
          <w:color w:val="404040" w:themeColor="text1" w:themeTint="BF"/>
          <w:sz w:val="28"/>
          <w:szCs w:val="28"/>
        </w:rPr>
        <w:t xml:space="preserve"> </w:t>
      </w:r>
      <w:r w:rsidR="00594BC6">
        <w:rPr>
          <w:rFonts w:ascii="Helvetica Neue" w:hAnsi="Helvetica Neue"/>
          <w:b/>
          <w:color w:val="404040" w:themeColor="text1" w:themeTint="BF"/>
          <w:sz w:val="28"/>
          <w:szCs w:val="28"/>
        </w:rPr>
        <w:t>c</w:t>
      </w:r>
      <w:r w:rsidR="00A5430F">
        <w:rPr>
          <w:rFonts w:ascii="Helvetica Neue" w:hAnsi="Helvetica Neue"/>
          <w:b/>
          <w:color w:val="404040" w:themeColor="text1" w:themeTint="BF"/>
          <w:sz w:val="28"/>
          <w:szCs w:val="28"/>
        </w:rPr>
        <w:t xml:space="preserve">an </w:t>
      </w:r>
      <w:r w:rsidR="00594BC6">
        <w:rPr>
          <w:rFonts w:ascii="Helvetica Neue" w:hAnsi="Helvetica Neue"/>
          <w:b/>
          <w:color w:val="404040" w:themeColor="text1" w:themeTint="BF"/>
          <w:sz w:val="28"/>
          <w:szCs w:val="28"/>
        </w:rPr>
        <w:t>l</w:t>
      </w:r>
      <w:r w:rsidR="00A5430F">
        <w:rPr>
          <w:rFonts w:ascii="Helvetica Neue" w:hAnsi="Helvetica Neue"/>
          <w:b/>
          <w:color w:val="404040" w:themeColor="text1" w:themeTint="BF"/>
          <w:sz w:val="28"/>
          <w:szCs w:val="28"/>
        </w:rPr>
        <w:t xml:space="preserve">ead to </w:t>
      </w:r>
      <w:r w:rsidR="00594BC6">
        <w:rPr>
          <w:rFonts w:ascii="Helvetica Neue" w:hAnsi="Helvetica Neue"/>
          <w:b/>
          <w:color w:val="404040" w:themeColor="text1" w:themeTint="BF"/>
          <w:sz w:val="28"/>
          <w:szCs w:val="28"/>
        </w:rPr>
        <w:t>d</w:t>
      </w:r>
      <w:r w:rsidR="00A5430F">
        <w:rPr>
          <w:rFonts w:ascii="Helvetica Neue" w:hAnsi="Helvetica Neue"/>
          <w:b/>
          <w:color w:val="404040" w:themeColor="text1" w:themeTint="BF"/>
          <w:sz w:val="28"/>
          <w:szCs w:val="28"/>
        </w:rPr>
        <w:t xml:space="preserve">ifferent </w:t>
      </w:r>
      <w:r w:rsidR="00594BC6">
        <w:rPr>
          <w:rFonts w:ascii="Helvetica Neue" w:hAnsi="Helvetica Neue"/>
          <w:b/>
          <w:color w:val="404040" w:themeColor="text1" w:themeTint="BF"/>
          <w:sz w:val="28"/>
          <w:szCs w:val="28"/>
          <w:u w:val="single"/>
        </w:rPr>
        <w:t>r</w:t>
      </w:r>
      <w:r w:rsidR="00A5430F" w:rsidRPr="00A5430F">
        <w:rPr>
          <w:rFonts w:ascii="Helvetica Neue" w:hAnsi="Helvetica Neue"/>
          <w:b/>
          <w:color w:val="404040" w:themeColor="text1" w:themeTint="BF"/>
          <w:sz w:val="28"/>
          <w:szCs w:val="28"/>
          <w:u w:val="single"/>
        </w:rPr>
        <w:t>esponses</w:t>
      </w:r>
      <w:r w:rsidR="005617D3" w:rsidRPr="005617D3">
        <w:rPr>
          <w:rFonts w:ascii="Helvetica Neue" w:hAnsi="Helvetica Neue"/>
          <w:b/>
          <w:color w:val="404040" w:themeColor="text1" w:themeTint="BF"/>
          <w:sz w:val="28"/>
          <w:szCs w:val="28"/>
        </w:rPr>
        <w:t>.</w:t>
      </w:r>
    </w:p>
    <w:p w14:paraId="10F92D22" w14:textId="0065CAFD" w:rsidR="003B73BF" w:rsidRDefault="004265B5" w:rsidP="00783815">
      <w:pPr>
        <w:ind w:left="720"/>
        <w:rPr>
          <w:i/>
          <w:iCs/>
          <w:color w:val="404040" w:themeColor="text1" w:themeTint="BF"/>
        </w:rPr>
      </w:pPr>
      <w:r>
        <w:rPr>
          <w:color w:val="404040" w:themeColor="text1" w:themeTint="BF"/>
        </w:rPr>
        <w:t xml:space="preserve">John </w:t>
      </w:r>
      <w:r w:rsidR="00A5430F">
        <w:rPr>
          <w:color w:val="404040" w:themeColor="text1" w:themeTint="BF"/>
        </w:rPr>
        <w:t>12:17-19</w:t>
      </w:r>
      <w:r w:rsidR="005617D3">
        <w:rPr>
          <w:color w:val="404040" w:themeColor="text1" w:themeTint="BF"/>
        </w:rPr>
        <w:t>:</w:t>
      </w:r>
      <w:r w:rsidR="00A5430F">
        <w:rPr>
          <w:color w:val="404040" w:themeColor="text1" w:themeTint="BF"/>
        </w:rPr>
        <w:t xml:space="preserve"> </w:t>
      </w:r>
      <w:r w:rsidR="003B73BF" w:rsidRPr="003B73BF">
        <w:rPr>
          <w:i/>
          <w:iCs/>
          <w:color w:val="404040" w:themeColor="text1" w:themeTint="BF"/>
        </w:rPr>
        <w:t>Meanwhile, the crowd, which had been with him when he called Lazarus out of the tomb and raised him from the dead, continued to testify. This is also why the crowd met him, because they heard he had done this sign. Then the Pharisees said to one another, “</w:t>
      </w:r>
      <w:proofErr w:type="gramStart"/>
      <w:r w:rsidR="003B73BF" w:rsidRPr="003B73BF">
        <w:rPr>
          <w:i/>
          <w:iCs/>
          <w:color w:val="404040" w:themeColor="text1" w:themeTint="BF"/>
        </w:rPr>
        <w:t>You</w:t>
      </w:r>
      <w:proofErr w:type="gramEnd"/>
      <w:r w:rsidR="003B73BF" w:rsidRPr="003B73BF">
        <w:rPr>
          <w:i/>
          <w:iCs/>
          <w:color w:val="404040" w:themeColor="text1" w:themeTint="BF"/>
        </w:rPr>
        <w:t xml:space="preserve"> see? You’ve accomplished nothing. Look, the world has gone after him!”</w:t>
      </w:r>
    </w:p>
    <w:p w14:paraId="16A7AC52" w14:textId="77777777" w:rsidR="0092199F" w:rsidRDefault="0092199F" w:rsidP="00783815">
      <w:pPr>
        <w:ind w:left="720"/>
        <w:rPr>
          <w:i/>
          <w:iCs/>
          <w:color w:val="404040" w:themeColor="text1" w:themeTint="BF"/>
        </w:rPr>
      </w:pPr>
    </w:p>
    <w:p w14:paraId="13A3C18D" w14:textId="77777777" w:rsidR="0092199F" w:rsidRDefault="0092199F" w:rsidP="00783815">
      <w:pPr>
        <w:ind w:left="720"/>
        <w:rPr>
          <w:i/>
          <w:iCs/>
          <w:color w:val="404040" w:themeColor="text1" w:themeTint="BF"/>
        </w:rPr>
      </w:pPr>
    </w:p>
    <w:p w14:paraId="7894884C" w14:textId="0DADAAB3" w:rsidR="00ED608E" w:rsidRPr="00E60A0C" w:rsidRDefault="00ED608E" w:rsidP="00ED608E">
      <w:pPr>
        <w:ind w:left="720"/>
        <w:rPr>
          <w:i/>
          <w:iCs/>
          <w:color w:val="404040" w:themeColor="text1" w:themeTint="BF"/>
        </w:rPr>
      </w:pPr>
      <w:r w:rsidRPr="00E60A0C">
        <w:rPr>
          <w:i/>
          <w:iCs/>
          <w:color w:val="404040" w:themeColor="text1" w:themeTint="BF"/>
        </w:rPr>
        <w:lastRenderedPageBreak/>
        <w:t xml:space="preserve">Unpacking </w:t>
      </w:r>
      <w:r w:rsidR="00A22DEB">
        <w:rPr>
          <w:i/>
          <w:iCs/>
          <w:color w:val="404040" w:themeColor="text1" w:themeTint="BF"/>
        </w:rPr>
        <w:t xml:space="preserve">John </w:t>
      </w:r>
      <w:r w:rsidR="003B73BF">
        <w:rPr>
          <w:i/>
          <w:iCs/>
          <w:color w:val="404040" w:themeColor="text1" w:themeTint="BF"/>
        </w:rPr>
        <w:t>12:17-19</w:t>
      </w:r>
    </w:p>
    <w:p w14:paraId="753DB375" w14:textId="0A5F3F14" w:rsidR="00ED608E" w:rsidRDefault="006E4C66" w:rsidP="00ED608E">
      <w:pPr>
        <w:ind w:left="720"/>
        <w:rPr>
          <w:color w:val="404040" w:themeColor="text1" w:themeTint="BF"/>
        </w:rPr>
      </w:pPr>
      <w:r>
        <w:rPr>
          <w:color w:val="404040" w:themeColor="text1" w:themeTint="BF"/>
        </w:rPr>
        <w:t>Ancient m</w:t>
      </w:r>
      <w:r w:rsidR="00A77C25">
        <w:rPr>
          <w:color w:val="404040" w:themeColor="text1" w:themeTint="BF"/>
        </w:rPr>
        <w:t xml:space="preserve">ilitary parades were powerful public displays. They were meant to </w:t>
      </w:r>
      <w:r w:rsidR="00795C9B">
        <w:rPr>
          <w:color w:val="404040" w:themeColor="text1" w:themeTint="BF"/>
        </w:rPr>
        <w:t>communicate strength, influence, and dominance</w:t>
      </w:r>
      <w:r w:rsidR="00C967DA">
        <w:rPr>
          <w:color w:val="404040" w:themeColor="text1" w:themeTint="BF"/>
        </w:rPr>
        <w:t xml:space="preserve">, not just to citizens, but </w:t>
      </w:r>
      <w:r>
        <w:rPr>
          <w:color w:val="404040" w:themeColor="text1" w:themeTint="BF"/>
        </w:rPr>
        <w:t xml:space="preserve">also </w:t>
      </w:r>
      <w:r w:rsidR="00C967DA">
        <w:rPr>
          <w:color w:val="404040" w:themeColor="text1" w:themeTint="BF"/>
        </w:rPr>
        <w:t>to watching enemies. Similarly, Jesus’</w:t>
      </w:r>
      <w:r>
        <w:rPr>
          <w:color w:val="404040" w:themeColor="text1" w:themeTint="BF"/>
        </w:rPr>
        <w:t>s</w:t>
      </w:r>
      <w:r w:rsidR="00C967DA">
        <w:rPr>
          <w:color w:val="404040" w:themeColor="text1" w:themeTint="BF"/>
        </w:rPr>
        <w:t xml:space="preserve"> miracles, especially raising Laz</w:t>
      </w:r>
      <w:r>
        <w:rPr>
          <w:color w:val="404040" w:themeColor="text1" w:themeTint="BF"/>
        </w:rPr>
        <w:t>a</w:t>
      </w:r>
      <w:r w:rsidR="00C967DA">
        <w:rPr>
          <w:color w:val="404040" w:themeColor="text1" w:themeTint="BF"/>
        </w:rPr>
        <w:t>rus</w:t>
      </w:r>
      <w:r w:rsidR="00D674DC">
        <w:rPr>
          <w:color w:val="404040" w:themeColor="text1" w:themeTint="BF"/>
        </w:rPr>
        <w:t>, were undeniable displays of power. The “parade” surrounding Jesus’</w:t>
      </w:r>
      <w:r>
        <w:rPr>
          <w:color w:val="404040" w:themeColor="text1" w:themeTint="BF"/>
        </w:rPr>
        <w:t>s</w:t>
      </w:r>
      <w:r w:rsidR="00D674DC">
        <w:rPr>
          <w:color w:val="404040" w:themeColor="text1" w:themeTint="BF"/>
        </w:rPr>
        <w:t xml:space="preserve"> entry into Jerusalem </w:t>
      </w:r>
      <w:r w:rsidR="00882811">
        <w:rPr>
          <w:color w:val="404040" w:themeColor="text1" w:themeTint="BF"/>
        </w:rPr>
        <w:t>was fueled by eyewitness testimony. No matter how hard the Pharisees tried to silence the</w:t>
      </w:r>
      <w:r>
        <w:rPr>
          <w:color w:val="404040" w:themeColor="text1" w:themeTint="BF"/>
        </w:rPr>
        <w:t xml:space="preserve"> crowd</w:t>
      </w:r>
      <w:r w:rsidR="00882811">
        <w:rPr>
          <w:color w:val="404040" w:themeColor="text1" w:themeTint="BF"/>
        </w:rPr>
        <w:t>, those who had seen Lazarus couldn’t stop telling people—Israel had a new King!</w:t>
      </w:r>
    </w:p>
    <w:p w14:paraId="018A0254" w14:textId="77777777" w:rsidR="00882811" w:rsidRDefault="00882811" w:rsidP="00ED608E">
      <w:pPr>
        <w:ind w:left="720"/>
        <w:rPr>
          <w:color w:val="404040" w:themeColor="text1" w:themeTint="BF"/>
        </w:rPr>
      </w:pPr>
    </w:p>
    <w:p w14:paraId="5B1A8644" w14:textId="45F550EC" w:rsidR="00ED608E" w:rsidRDefault="00E16381" w:rsidP="008D0D19">
      <w:pPr>
        <w:ind w:left="720"/>
        <w:rPr>
          <w:color w:val="404040" w:themeColor="text1" w:themeTint="BF"/>
        </w:rPr>
      </w:pPr>
      <w:r>
        <w:rPr>
          <w:color w:val="404040" w:themeColor="text1" w:themeTint="BF"/>
        </w:rPr>
        <w:t xml:space="preserve">R.C Sproul, in his book </w:t>
      </w:r>
      <w:r w:rsidR="00EA2E14" w:rsidRPr="00EF785C">
        <w:rPr>
          <w:i/>
          <w:iCs/>
          <w:color w:val="404040" w:themeColor="text1" w:themeTint="BF"/>
        </w:rPr>
        <w:t>Essential</w:t>
      </w:r>
      <w:r w:rsidRPr="00EF785C">
        <w:rPr>
          <w:i/>
          <w:iCs/>
          <w:color w:val="404040" w:themeColor="text1" w:themeTint="BF"/>
        </w:rPr>
        <w:t xml:space="preserve"> Truths for the Christian Life</w:t>
      </w:r>
      <w:r>
        <w:rPr>
          <w:color w:val="404040" w:themeColor="text1" w:themeTint="BF"/>
        </w:rPr>
        <w:t xml:space="preserve">, wrote, </w:t>
      </w:r>
      <w:r w:rsidRPr="008A7ED7">
        <w:rPr>
          <w:i/>
          <w:iCs/>
          <w:color w:val="404040" w:themeColor="text1" w:themeTint="BF"/>
        </w:rPr>
        <w:t>“Unbelief is not the absence of evidence, but the refusal to submit to the truth.”</w:t>
      </w:r>
      <w:r>
        <w:rPr>
          <w:color w:val="404040" w:themeColor="text1" w:themeTint="BF"/>
        </w:rPr>
        <w:t xml:space="preserve"> The Pharisees had plenty of evidence of Jesus’</w:t>
      </w:r>
      <w:r w:rsidR="00EF785C">
        <w:rPr>
          <w:color w:val="404040" w:themeColor="text1" w:themeTint="BF"/>
        </w:rPr>
        <w:t>s</w:t>
      </w:r>
      <w:r>
        <w:rPr>
          <w:color w:val="404040" w:themeColor="text1" w:themeTint="BF"/>
        </w:rPr>
        <w:t xml:space="preserve"> power and His fulfillment of Scripture as the Messiah. They lacked faith, not informa</w:t>
      </w:r>
      <w:r w:rsidR="008D0D19">
        <w:rPr>
          <w:color w:val="404040" w:themeColor="text1" w:themeTint="BF"/>
        </w:rPr>
        <w:t xml:space="preserve">tion. </w:t>
      </w:r>
    </w:p>
    <w:p w14:paraId="5FC3B51C" w14:textId="77777777" w:rsidR="008D0D19" w:rsidRDefault="008D0D19" w:rsidP="008D0D19">
      <w:pPr>
        <w:ind w:left="720"/>
        <w:rPr>
          <w:color w:val="404040" w:themeColor="text1" w:themeTint="BF"/>
        </w:rPr>
      </w:pPr>
    </w:p>
    <w:p w14:paraId="59FE9AFA" w14:textId="5DCCE24E" w:rsidR="005A05C5" w:rsidRPr="00EF785C" w:rsidRDefault="008D0D19" w:rsidP="00EF785C">
      <w:pPr>
        <w:ind w:left="720"/>
        <w:rPr>
          <w:i/>
          <w:iCs/>
          <w:color w:val="404040" w:themeColor="text1" w:themeTint="BF"/>
        </w:rPr>
      </w:pPr>
      <w:r w:rsidRPr="00175F80">
        <w:rPr>
          <w:i/>
          <w:iCs/>
          <w:color w:val="404040" w:themeColor="text1" w:themeTint="BF"/>
        </w:rPr>
        <w:t xml:space="preserve">Meanwhile, the crowd, which had been with him when he called Lazarus out of the tomb and raised him from the dead, continued to testify </w:t>
      </w:r>
      <w:r>
        <w:rPr>
          <w:color w:val="404040" w:themeColor="text1" w:themeTint="BF"/>
        </w:rPr>
        <w:t>(John 12:17)</w:t>
      </w:r>
      <w:r w:rsidR="005617D3">
        <w:rPr>
          <w:color w:val="404040" w:themeColor="text1" w:themeTint="BF"/>
        </w:rPr>
        <w:t>.</w:t>
      </w:r>
      <w:r>
        <w:rPr>
          <w:color w:val="404040" w:themeColor="text1" w:themeTint="BF"/>
        </w:rPr>
        <w:t xml:space="preserve"> Those who had seen Lazarus continued to tell others </w:t>
      </w:r>
      <w:r w:rsidR="00FC6D61">
        <w:rPr>
          <w:color w:val="404040" w:themeColor="text1" w:themeTint="BF"/>
        </w:rPr>
        <w:t xml:space="preserve">about Jesus. They couldn’t stop </w:t>
      </w:r>
      <w:r w:rsidR="00175F80">
        <w:rPr>
          <w:color w:val="404040" w:themeColor="text1" w:themeTint="BF"/>
        </w:rPr>
        <w:t>sharing</w:t>
      </w:r>
      <w:r w:rsidR="00FC6D61">
        <w:rPr>
          <w:color w:val="404040" w:themeColor="text1" w:themeTint="BF"/>
        </w:rPr>
        <w:t xml:space="preserve"> what they had seen and experienced. Verse 18 tells us that the power of their testimony is the very reason</w:t>
      </w:r>
      <w:r w:rsidR="00C2318D">
        <w:rPr>
          <w:color w:val="404040" w:themeColor="text1" w:themeTint="BF"/>
        </w:rPr>
        <w:t xml:space="preserve"> the crowd came out</w:t>
      </w:r>
      <w:r w:rsidR="00EF785C">
        <w:rPr>
          <w:color w:val="404040" w:themeColor="text1" w:themeTint="BF"/>
        </w:rPr>
        <w:t xml:space="preserve">: </w:t>
      </w:r>
      <w:r w:rsidR="005762D3" w:rsidRPr="00EF785C">
        <w:rPr>
          <w:i/>
          <w:iCs/>
          <w:color w:val="404040" w:themeColor="text1" w:themeTint="BF"/>
        </w:rPr>
        <w:t>This</w:t>
      </w:r>
      <w:r w:rsidR="005B0B49" w:rsidRPr="00175F80">
        <w:rPr>
          <w:i/>
          <w:iCs/>
          <w:color w:val="404040" w:themeColor="text1" w:themeTint="BF"/>
        </w:rPr>
        <w:t xml:space="preserve"> is also why the crowd met him, because they heard he had done this sign.</w:t>
      </w:r>
      <w:r w:rsidR="00EF785C">
        <w:rPr>
          <w:i/>
          <w:iCs/>
          <w:color w:val="404040" w:themeColor="text1" w:themeTint="BF"/>
        </w:rPr>
        <w:t xml:space="preserve"> </w:t>
      </w:r>
      <w:r w:rsidR="00175F80">
        <w:rPr>
          <w:color w:val="404040" w:themeColor="text1" w:themeTint="BF"/>
        </w:rPr>
        <w:t xml:space="preserve">News of </w:t>
      </w:r>
      <w:r w:rsidR="005A05C5">
        <w:rPr>
          <w:color w:val="404040" w:themeColor="text1" w:themeTint="BF"/>
        </w:rPr>
        <w:t xml:space="preserve">Christ’s power </w:t>
      </w:r>
      <w:r w:rsidR="00EF785C">
        <w:rPr>
          <w:color w:val="404040" w:themeColor="text1" w:themeTint="BF"/>
        </w:rPr>
        <w:t>isn’t</w:t>
      </w:r>
      <w:r w:rsidR="005A05C5">
        <w:rPr>
          <w:color w:val="404040" w:themeColor="text1" w:themeTint="BF"/>
        </w:rPr>
        <w:t xml:space="preserve"> easily stopped. </w:t>
      </w:r>
    </w:p>
    <w:p w14:paraId="7A22A7DB" w14:textId="77777777" w:rsidR="005A05C5" w:rsidRDefault="005A05C5" w:rsidP="008D0D19">
      <w:pPr>
        <w:ind w:left="720"/>
        <w:rPr>
          <w:color w:val="404040" w:themeColor="text1" w:themeTint="BF"/>
        </w:rPr>
      </w:pPr>
    </w:p>
    <w:p w14:paraId="34C30A8D" w14:textId="48A126C8" w:rsidR="008D0D19" w:rsidRDefault="00967A25" w:rsidP="008D0D19">
      <w:pPr>
        <w:ind w:left="720"/>
        <w:rPr>
          <w:color w:val="404040" w:themeColor="text1" w:themeTint="BF"/>
        </w:rPr>
      </w:pPr>
      <w:r>
        <w:rPr>
          <w:color w:val="404040" w:themeColor="text1" w:themeTint="BF"/>
        </w:rPr>
        <w:t>Throughout Jesus’</w:t>
      </w:r>
      <w:r w:rsidR="005617D3">
        <w:rPr>
          <w:color w:val="404040" w:themeColor="text1" w:themeTint="BF"/>
        </w:rPr>
        <w:t>s</w:t>
      </w:r>
      <w:r>
        <w:rPr>
          <w:color w:val="404040" w:themeColor="text1" w:themeTint="BF"/>
        </w:rPr>
        <w:t xml:space="preserve"> public ministry, people frequently testified to what Christ had done. </w:t>
      </w:r>
      <w:r w:rsidR="00444F4F">
        <w:rPr>
          <w:color w:val="404040" w:themeColor="text1" w:themeTint="BF"/>
        </w:rPr>
        <w:t xml:space="preserve">John’s Gospel </w:t>
      </w:r>
      <w:r w:rsidR="00BD3CA7">
        <w:rPr>
          <w:color w:val="404040" w:themeColor="text1" w:themeTint="BF"/>
        </w:rPr>
        <w:t xml:space="preserve">opens with the bold claim of John the Baptist: </w:t>
      </w:r>
      <w:r w:rsidR="00BD3CA7" w:rsidRPr="0032617C">
        <w:rPr>
          <w:i/>
          <w:iCs/>
          <w:color w:val="404040" w:themeColor="text1" w:themeTint="BF"/>
        </w:rPr>
        <w:t>“I have seen and testified that this is the Son of God”</w:t>
      </w:r>
      <w:r w:rsidR="00BD3CA7">
        <w:rPr>
          <w:color w:val="404040" w:themeColor="text1" w:themeTint="BF"/>
        </w:rPr>
        <w:t xml:space="preserve"> (John 1:34)</w:t>
      </w:r>
      <w:r w:rsidR="005617D3">
        <w:rPr>
          <w:color w:val="404040" w:themeColor="text1" w:themeTint="BF"/>
        </w:rPr>
        <w:t>.</w:t>
      </w:r>
      <w:r w:rsidR="00BD3CA7">
        <w:rPr>
          <w:color w:val="404040" w:themeColor="text1" w:themeTint="BF"/>
        </w:rPr>
        <w:t xml:space="preserve"> </w:t>
      </w:r>
      <w:r>
        <w:rPr>
          <w:color w:val="404040" w:themeColor="text1" w:themeTint="BF"/>
        </w:rPr>
        <w:t xml:space="preserve">In John chapter 4, the Samaritan woman ran back into the very town that had shunned her, saying, </w:t>
      </w:r>
      <w:r w:rsidR="00B2706D" w:rsidRPr="00B2706D">
        <w:rPr>
          <w:i/>
          <w:iCs/>
          <w:color w:val="404040" w:themeColor="text1" w:themeTint="BF"/>
        </w:rPr>
        <w:t>“Come, see a man who told me everything I ever did. Could this be the Messiah?”</w:t>
      </w:r>
      <w:r w:rsidR="00B2706D" w:rsidRPr="00B2706D">
        <w:rPr>
          <w:color w:val="404040" w:themeColor="text1" w:themeTint="BF"/>
        </w:rPr>
        <w:t> </w:t>
      </w:r>
      <w:r w:rsidR="00B2706D">
        <w:rPr>
          <w:color w:val="404040" w:themeColor="text1" w:themeTint="BF"/>
        </w:rPr>
        <w:t>(John 4:29)</w:t>
      </w:r>
      <w:r w:rsidR="005617D3">
        <w:rPr>
          <w:color w:val="404040" w:themeColor="text1" w:themeTint="BF"/>
        </w:rPr>
        <w:t>.</w:t>
      </w:r>
      <w:r w:rsidR="00B2706D">
        <w:rPr>
          <w:color w:val="404040" w:themeColor="text1" w:themeTint="BF"/>
        </w:rPr>
        <w:t xml:space="preserve"> </w:t>
      </w:r>
      <w:r w:rsidR="00BD3CA7">
        <w:rPr>
          <w:color w:val="404040" w:themeColor="text1" w:themeTint="BF"/>
        </w:rPr>
        <w:t>And w</w:t>
      </w:r>
      <w:r w:rsidR="00B668D3">
        <w:rPr>
          <w:color w:val="404040" w:themeColor="text1" w:themeTint="BF"/>
        </w:rPr>
        <w:t>hen questioned by the Pharisees</w:t>
      </w:r>
      <w:r w:rsidR="001A46FE">
        <w:rPr>
          <w:color w:val="404040" w:themeColor="text1" w:themeTint="BF"/>
        </w:rPr>
        <w:t xml:space="preserve">, the man born blind whom Jesus healed declared, </w:t>
      </w:r>
      <w:r w:rsidR="001A46FE" w:rsidRPr="00BD3CA7">
        <w:rPr>
          <w:i/>
          <w:iCs/>
          <w:color w:val="404040" w:themeColor="text1" w:themeTint="BF"/>
        </w:rPr>
        <w:t>“One thing I do know: I was blind, and now I can see!”</w:t>
      </w:r>
      <w:r w:rsidR="001A46FE">
        <w:rPr>
          <w:color w:val="404040" w:themeColor="text1" w:themeTint="BF"/>
        </w:rPr>
        <w:t xml:space="preserve"> (John 9:25)</w:t>
      </w:r>
      <w:r w:rsidR="00BA338D">
        <w:rPr>
          <w:color w:val="404040" w:themeColor="text1" w:themeTint="BF"/>
        </w:rPr>
        <w:t xml:space="preserve">. </w:t>
      </w:r>
      <w:r w:rsidR="00BD3CA7">
        <w:rPr>
          <w:color w:val="404040" w:themeColor="text1" w:themeTint="BF"/>
        </w:rPr>
        <w:t xml:space="preserve">When Jesus moves powerfully in someone’s life, the most natural and appropriate response is to testify to </w:t>
      </w:r>
      <w:r w:rsidR="00843704">
        <w:rPr>
          <w:color w:val="404040" w:themeColor="text1" w:themeTint="BF"/>
        </w:rPr>
        <w:t xml:space="preserve">what He has done. The crowd who had seen Lazarus witnessed firsthand what </w:t>
      </w:r>
      <w:r w:rsidR="005820B4">
        <w:rPr>
          <w:color w:val="404040" w:themeColor="text1" w:themeTint="BF"/>
        </w:rPr>
        <w:t xml:space="preserve">Christ can do, and they couldn’t stop talking about it. </w:t>
      </w:r>
    </w:p>
    <w:p w14:paraId="55210D5D" w14:textId="77777777" w:rsidR="005B0B49" w:rsidRDefault="005B0B49" w:rsidP="008D0D19">
      <w:pPr>
        <w:ind w:left="720"/>
        <w:rPr>
          <w:color w:val="404040" w:themeColor="text1" w:themeTint="BF"/>
        </w:rPr>
      </w:pPr>
    </w:p>
    <w:p w14:paraId="5E9E01A8" w14:textId="2BC67EF8" w:rsidR="005B0B49" w:rsidRDefault="00EA2E14" w:rsidP="008D0D19">
      <w:pPr>
        <w:ind w:left="720"/>
        <w:rPr>
          <w:color w:val="404040" w:themeColor="text1" w:themeTint="BF"/>
        </w:rPr>
      </w:pPr>
      <w:r>
        <w:rPr>
          <w:color w:val="404040" w:themeColor="text1" w:themeTint="BF"/>
        </w:rPr>
        <w:t>Scripture</w:t>
      </w:r>
      <w:r w:rsidR="00252096">
        <w:rPr>
          <w:color w:val="404040" w:themeColor="text1" w:themeTint="BF"/>
        </w:rPr>
        <w:t xml:space="preserve"> is full of reasons believers should testify to what </w:t>
      </w:r>
      <w:r w:rsidR="000072E4">
        <w:rPr>
          <w:color w:val="404040" w:themeColor="text1" w:themeTint="BF"/>
        </w:rPr>
        <w:t>Christ</w:t>
      </w:r>
      <w:r w:rsidR="00252096">
        <w:rPr>
          <w:color w:val="404040" w:themeColor="text1" w:themeTint="BF"/>
        </w:rPr>
        <w:t xml:space="preserve"> has done: </w:t>
      </w:r>
    </w:p>
    <w:p w14:paraId="4BE00BA1" w14:textId="77777777" w:rsidR="00252096" w:rsidRDefault="00252096" w:rsidP="008D0D19">
      <w:pPr>
        <w:ind w:left="720"/>
        <w:rPr>
          <w:color w:val="404040" w:themeColor="text1" w:themeTint="BF"/>
        </w:rPr>
      </w:pPr>
    </w:p>
    <w:p w14:paraId="37A6835D" w14:textId="404C484A" w:rsidR="000072E4" w:rsidRDefault="000072E4" w:rsidP="008D0D19">
      <w:pPr>
        <w:ind w:left="720"/>
        <w:rPr>
          <w:color w:val="404040" w:themeColor="text1" w:themeTint="BF"/>
        </w:rPr>
      </w:pPr>
      <w:r w:rsidRPr="007F41B1">
        <w:rPr>
          <w:color w:val="404040" w:themeColor="text1" w:themeTint="BF"/>
          <w:u w:val="single"/>
        </w:rPr>
        <w:t xml:space="preserve">Telling our story </w:t>
      </w:r>
      <w:r w:rsidR="00C90C48" w:rsidRPr="007F41B1">
        <w:rPr>
          <w:color w:val="404040" w:themeColor="text1" w:themeTint="BF"/>
          <w:u w:val="single"/>
        </w:rPr>
        <w:t xml:space="preserve">allows us to share </w:t>
      </w:r>
      <w:r w:rsidR="00472853">
        <w:rPr>
          <w:color w:val="404040" w:themeColor="text1" w:themeTint="BF"/>
          <w:u w:val="single"/>
        </w:rPr>
        <w:t>God’s</w:t>
      </w:r>
      <w:r w:rsidR="00C90C48" w:rsidRPr="007F41B1">
        <w:rPr>
          <w:color w:val="404040" w:themeColor="text1" w:themeTint="BF"/>
          <w:u w:val="single"/>
        </w:rPr>
        <w:t xml:space="preserve"> mercy and power</w:t>
      </w:r>
      <w:r w:rsidR="007F41B1">
        <w:rPr>
          <w:color w:val="404040" w:themeColor="text1" w:themeTint="BF"/>
          <w:u w:val="single"/>
        </w:rPr>
        <w:t>:</w:t>
      </w:r>
      <w:r w:rsidR="00C90C48">
        <w:rPr>
          <w:color w:val="404040" w:themeColor="text1" w:themeTint="BF"/>
        </w:rPr>
        <w:t xml:space="preserve"> </w:t>
      </w:r>
      <w:r w:rsidR="0013013D" w:rsidRPr="007F41B1">
        <w:rPr>
          <w:i/>
          <w:iCs/>
          <w:color w:val="404040" w:themeColor="text1" w:themeTint="BF"/>
        </w:rPr>
        <w:t xml:space="preserve">“Go home to your own people, and report to them how much the Lord has done for you and how he has had mercy on you” </w:t>
      </w:r>
      <w:r w:rsidR="0013013D">
        <w:rPr>
          <w:color w:val="404040" w:themeColor="text1" w:themeTint="BF"/>
        </w:rPr>
        <w:t>(Mark 5:19)</w:t>
      </w:r>
      <w:r w:rsidR="005617D3">
        <w:rPr>
          <w:color w:val="404040" w:themeColor="text1" w:themeTint="BF"/>
        </w:rPr>
        <w:t>.</w:t>
      </w:r>
    </w:p>
    <w:p w14:paraId="2EC3915D" w14:textId="77777777" w:rsidR="0013013D" w:rsidRDefault="0013013D" w:rsidP="008D0D19">
      <w:pPr>
        <w:ind w:left="720"/>
        <w:rPr>
          <w:color w:val="404040" w:themeColor="text1" w:themeTint="BF"/>
        </w:rPr>
      </w:pPr>
    </w:p>
    <w:p w14:paraId="34A91CCF" w14:textId="057323CA" w:rsidR="0013013D" w:rsidRDefault="0013013D" w:rsidP="008D0D19">
      <w:pPr>
        <w:ind w:left="720"/>
        <w:rPr>
          <w:color w:val="404040" w:themeColor="text1" w:themeTint="BF"/>
        </w:rPr>
      </w:pPr>
      <w:r w:rsidRPr="007F41B1">
        <w:rPr>
          <w:color w:val="404040" w:themeColor="text1" w:themeTint="BF"/>
          <w:u w:val="single"/>
        </w:rPr>
        <w:t xml:space="preserve">Telling our story thwarts the </w:t>
      </w:r>
      <w:r w:rsidR="00472853">
        <w:rPr>
          <w:color w:val="404040" w:themeColor="text1" w:themeTint="BF"/>
          <w:u w:val="single"/>
        </w:rPr>
        <w:t>e</w:t>
      </w:r>
      <w:r w:rsidRPr="007F41B1">
        <w:rPr>
          <w:color w:val="404040" w:themeColor="text1" w:themeTint="BF"/>
          <w:u w:val="single"/>
        </w:rPr>
        <w:t>nemy’s plans:</w:t>
      </w:r>
      <w:r>
        <w:rPr>
          <w:color w:val="404040" w:themeColor="text1" w:themeTint="BF"/>
        </w:rPr>
        <w:t xml:space="preserve"> </w:t>
      </w:r>
      <w:r w:rsidR="00AF40FF" w:rsidRPr="007F41B1">
        <w:rPr>
          <w:i/>
          <w:iCs/>
          <w:color w:val="404040" w:themeColor="text1" w:themeTint="BF"/>
        </w:rPr>
        <w:t>They conquered him by the blood of the Lamb and by the word of their testimony</w:t>
      </w:r>
      <w:r w:rsidR="00472853">
        <w:rPr>
          <w:i/>
          <w:iCs/>
          <w:color w:val="404040" w:themeColor="text1" w:themeTint="BF"/>
        </w:rPr>
        <w:t xml:space="preserve"> </w:t>
      </w:r>
      <w:r w:rsidR="00AF40FF">
        <w:rPr>
          <w:color w:val="404040" w:themeColor="text1" w:themeTint="BF"/>
        </w:rPr>
        <w:t>(Rev</w:t>
      </w:r>
      <w:r w:rsidR="005617D3">
        <w:rPr>
          <w:color w:val="404040" w:themeColor="text1" w:themeTint="BF"/>
        </w:rPr>
        <w:t>elation</w:t>
      </w:r>
      <w:r w:rsidR="00AF40FF">
        <w:rPr>
          <w:color w:val="404040" w:themeColor="text1" w:themeTint="BF"/>
        </w:rPr>
        <w:t xml:space="preserve"> 12:11)</w:t>
      </w:r>
      <w:r w:rsidR="005617D3">
        <w:rPr>
          <w:color w:val="404040" w:themeColor="text1" w:themeTint="BF"/>
        </w:rPr>
        <w:t>.</w:t>
      </w:r>
    </w:p>
    <w:p w14:paraId="55B882DA" w14:textId="77777777" w:rsidR="00AF40FF" w:rsidRDefault="00AF40FF" w:rsidP="008D0D19">
      <w:pPr>
        <w:ind w:left="720"/>
        <w:rPr>
          <w:color w:val="404040" w:themeColor="text1" w:themeTint="BF"/>
        </w:rPr>
      </w:pPr>
    </w:p>
    <w:p w14:paraId="43A2E61C" w14:textId="576BD011" w:rsidR="00AF40FF" w:rsidRDefault="00AF40FF" w:rsidP="008D0D19">
      <w:pPr>
        <w:ind w:left="720"/>
        <w:rPr>
          <w:color w:val="404040" w:themeColor="text1" w:themeTint="BF"/>
        </w:rPr>
      </w:pPr>
      <w:r w:rsidRPr="007F41B1">
        <w:rPr>
          <w:color w:val="404040" w:themeColor="text1" w:themeTint="BF"/>
          <w:u w:val="single"/>
        </w:rPr>
        <w:t xml:space="preserve">Telling our story </w:t>
      </w:r>
      <w:r w:rsidR="000B6A35" w:rsidRPr="007F41B1">
        <w:rPr>
          <w:color w:val="404040" w:themeColor="text1" w:themeTint="BF"/>
          <w:u w:val="single"/>
        </w:rPr>
        <w:t xml:space="preserve">reminds </w:t>
      </w:r>
      <w:proofErr w:type="gramStart"/>
      <w:r w:rsidR="000B6A35" w:rsidRPr="007F41B1">
        <w:rPr>
          <w:color w:val="404040" w:themeColor="text1" w:themeTint="BF"/>
          <w:u w:val="single"/>
        </w:rPr>
        <w:t>us</w:t>
      </w:r>
      <w:proofErr w:type="gramEnd"/>
      <w:r w:rsidR="000B6A35" w:rsidRPr="007F41B1">
        <w:rPr>
          <w:color w:val="404040" w:themeColor="text1" w:themeTint="BF"/>
          <w:u w:val="single"/>
        </w:rPr>
        <w:t xml:space="preserve"> and others of God’s redemptive nature</w:t>
      </w:r>
      <w:r w:rsidR="007F41B1" w:rsidRPr="007F41B1">
        <w:rPr>
          <w:color w:val="404040" w:themeColor="text1" w:themeTint="BF"/>
          <w:u w:val="single"/>
        </w:rPr>
        <w:t>:</w:t>
      </w:r>
      <w:r w:rsidR="00472853" w:rsidRPr="00472853">
        <w:rPr>
          <w:color w:val="404040" w:themeColor="text1" w:themeTint="BF"/>
        </w:rPr>
        <w:t xml:space="preserve"> </w:t>
      </w:r>
      <w:r w:rsidR="00576D33" w:rsidRPr="007F41B1">
        <w:rPr>
          <w:i/>
          <w:iCs/>
          <w:color w:val="404040" w:themeColor="text1" w:themeTint="BF"/>
        </w:rPr>
        <w:t>Let the redeemed of the Lord proclaim that he has redeemed them from the power of the foe</w:t>
      </w:r>
      <w:r w:rsidR="00576D33">
        <w:rPr>
          <w:color w:val="404040" w:themeColor="text1" w:themeTint="BF"/>
        </w:rPr>
        <w:t xml:space="preserve"> (Ps</w:t>
      </w:r>
      <w:r w:rsidR="005617D3">
        <w:rPr>
          <w:color w:val="404040" w:themeColor="text1" w:themeTint="BF"/>
        </w:rPr>
        <w:t>alm</w:t>
      </w:r>
      <w:r w:rsidR="00576D33">
        <w:rPr>
          <w:color w:val="404040" w:themeColor="text1" w:themeTint="BF"/>
        </w:rPr>
        <w:t xml:space="preserve"> 107:2)</w:t>
      </w:r>
      <w:r w:rsidR="005617D3">
        <w:rPr>
          <w:color w:val="404040" w:themeColor="text1" w:themeTint="BF"/>
        </w:rPr>
        <w:t>.</w:t>
      </w:r>
    </w:p>
    <w:p w14:paraId="411FED89" w14:textId="77777777" w:rsidR="00576D33" w:rsidRDefault="00576D33" w:rsidP="008D0D19">
      <w:pPr>
        <w:ind w:left="720"/>
        <w:rPr>
          <w:color w:val="404040" w:themeColor="text1" w:themeTint="BF"/>
        </w:rPr>
      </w:pPr>
    </w:p>
    <w:p w14:paraId="720220D9" w14:textId="2D9596AC" w:rsidR="00576D33" w:rsidRDefault="00576D33" w:rsidP="008D0D19">
      <w:pPr>
        <w:ind w:left="720"/>
        <w:rPr>
          <w:color w:val="404040" w:themeColor="text1" w:themeTint="BF"/>
        </w:rPr>
      </w:pPr>
      <w:r w:rsidRPr="007F41B1">
        <w:rPr>
          <w:color w:val="404040" w:themeColor="text1" w:themeTint="BF"/>
          <w:u w:val="single"/>
        </w:rPr>
        <w:lastRenderedPageBreak/>
        <w:t xml:space="preserve">Telling our story </w:t>
      </w:r>
      <w:r w:rsidR="00C77252" w:rsidRPr="007F41B1">
        <w:rPr>
          <w:color w:val="404040" w:themeColor="text1" w:themeTint="BF"/>
          <w:u w:val="single"/>
        </w:rPr>
        <w:t xml:space="preserve">is an active and intentional way we proclaim </w:t>
      </w:r>
      <w:r w:rsidR="00EA2E14" w:rsidRPr="007F41B1">
        <w:rPr>
          <w:color w:val="404040" w:themeColor="text1" w:themeTint="BF"/>
          <w:u w:val="single"/>
        </w:rPr>
        <w:t>publicly</w:t>
      </w:r>
      <w:r w:rsidR="00C77252" w:rsidRPr="007F41B1">
        <w:rPr>
          <w:color w:val="404040" w:themeColor="text1" w:themeTint="BF"/>
          <w:u w:val="single"/>
        </w:rPr>
        <w:t xml:space="preserve"> our faith in Christ</w:t>
      </w:r>
      <w:r w:rsidR="007F41B1" w:rsidRPr="007F41B1">
        <w:rPr>
          <w:color w:val="404040" w:themeColor="text1" w:themeTint="BF"/>
          <w:u w:val="single"/>
        </w:rPr>
        <w:t>:</w:t>
      </w:r>
      <w:r w:rsidR="00C77252">
        <w:rPr>
          <w:color w:val="404040" w:themeColor="text1" w:themeTint="BF"/>
        </w:rPr>
        <w:t xml:space="preserve"> </w:t>
      </w:r>
      <w:r w:rsidR="00C962DE" w:rsidRPr="007F41B1">
        <w:rPr>
          <w:i/>
          <w:iCs/>
          <w:color w:val="404040" w:themeColor="text1" w:themeTint="BF"/>
        </w:rPr>
        <w:t>“And I say to you, anyone who acknowledges me before others, the Son of Man will also acknowledge him before the angels of God”</w:t>
      </w:r>
      <w:r w:rsidR="00C962DE">
        <w:rPr>
          <w:color w:val="404040" w:themeColor="text1" w:themeTint="BF"/>
        </w:rPr>
        <w:t xml:space="preserve"> (Luke 12:8)</w:t>
      </w:r>
      <w:r w:rsidR="005617D3">
        <w:rPr>
          <w:color w:val="404040" w:themeColor="text1" w:themeTint="BF"/>
        </w:rPr>
        <w:t>.</w:t>
      </w:r>
    </w:p>
    <w:p w14:paraId="66992C70" w14:textId="77777777" w:rsidR="00C962DE" w:rsidRDefault="00C962DE" w:rsidP="008D0D19">
      <w:pPr>
        <w:ind w:left="720"/>
        <w:rPr>
          <w:color w:val="404040" w:themeColor="text1" w:themeTint="BF"/>
        </w:rPr>
      </w:pPr>
    </w:p>
    <w:p w14:paraId="43EED67E" w14:textId="582F2928" w:rsidR="00441CDA" w:rsidRDefault="00C962DE" w:rsidP="00814DBF">
      <w:pPr>
        <w:ind w:left="720"/>
        <w:rPr>
          <w:color w:val="404040" w:themeColor="text1" w:themeTint="BF"/>
        </w:rPr>
      </w:pPr>
      <w:r w:rsidRPr="007F41B1">
        <w:rPr>
          <w:color w:val="404040" w:themeColor="text1" w:themeTint="BF"/>
          <w:u w:val="single"/>
        </w:rPr>
        <w:t xml:space="preserve">Telling our story </w:t>
      </w:r>
      <w:r w:rsidR="00BF622C" w:rsidRPr="007F41B1">
        <w:rPr>
          <w:color w:val="404040" w:themeColor="text1" w:themeTint="BF"/>
          <w:u w:val="single"/>
        </w:rPr>
        <w:t>makes God’s works known</w:t>
      </w:r>
      <w:r w:rsidR="007F41B1" w:rsidRPr="007F41B1">
        <w:rPr>
          <w:color w:val="404040" w:themeColor="text1" w:themeTint="BF"/>
          <w:u w:val="single"/>
        </w:rPr>
        <w:t>:</w:t>
      </w:r>
      <w:r w:rsidR="00BF622C">
        <w:rPr>
          <w:color w:val="404040" w:themeColor="text1" w:themeTint="BF"/>
        </w:rPr>
        <w:t xml:space="preserve"> </w:t>
      </w:r>
      <w:r w:rsidR="00441CDA" w:rsidRPr="007F41B1">
        <w:rPr>
          <w:i/>
          <w:iCs/>
          <w:color w:val="404040" w:themeColor="text1" w:themeTint="BF"/>
        </w:rPr>
        <w:t>Give thanks to the L</w:t>
      </w:r>
      <w:r w:rsidR="00E51E35">
        <w:rPr>
          <w:i/>
          <w:iCs/>
          <w:color w:val="404040" w:themeColor="text1" w:themeTint="BF"/>
        </w:rPr>
        <w:t>ORD</w:t>
      </w:r>
      <w:r w:rsidR="00441CDA" w:rsidRPr="007F41B1">
        <w:rPr>
          <w:i/>
          <w:iCs/>
          <w:color w:val="404040" w:themeColor="text1" w:themeTint="BF"/>
        </w:rPr>
        <w:t xml:space="preserve">, call on his name; proclaim his deeds among the peoples. Sing to him, sing praise to him; </w:t>
      </w:r>
      <w:proofErr w:type="gramStart"/>
      <w:r w:rsidR="00441CDA" w:rsidRPr="007F41B1">
        <w:rPr>
          <w:i/>
          <w:iCs/>
          <w:color w:val="404040" w:themeColor="text1" w:themeTint="BF"/>
        </w:rPr>
        <w:t>tell</w:t>
      </w:r>
      <w:proofErr w:type="gramEnd"/>
      <w:r w:rsidR="00441CDA" w:rsidRPr="007F41B1">
        <w:rPr>
          <w:i/>
          <w:iCs/>
          <w:color w:val="404040" w:themeColor="text1" w:themeTint="BF"/>
        </w:rPr>
        <w:t xml:space="preserve"> about all his wondrous works!</w:t>
      </w:r>
      <w:r w:rsidR="00472853">
        <w:rPr>
          <w:i/>
          <w:iCs/>
          <w:color w:val="404040" w:themeColor="text1" w:themeTint="BF"/>
        </w:rPr>
        <w:t xml:space="preserve"> </w:t>
      </w:r>
      <w:r w:rsidR="00441CDA">
        <w:rPr>
          <w:color w:val="404040" w:themeColor="text1" w:themeTint="BF"/>
        </w:rPr>
        <w:t>(Ps</w:t>
      </w:r>
      <w:r w:rsidR="00E759FF">
        <w:rPr>
          <w:color w:val="404040" w:themeColor="text1" w:themeTint="BF"/>
        </w:rPr>
        <w:t>alm</w:t>
      </w:r>
      <w:r w:rsidR="00441CDA">
        <w:rPr>
          <w:color w:val="404040" w:themeColor="text1" w:themeTint="BF"/>
        </w:rPr>
        <w:t xml:space="preserve"> 105:1-2)</w:t>
      </w:r>
      <w:r w:rsidR="00E759FF">
        <w:rPr>
          <w:color w:val="404040" w:themeColor="text1" w:themeTint="BF"/>
        </w:rPr>
        <w:t>.</w:t>
      </w:r>
    </w:p>
    <w:p w14:paraId="05614CA3" w14:textId="77777777" w:rsidR="00814DBF" w:rsidRDefault="00814DBF" w:rsidP="00814DBF">
      <w:pPr>
        <w:ind w:left="720"/>
        <w:rPr>
          <w:color w:val="404040" w:themeColor="text1" w:themeTint="BF"/>
        </w:rPr>
      </w:pPr>
    </w:p>
    <w:p w14:paraId="3F0C8B24" w14:textId="6C195366" w:rsidR="00814DBF" w:rsidRDefault="00814DBF" w:rsidP="00814DBF">
      <w:pPr>
        <w:ind w:left="720"/>
        <w:rPr>
          <w:color w:val="404040" w:themeColor="text1" w:themeTint="BF"/>
        </w:rPr>
      </w:pPr>
      <w:r w:rsidRPr="007F41B1">
        <w:rPr>
          <w:color w:val="404040" w:themeColor="text1" w:themeTint="BF"/>
          <w:u w:val="single"/>
        </w:rPr>
        <w:t>Telling our story testifies to the Spirit living inside of us</w:t>
      </w:r>
      <w:r w:rsidR="007F41B1" w:rsidRPr="007F41B1">
        <w:rPr>
          <w:color w:val="404040" w:themeColor="text1" w:themeTint="BF"/>
          <w:u w:val="single"/>
        </w:rPr>
        <w:t>:</w:t>
      </w:r>
      <w:r>
        <w:rPr>
          <w:color w:val="404040" w:themeColor="text1" w:themeTint="BF"/>
        </w:rPr>
        <w:t xml:space="preserve"> </w:t>
      </w:r>
      <w:r w:rsidR="00AF302E" w:rsidRPr="007F41B1">
        <w:rPr>
          <w:i/>
          <w:iCs/>
          <w:color w:val="404040" w:themeColor="text1" w:themeTint="BF"/>
        </w:rPr>
        <w:t>“When the Counselor comes, the one I will send to you from the Father —the Spirit of truth who proceeds from the Father—he will testify about me. You also will testify, because you have been with me from the beginning”</w:t>
      </w:r>
      <w:r w:rsidR="00AF302E">
        <w:rPr>
          <w:color w:val="404040" w:themeColor="text1" w:themeTint="BF"/>
        </w:rPr>
        <w:t xml:space="preserve"> </w:t>
      </w:r>
      <w:r w:rsidR="007F41B1">
        <w:rPr>
          <w:color w:val="404040" w:themeColor="text1" w:themeTint="BF"/>
        </w:rPr>
        <w:t>(John 15:26-27)</w:t>
      </w:r>
      <w:r w:rsidR="00E759FF">
        <w:rPr>
          <w:color w:val="404040" w:themeColor="text1" w:themeTint="BF"/>
        </w:rPr>
        <w:t>.</w:t>
      </w:r>
    </w:p>
    <w:p w14:paraId="0920ECC8" w14:textId="77777777" w:rsidR="007F41B1" w:rsidRDefault="007F41B1" w:rsidP="00814DBF">
      <w:pPr>
        <w:ind w:left="720"/>
        <w:rPr>
          <w:color w:val="404040" w:themeColor="text1" w:themeTint="BF"/>
        </w:rPr>
      </w:pPr>
    </w:p>
    <w:p w14:paraId="5D4F2517" w14:textId="230F4ED0" w:rsidR="007F41B1" w:rsidRDefault="00B51FBE" w:rsidP="00814DBF">
      <w:pPr>
        <w:ind w:left="720"/>
        <w:rPr>
          <w:color w:val="404040" w:themeColor="text1" w:themeTint="BF"/>
        </w:rPr>
      </w:pPr>
      <w:r>
        <w:rPr>
          <w:color w:val="404040" w:themeColor="text1" w:themeTint="BF"/>
        </w:rPr>
        <w:t>We should share our stor</w:t>
      </w:r>
      <w:r w:rsidR="00A94CE1">
        <w:rPr>
          <w:color w:val="404040" w:themeColor="text1" w:themeTint="BF"/>
        </w:rPr>
        <w:t>ies</w:t>
      </w:r>
      <w:r>
        <w:rPr>
          <w:color w:val="404040" w:themeColor="text1" w:themeTint="BF"/>
        </w:rPr>
        <w:t xml:space="preserve">, not </w:t>
      </w:r>
      <w:r w:rsidR="00A94CE1">
        <w:rPr>
          <w:color w:val="404040" w:themeColor="text1" w:themeTint="BF"/>
        </w:rPr>
        <w:t>for</w:t>
      </w:r>
      <w:r>
        <w:rPr>
          <w:color w:val="404040" w:themeColor="text1" w:themeTint="BF"/>
        </w:rPr>
        <w:t xml:space="preserve"> an outcome we are trying to achieve, but because it glorifies God. In truth, we may not know this side of </w:t>
      </w:r>
      <w:r w:rsidR="00A94CE1">
        <w:rPr>
          <w:color w:val="404040" w:themeColor="text1" w:themeTint="BF"/>
        </w:rPr>
        <w:t>h</w:t>
      </w:r>
      <w:r>
        <w:rPr>
          <w:color w:val="404040" w:themeColor="text1" w:themeTint="BF"/>
        </w:rPr>
        <w:t xml:space="preserve">eaven the impact telling someone about Jesus might have. </w:t>
      </w:r>
      <w:r w:rsidR="004E37CB">
        <w:rPr>
          <w:color w:val="404040" w:themeColor="text1" w:themeTint="BF"/>
        </w:rPr>
        <w:t xml:space="preserve">The Pharisees heard this witness </w:t>
      </w:r>
      <w:r w:rsidR="005762D3">
        <w:rPr>
          <w:color w:val="404040" w:themeColor="text1" w:themeTint="BF"/>
        </w:rPr>
        <w:t>testimony but</w:t>
      </w:r>
      <w:r w:rsidR="004E37CB">
        <w:rPr>
          <w:color w:val="404040" w:themeColor="text1" w:themeTint="BF"/>
        </w:rPr>
        <w:t xml:space="preserve"> hardened their heart</w:t>
      </w:r>
      <w:r w:rsidR="00322C95">
        <w:rPr>
          <w:color w:val="404040" w:themeColor="text1" w:themeTint="BF"/>
        </w:rPr>
        <w:t>s</w:t>
      </w:r>
      <w:r w:rsidR="004E37CB">
        <w:rPr>
          <w:color w:val="404040" w:themeColor="text1" w:themeTint="BF"/>
        </w:rPr>
        <w:t xml:space="preserve"> in disbelief. </w:t>
      </w:r>
      <w:r w:rsidR="00333BDC" w:rsidRPr="00A0449B">
        <w:rPr>
          <w:i/>
          <w:iCs/>
          <w:color w:val="404040" w:themeColor="text1" w:themeTint="BF"/>
        </w:rPr>
        <w:t>Then the Pharisees said to one another, “</w:t>
      </w:r>
      <w:proofErr w:type="gramStart"/>
      <w:r w:rsidR="00333BDC" w:rsidRPr="00A0449B">
        <w:rPr>
          <w:i/>
          <w:iCs/>
          <w:color w:val="404040" w:themeColor="text1" w:themeTint="BF"/>
        </w:rPr>
        <w:t>You</w:t>
      </w:r>
      <w:proofErr w:type="gramEnd"/>
      <w:r w:rsidR="00333BDC" w:rsidRPr="00A0449B">
        <w:rPr>
          <w:i/>
          <w:iCs/>
          <w:color w:val="404040" w:themeColor="text1" w:themeTint="BF"/>
        </w:rPr>
        <w:t xml:space="preserve"> see? You’ve accomplished nothing. Look, the world has gone after him!”</w:t>
      </w:r>
      <w:r w:rsidR="00333BDC">
        <w:rPr>
          <w:color w:val="404040" w:themeColor="text1" w:themeTint="BF"/>
        </w:rPr>
        <w:t xml:space="preserve"> (John </w:t>
      </w:r>
      <w:r w:rsidR="00A0449B">
        <w:rPr>
          <w:color w:val="404040" w:themeColor="text1" w:themeTint="BF"/>
        </w:rPr>
        <w:t>12:19) The irony is the Pharisees also testified to Christ. The world has indeed gone after Jesus</w:t>
      </w:r>
      <w:r w:rsidR="00F66310">
        <w:rPr>
          <w:color w:val="404040" w:themeColor="text1" w:themeTint="BF"/>
        </w:rPr>
        <w:t>. T</w:t>
      </w:r>
      <w:r w:rsidR="00DC34BA">
        <w:rPr>
          <w:color w:val="404040" w:themeColor="text1" w:themeTint="BF"/>
        </w:rPr>
        <w:t xml:space="preserve">he death they sought for </w:t>
      </w:r>
      <w:r w:rsidR="00F66310">
        <w:rPr>
          <w:color w:val="404040" w:themeColor="text1" w:themeTint="BF"/>
        </w:rPr>
        <w:t>Christ</w:t>
      </w:r>
      <w:r w:rsidR="00DC34BA">
        <w:rPr>
          <w:color w:val="404040" w:themeColor="text1" w:themeTint="BF"/>
        </w:rPr>
        <w:t xml:space="preserve"> would not </w:t>
      </w:r>
      <w:r w:rsidR="005762D3">
        <w:rPr>
          <w:color w:val="404040" w:themeColor="text1" w:themeTint="BF"/>
        </w:rPr>
        <w:t>extinguish</w:t>
      </w:r>
      <w:r w:rsidR="00F85368">
        <w:rPr>
          <w:color w:val="404040" w:themeColor="text1" w:themeTint="BF"/>
        </w:rPr>
        <w:t xml:space="preserve"> God’s plan</w:t>
      </w:r>
      <w:r w:rsidR="005762D3">
        <w:rPr>
          <w:color w:val="404040" w:themeColor="text1" w:themeTint="BF"/>
        </w:rPr>
        <w:t xml:space="preserve"> but</w:t>
      </w:r>
      <w:r w:rsidR="00D53794">
        <w:rPr>
          <w:color w:val="404040" w:themeColor="text1" w:themeTint="BF"/>
        </w:rPr>
        <w:t xml:space="preserve"> would accelerate the </w:t>
      </w:r>
      <w:r w:rsidR="00A910B7">
        <w:rPr>
          <w:color w:val="404040" w:themeColor="text1" w:themeTint="BF"/>
        </w:rPr>
        <w:t xml:space="preserve">Holy Spirit’s fire falling on mankind. There is no stopping the </w:t>
      </w:r>
      <w:r w:rsidR="00F85368">
        <w:rPr>
          <w:color w:val="404040" w:themeColor="text1" w:themeTint="BF"/>
        </w:rPr>
        <w:t>g</w:t>
      </w:r>
      <w:r w:rsidR="00A910B7">
        <w:rPr>
          <w:color w:val="404040" w:themeColor="text1" w:themeTint="BF"/>
        </w:rPr>
        <w:t xml:space="preserve">ospel. </w:t>
      </w:r>
    </w:p>
    <w:p w14:paraId="780632C6" w14:textId="77777777" w:rsidR="00AF302E" w:rsidRDefault="00AF302E" w:rsidP="00814DBF">
      <w:pPr>
        <w:ind w:left="720"/>
        <w:rPr>
          <w:color w:val="404040" w:themeColor="text1" w:themeTint="BF"/>
        </w:rPr>
      </w:pPr>
    </w:p>
    <w:p w14:paraId="6A97427B" w14:textId="244ACED5" w:rsidR="00AF302E" w:rsidRDefault="00B56E77" w:rsidP="00814DBF">
      <w:pPr>
        <w:ind w:left="720"/>
        <w:rPr>
          <w:color w:val="404040" w:themeColor="text1" w:themeTint="BF"/>
        </w:rPr>
      </w:pPr>
      <w:r>
        <w:rPr>
          <w:color w:val="404040" w:themeColor="text1" w:themeTint="BF"/>
        </w:rPr>
        <w:t xml:space="preserve">In Matthew </w:t>
      </w:r>
      <w:r w:rsidR="000E407E">
        <w:rPr>
          <w:color w:val="404040" w:themeColor="text1" w:themeTint="BF"/>
        </w:rPr>
        <w:t>24:14</w:t>
      </w:r>
      <w:r w:rsidR="00E51E35">
        <w:rPr>
          <w:color w:val="404040" w:themeColor="text1" w:themeTint="BF"/>
        </w:rPr>
        <w:t>,</w:t>
      </w:r>
      <w:r w:rsidR="000E407E">
        <w:rPr>
          <w:color w:val="404040" w:themeColor="text1" w:themeTint="BF"/>
        </w:rPr>
        <w:t xml:space="preserve"> Jesus declared, </w:t>
      </w:r>
      <w:r w:rsidR="000E407E" w:rsidRPr="00B9214F">
        <w:rPr>
          <w:i/>
          <w:iCs/>
          <w:color w:val="404040" w:themeColor="text1" w:themeTint="BF"/>
        </w:rPr>
        <w:t>“This good news of the kingdom will be proclaimed in all the world as a testimony to all nations, and then the end will come.”</w:t>
      </w:r>
      <w:r w:rsidR="000E407E">
        <w:rPr>
          <w:color w:val="404040" w:themeColor="text1" w:themeTint="BF"/>
        </w:rPr>
        <w:t xml:space="preserve"> </w:t>
      </w:r>
      <w:r w:rsidR="00DF6DB8">
        <w:rPr>
          <w:color w:val="404040" w:themeColor="text1" w:themeTint="BF"/>
        </w:rPr>
        <w:t xml:space="preserve">When we share boldly what God has done, we share in His </w:t>
      </w:r>
      <w:r w:rsidR="001A2586">
        <w:rPr>
          <w:color w:val="404040" w:themeColor="text1" w:themeTint="BF"/>
        </w:rPr>
        <w:t>k</w:t>
      </w:r>
      <w:r w:rsidR="00DF6DB8">
        <w:rPr>
          <w:color w:val="404040" w:themeColor="text1" w:themeTint="BF"/>
        </w:rPr>
        <w:t xml:space="preserve">ingdom purpose that all the nations will hear the </w:t>
      </w:r>
      <w:r w:rsidR="001A2586">
        <w:rPr>
          <w:color w:val="404040" w:themeColor="text1" w:themeTint="BF"/>
        </w:rPr>
        <w:t>g</w:t>
      </w:r>
      <w:r w:rsidR="00DF6DB8">
        <w:rPr>
          <w:color w:val="404040" w:themeColor="text1" w:themeTint="BF"/>
        </w:rPr>
        <w:t xml:space="preserve">ood </w:t>
      </w:r>
      <w:r w:rsidR="001A2586">
        <w:rPr>
          <w:color w:val="404040" w:themeColor="text1" w:themeTint="BF"/>
        </w:rPr>
        <w:t>n</w:t>
      </w:r>
      <w:r w:rsidR="00DF6DB8">
        <w:rPr>
          <w:color w:val="404040" w:themeColor="text1" w:themeTint="BF"/>
        </w:rPr>
        <w:t xml:space="preserve">ews of Jesus. </w:t>
      </w:r>
      <w:r w:rsidR="00B9214F">
        <w:rPr>
          <w:color w:val="404040" w:themeColor="text1" w:themeTint="BF"/>
        </w:rPr>
        <w:t xml:space="preserve">We do not know when the end will come </w:t>
      </w:r>
      <w:r w:rsidR="00C51449">
        <w:rPr>
          <w:color w:val="404040" w:themeColor="text1" w:themeTint="BF"/>
        </w:rPr>
        <w:t>(Matt</w:t>
      </w:r>
      <w:r w:rsidR="00E759FF">
        <w:rPr>
          <w:color w:val="404040" w:themeColor="text1" w:themeTint="BF"/>
        </w:rPr>
        <w:t>hew</w:t>
      </w:r>
      <w:r w:rsidR="00C51449">
        <w:rPr>
          <w:color w:val="404040" w:themeColor="text1" w:themeTint="BF"/>
        </w:rPr>
        <w:t xml:space="preserve"> 24:2</w:t>
      </w:r>
      <w:r w:rsidR="001A2586">
        <w:rPr>
          <w:color w:val="404040" w:themeColor="text1" w:themeTint="BF"/>
        </w:rPr>
        <w:t>3-27</w:t>
      </w:r>
      <w:r w:rsidR="00C51449">
        <w:rPr>
          <w:color w:val="404040" w:themeColor="text1" w:themeTint="BF"/>
        </w:rPr>
        <w:t xml:space="preserve">). Our job is to testify to Christ while we await our redemption or His return, so that as many </w:t>
      </w:r>
      <w:r w:rsidR="001A5E4C">
        <w:rPr>
          <w:color w:val="404040" w:themeColor="text1" w:themeTint="BF"/>
        </w:rPr>
        <w:t xml:space="preserve">people as possible </w:t>
      </w:r>
      <w:r w:rsidR="00BA338D">
        <w:rPr>
          <w:color w:val="404040" w:themeColor="text1" w:themeTint="BF"/>
        </w:rPr>
        <w:t>can</w:t>
      </w:r>
      <w:r w:rsidR="001A5E4C">
        <w:rPr>
          <w:color w:val="404040" w:themeColor="text1" w:themeTint="BF"/>
        </w:rPr>
        <w:t xml:space="preserve"> hear </w:t>
      </w:r>
      <w:r w:rsidR="00467AA3">
        <w:rPr>
          <w:color w:val="404040" w:themeColor="text1" w:themeTint="BF"/>
        </w:rPr>
        <w:t>of</w:t>
      </w:r>
      <w:r w:rsidR="001A5E4C">
        <w:rPr>
          <w:color w:val="404040" w:themeColor="text1" w:themeTint="BF"/>
        </w:rPr>
        <w:t xml:space="preserve"> </w:t>
      </w:r>
      <w:r w:rsidR="001C31CA">
        <w:rPr>
          <w:color w:val="404040" w:themeColor="text1" w:themeTint="BF"/>
        </w:rPr>
        <w:t>Christ</w:t>
      </w:r>
      <w:r w:rsidR="001A5E4C">
        <w:rPr>
          <w:color w:val="404040" w:themeColor="text1" w:themeTint="BF"/>
        </w:rPr>
        <w:t xml:space="preserve"> and </w:t>
      </w:r>
      <w:r w:rsidR="00467AA3">
        <w:rPr>
          <w:color w:val="404040" w:themeColor="text1" w:themeTint="BF"/>
        </w:rPr>
        <w:t>respond</w:t>
      </w:r>
      <w:r w:rsidR="001A5E4C">
        <w:rPr>
          <w:color w:val="404040" w:themeColor="text1" w:themeTint="BF"/>
        </w:rPr>
        <w:t xml:space="preserve">—to welcome Him as </w:t>
      </w:r>
      <w:r w:rsidR="00BA338D">
        <w:rPr>
          <w:color w:val="404040" w:themeColor="text1" w:themeTint="BF"/>
        </w:rPr>
        <w:t>King or</w:t>
      </w:r>
      <w:r w:rsidR="001A5E4C">
        <w:rPr>
          <w:color w:val="404040" w:themeColor="text1" w:themeTint="BF"/>
        </w:rPr>
        <w:t xml:space="preserve"> reject Him as the Pharisees did. We can’t control </w:t>
      </w:r>
      <w:r w:rsidR="00467AA3">
        <w:rPr>
          <w:color w:val="404040" w:themeColor="text1" w:themeTint="BF"/>
        </w:rPr>
        <w:t>others’</w:t>
      </w:r>
      <w:r w:rsidR="001A5E4C">
        <w:rPr>
          <w:color w:val="404040" w:themeColor="text1" w:themeTint="BF"/>
        </w:rPr>
        <w:t xml:space="preserve"> response, but we can</w:t>
      </w:r>
      <w:r w:rsidR="001C31CA">
        <w:rPr>
          <w:color w:val="404040" w:themeColor="text1" w:themeTint="BF"/>
        </w:rPr>
        <w:t xml:space="preserve">, and should, take responsibility for faithfully and joyfully sharing the </w:t>
      </w:r>
      <w:r w:rsidR="00467AA3">
        <w:rPr>
          <w:color w:val="404040" w:themeColor="text1" w:themeTint="BF"/>
        </w:rPr>
        <w:t>g</w:t>
      </w:r>
      <w:r w:rsidR="001C31CA">
        <w:rPr>
          <w:color w:val="404040" w:themeColor="text1" w:themeTint="BF"/>
        </w:rPr>
        <w:t xml:space="preserve">ood </w:t>
      </w:r>
      <w:r w:rsidR="00467AA3">
        <w:rPr>
          <w:color w:val="404040" w:themeColor="text1" w:themeTint="BF"/>
        </w:rPr>
        <w:t>n</w:t>
      </w:r>
      <w:r w:rsidR="001C31CA">
        <w:rPr>
          <w:color w:val="404040" w:themeColor="text1" w:themeTint="BF"/>
        </w:rPr>
        <w:t>ews of Jesus</w:t>
      </w:r>
      <w:r w:rsidR="000470A1">
        <w:rPr>
          <w:color w:val="404040" w:themeColor="text1" w:themeTint="BF"/>
        </w:rPr>
        <w:t xml:space="preserve"> where and when we can. We want everyone to grab a palm branch and join the parade!</w:t>
      </w:r>
    </w:p>
    <w:p w14:paraId="2D1A3B79" w14:textId="77777777" w:rsidR="000470A1" w:rsidRDefault="000470A1" w:rsidP="00814DBF">
      <w:pPr>
        <w:ind w:left="720"/>
        <w:rPr>
          <w:color w:val="404040" w:themeColor="text1" w:themeTint="BF"/>
        </w:rPr>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5FC7B35A" w:rsidR="00ED608E" w:rsidRDefault="00126B4D" w:rsidP="000470A1">
      <w:pPr>
        <w:pStyle w:val="ListParagraph"/>
        <w:numPr>
          <w:ilvl w:val="0"/>
          <w:numId w:val="36"/>
        </w:numPr>
        <w:rPr>
          <w:i/>
          <w:iCs/>
          <w:color w:val="404040" w:themeColor="text1" w:themeTint="BF"/>
        </w:rPr>
      </w:pPr>
      <w:r>
        <w:rPr>
          <w:i/>
          <w:iCs/>
          <w:color w:val="404040" w:themeColor="text1" w:themeTint="BF"/>
        </w:rPr>
        <w:t>What caused the crowd to testify about Jesus?</w:t>
      </w:r>
      <w:r w:rsidR="00467AA3">
        <w:rPr>
          <w:i/>
          <w:iCs/>
          <w:color w:val="404040" w:themeColor="text1" w:themeTint="BF"/>
        </w:rPr>
        <w:t xml:space="preserve"> What leads you to testify about Jesus?</w:t>
      </w:r>
    </w:p>
    <w:p w14:paraId="3ECBB433" w14:textId="19AE3623" w:rsidR="00126B4D" w:rsidRDefault="00467AA3" w:rsidP="000470A1">
      <w:pPr>
        <w:pStyle w:val="ListParagraph"/>
        <w:numPr>
          <w:ilvl w:val="0"/>
          <w:numId w:val="36"/>
        </w:numPr>
        <w:rPr>
          <w:i/>
          <w:iCs/>
          <w:color w:val="404040" w:themeColor="text1" w:themeTint="BF"/>
        </w:rPr>
      </w:pPr>
      <w:r>
        <w:rPr>
          <w:i/>
          <w:iCs/>
          <w:color w:val="404040" w:themeColor="text1" w:themeTint="BF"/>
        </w:rPr>
        <w:t>How</w:t>
      </w:r>
      <w:r w:rsidR="00126B4D">
        <w:rPr>
          <w:i/>
          <w:iCs/>
          <w:color w:val="404040" w:themeColor="text1" w:themeTint="BF"/>
        </w:rPr>
        <w:t xml:space="preserve"> did the Pharisees see the same evidence but reject Jesus?</w:t>
      </w:r>
    </w:p>
    <w:p w14:paraId="0EF28420" w14:textId="63518524" w:rsidR="00126B4D" w:rsidRPr="000470A1" w:rsidRDefault="00126B4D" w:rsidP="000470A1">
      <w:pPr>
        <w:pStyle w:val="ListParagraph"/>
        <w:numPr>
          <w:ilvl w:val="0"/>
          <w:numId w:val="36"/>
        </w:numPr>
        <w:rPr>
          <w:i/>
          <w:iCs/>
          <w:color w:val="404040" w:themeColor="text1" w:themeTint="BF"/>
        </w:rPr>
      </w:pPr>
      <w:r>
        <w:rPr>
          <w:i/>
          <w:iCs/>
          <w:color w:val="404040" w:themeColor="text1" w:themeTint="BF"/>
        </w:rPr>
        <w:t xml:space="preserve">How is God calling you to faithfully witness to what Christ has done? What </w:t>
      </w:r>
      <w:r w:rsidR="00155360">
        <w:rPr>
          <w:i/>
          <w:iCs/>
          <w:color w:val="404040" w:themeColor="text1" w:themeTint="BF"/>
        </w:rPr>
        <w:t xml:space="preserve">fears or uncertainty threaten to hold you back? </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0123575B" w14:textId="77777777" w:rsidR="00A94CE1" w:rsidRDefault="00A94CE1" w:rsidP="00C837A4">
      <w:pPr>
        <w:pStyle w:val="Heading1"/>
        <w:spacing w:line="360" w:lineRule="auto"/>
        <w:ind w:left="720"/>
        <w:rPr>
          <w:color w:val="8E817B"/>
        </w:rPr>
      </w:pPr>
    </w:p>
    <w:p w14:paraId="41E6CCA3" w14:textId="77777777" w:rsidR="00A94CE1" w:rsidRDefault="00A94CE1" w:rsidP="00C837A4">
      <w:pPr>
        <w:pStyle w:val="Heading1"/>
        <w:spacing w:line="360" w:lineRule="auto"/>
        <w:ind w:left="720"/>
        <w:rPr>
          <w:color w:val="8E817B"/>
        </w:rPr>
      </w:pPr>
    </w:p>
    <w:p w14:paraId="2FF2403D" w14:textId="0BE7B9BC"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4ABB1DDF" w:rsidR="00A30638" w:rsidRDefault="00676538" w:rsidP="007B3EEE">
      <w:pPr>
        <w:pStyle w:val="ListParagraph"/>
        <w:numPr>
          <w:ilvl w:val="0"/>
          <w:numId w:val="37"/>
        </w:numPr>
        <w:rPr>
          <w:i/>
          <w:iCs/>
          <w:color w:val="404040" w:themeColor="text1" w:themeTint="BF"/>
        </w:rPr>
      </w:pPr>
      <w:r w:rsidRPr="007B3EEE">
        <w:rPr>
          <w:i/>
          <w:iCs/>
          <w:color w:val="404040" w:themeColor="text1" w:themeTint="BF"/>
        </w:rPr>
        <w:t xml:space="preserve">When have you </w:t>
      </w:r>
      <w:r w:rsidR="007B3EEE">
        <w:rPr>
          <w:i/>
          <w:iCs/>
          <w:color w:val="404040" w:themeColor="text1" w:themeTint="BF"/>
        </w:rPr>
        <w:t>seen God fulfill a promise in your life—especially in a way you did not expect?</w:t>
      </w:r>
    </w:p>
    <w:p w14:paraId="5CB58A31" w14:textId="77C5D183" w:rsidR="003445C0" w:rsidRDefault="007B3EEE" w:rsidP="007B3EEE">
      <w:pPr>
        <w:pStyle w:val="ListParagraph"/>
        <w:numPr>
          <w:ilvl w:val="0"/>
          <w:numId w:val="37"/>
        </w:numPr>
        <w:rPr>
          <w:i/>
          <w:iCs/>
          <w:color w:val="404040" w:themeColor="text1" w:themeTint="BF"/>
        </w:rPr>
      </w:pPr>
      <w:r>
        <w:rPr>
          <w:i/>
          <w:iCs/>
          <w:color w:val="404040" w:themeColor="text1" w:themeTint="BF"/>
        </w:rPr>
        <w:t xml:space="preserve">Are you currently waiting on God in a </w:t>
      </w:r>
      <w:r w:rsidR="00926D9D">
        <w:rPr>
          <w:i/>
          <w:iCs/>
          <w:color w:val="404040" w:themeColor="text1" w:themeTint="BF"/>
        </w:rPr>
        <w:t xml:space="preserve">specific way? How might He be </w:t>
      </w:r>
      <w:r w:rsidR="003445C0">
        <w:rPr>
          <w:i/>
          <w:iCs/>
          <w:color w:val="404040" w:themeColor="text1" w:themeTint="BF"/>
        </w:rPr>
        <w:t>working</w:t>
      </w:r>
      <w:r w:rsidR="00926D9D">
        <w:rPr>
          <w:i/>
          <w:iCs/>
          <w:color w:val="404040" w:themeColor="text1" w:themeTint="BF"/>
        </w:rPr>
        <w:t xml:space="preserve"> differently than </w:t>
      </w:r>
      <w:r w:rsidR="00EA2E14">
        <w:rPr>
          <w:i/>
          <w:iCs/>
          <w:color w:val="404040" w:themeColor="text1" w:themeTint="BF"/>
        </w:rPr>
        <w:t>you imagine</w:t>
      </w:r>
      <w:r w:rsidR="003445C0">
        <w:rPr>
          <w:i/>
          <w:iCs/>
          <w:color w:val="404040" w:themeColor="text1" w:themeTint="BF"/>
        </w:rPr>
        <w:t>?</w:t>
      </w:r>
    </w:p>
    <w:p w14:paraId="4FF93840" w14:textId="71BF4659" w:rsidR="007B3EEE" w:rsidRPr="007B3EEE" w:rsidRDefault="00053EB5" w:rsidP="007B3EEE">
      <w:pPr>
        <w:pStyle w:val="ListParagraph"/>
        <w:numPr>
          <w:ilvl w:val="0"/>
          <w:numId w:val="37"/>
        </w:numPr>
        <w:rPr>
          <w:i/>
          <w:iCs/>
          <w:color w:val="404040" w:themeColor="text1" w:themeTint="BF"/>
        </w:rPr>
      </w:pPr>
      <w:r>
        <w:rPr>
          <w:i/>
          <w:iCs/>
          <w:color w:val="404040" w:themeColor="text1" w:themeTint="BF"/>
        </w:rPr>
        <w:t>Where</w:t>
      </w:r>
      <w:r w:rsidR="003445C0">
        <w:rPr>
          <w:i/>
          <w:iCs/>
          <w:color w:val="404040" w:themeColor="text1" w:themeTint="BF"/>
        </w:rPr>
        <w:t xml:space="preserve"> do you need to trust Jesus as King—not just celebrate Him as </w:t>
      </w:r>
      <w:r w:rsidR="00407E89">
        <w:rPr>
          <w:i/>
          <w:iCs/>
          <w:color w:val="404040" w:themeColor="text1" w:themeTint="BF"/>
        </w:rPr>
        <w:t>S</w:t>
      </w:r>
      <w:r w:rsidR="003445C0">
        <w:rPr>
          <w:i/>
          <w:iCs/>
          <w:color w:val="404040" w:themeColor="text1" w:themeTint="BF"/>
        </w:rPr>
        <w:t>avior?</w:t>
      </w:r>
      <w:r w:rsidR="00926D9D">
        <w:rPr>
          <w:i/>
          <w:iCs/>
          <w:color w:val="404040" w:themeColor="text1" w:themeTint="BF"/>
        </w:rPr>
        <w:t xml:space="preserve"> </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6D0EA892" w14:textId="69F569AB" w:rsidR="0037714F" w:rsidRPr="0037714F" w:rsidRDefault="0037714F" w:rsidP="0037714F">
      <w:pPr>
        <w:ind w:left="720"/>
        <w:rPr>
          <w:color w:val="404040" w:themeColor="text1" w:themeTint="BF"/>
        </w:rPr>
      </w:pPr>
      <w:r w:rsidRPr="0037714F">
        <w:rPr>
          <w:color w:val="404040" w:themeColor="text1" w:themeTint="BF"/>
        </w:rPr>
        <w:t xml:space="preserve">Spend some time reading Zechariah 9:9-10 and reflecting on God’s faithfulness to fulfill His promises. When have you seen Him prove Himself faithful in your life? Spend some time </w:t>
      </w:r>
      <w:r w:rsidR="00407E89">
        <w:rPr>
          <w:color w:val="404040" w:themeColor="text1" w:themeTint="BF"/>
        </w:rPr>
        <w:t xml:space="preserve">reflecting </w:t>
      </w:r>
      <w:r w:rsidRPr="0037714F">
        <w:rPr>
          <w:color w:val="404040" w:themeColor="text1" w:themeTint="BF"/>
        </w:rPr>
        <w:t>in prayer and thanksgiving.</w:t>
      </w:r>
    </w:p>
    <w:p w14:paraId="740117C2" w14:textId="6E4FA418" w:rsidR="004A5282" w:rsidRDefault="004A5282" w:rsidP="00C837A4">
      <w:pPr>
        <w:ind w:left="720"/>
      </w:pPr>
    </w:p>
    <w:p w14:paraId="68F9735F" w14:textId="44E4A7F1" w:rsidR="004A5282" w:rsidRPr="00A30638" w:rsidRDefault="004A5282" w:rsidP="00C837A4">
      <w:pPr>
        <w:pStyle w:val="Heading1"/>
        <w:spacing w:line="360" w:lineRule="auto"/>
        <w:ind w:left="720"/>
        <w:rPr>
          <w:color w:val="8E817B"/>
        </w:rPr>
      </w:pPr>
      <w:r w:rsidRPr="00A30638">
        <w:rPr>
          <w:color w:val="8E817B"/>
        </w:rPr>
        <w:t>APPLY</w:t>
      </w:r>
    </w:p>
    <w:p w14:paraId="7812FB59" w14:textId="4FBDF375" w:rsidR="00C37484" w:rsidRDefault="0037714F" w:rsidP="00383B90">
      <w:pPr>
        <w:ind w:left="720"/>
        <w:rPr>
          <w:color w:val="404040" w:themeColor="text1" w:themeTint="BF"/>
        </w:rPr>
      </w:pPr>
      <w:r>
        <w:rPr>
          <w:color w:val="404040" w:themeColor="text1" w:themeTint="BF"/>
        </w:rPr>
        <w:t xml:space="preserve">How can you be encouraged to testify boldly and enthusiastically to what Christ has done? What needs to </w:t>
      </w:r>
      <w:r w:rsidR="005D22C9">
        <w:rPr>
          <w:color w:val="404040" w:themeColor="text1" w:themeTint="BF"/>
        </w:rPr>
        <w:t xml:space="preserve">shift to find the courage or make the space to share Jesus with others? </w:t>
      </w:r>
    </w:p>
    <w:p w14:paraId="67224F21" w14:textId="77777777" w:rsidR="00ED608E" w:rsidRDefault="00ED608E" w:rsidP="00383B90">
      <w:pPr>
        <w:ind w:left="720"/>
        <w:rPr>
          <w:color w:val="404040" w:themeColor="text1" w:themeTint="BF"/>
        </w:rPr>
      </w:pPr>
    </w:p>
    <w:p w14:paraId="582B0B16" w14:textId="77777777" w:rsidR="00ED608E" w:rsidRDefault="00ED608E" w:rsidP="005D22C9">
      <w:pPr>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7B65EEAE" w14:textId="178EC769" w:rsidR="005800DA" w:rsidRPr="005800DA" w:rsidRDefault="008D40F5" w:rsidP="00E759FF">
      <w:pPr>
        <w:ind w:left="720"/>
        <w:rPr>
          <w:color w:val="404040" w:themeColor="text1" w:themeTint="BF"/>
        </w:rPr>
      </w:pPr>
      <w:r w:rsidRPr="008D40F5">
        <w:rPr>
          <w:color w:val="404040" w:themeColor="text1" w:themeTint="BF"/>
        </w:rPr>
        <w:t xml:space="preserve">Timothy Keller, </w:t>
      </w:r>
      <w:r w:rsidRPr="008D40F5">
        <w:rPr>
          <w:i/>
          <w:iCs/>
          <w:color w:val="404040" w:themeColor="text1" w:themeTint="BF"/>
        </w:rPr>
        <w:t>King’s Cross: The Story of the World in the Life of Jesus</w:t>
      </w:r>
      <w:r w:rsidRPr="008D40F5">
        <w:rPr>
          <w:color w:val="404040" w:themeColor="text1" w:themeTint="BF"/>
        </w:rPr>
        <w:t xml:space="preserve"> (New York: Dutton, 2011).</w:t>
      </w:r>
    </w:p>
    <w:p w14:paraId="410C2275" w14:textId="77777777" w:rsidR="005800DA" w:rsidRDefault="005800DA" w:rsidP="00E759FF">
      <w:pPr>
        <w:ind w:left="720"/>
        <w:rPr>
          <w:color w:val="404040" w:themeColor="text1" w:themeTint="BF"/>
        </w:rPr>
      </w:pPr>
    </w:p>
    <w:p w14:paraId="10828093" w14:textId="44E93111" w:rsidR="005800DA" w:rsidRPr="005800DA" w:rsidRDefault="005800DA" w:rsidP="00E759FF">
      <w:pPr>
        <w:ind w:left="720"/>
        <w:rPr>
          <w:color w:val="404040" w:themeColor="text1" w:themeTint="BF"/>
        </w:rPr>
      </w:pPr>
      <w:r w:rsidRPr="005800DA">
        <w:rPr>
          <w:color w:val="404040" w:themeColor="text1" w:themeTint="BF"/>
        </w:rPr>
        <w:t xml:space="preserve">John Stott, </w:t>
      </w:r>
      <w:r w:rsidRPr="005800DA">
        <w:rPr>
          <w:i/>
          <w:iCs/>
          <w:color w:val="404040" w:themeColor="text1" w:themeTint="BF"/>
        </w:rPr>
        <w:t>The Cross of Christ</w:t>
      </w:r>
      <w:r w:rsidRPr="005800DA">
        <w:rPr>
          <w:color w:val="404040" w:themeColor="text1" w:themeTint="BF"/>
        </w:rPr>
        <w:t xml:space="preserve"> (Downers Grove, IL: InterVarsity Press, 1986). </w:t>
      </w:r>
    </w:p>
    <w:p w14:paraId="5B45252D" w14:textId="77777777" w:rsidR="005800DA" w:rsidRDefault="005800DA" w:rsidP="00E759FF">
      <w:pPr>
        <w:ind w:left="720"/>
        <w:rPr>
          <w:color w:val="404040" w:themeColor="text1" w:themeTint="BF"/>
        </w:rPr>
      </w:pPr>
    </w:p>
    <w:p w14:paraId="798B4883" w14:textId="0992AEB6" w:rsidR="005800DA" w:rsidRPr="005800DA" w:rsidRDefault="005800DA" w:rsidP="00E759FF">
      <w:pPr>
        <w:ind w:left="720"/>
        <w:rPr>
          <w:color w:val="404040" w:themeColor="text1" w:themeTint="BF"/>
        </w:rPr>
      </w:pPr>
      <w:r w:rsidRPr="005800DA">
        <w:rPr>
          <w:color w:val="404040" w:themeColor="text1" w:themeTint="BF"/>
        </w:rPr>
        <w:t xml:space="preserve">R.C. Sproul, </w:t>
      </w:r>
      <w:r w:rsidRPr="005800DA">
        <w:rPr>
          <w:i/>
          <w:iCs/>
          <w:color w:val="404040" w:themeColor="text1" w:themeTint="BF"/>
        </w:rPr>
        <w:t>Essential Truths of the Christian Faith</w:t>
      </w:r>
      <w:r w:rsidRPr="005800DA">
        <w:rPr>
          <w:color w:val="404040" w:themeColor="text1" w:themeTint="BF"/>
        </w:rPr>
        <w:t xml:space="preserve"> (Wheaton, IL: Tyndale House, 1992). </w:t>
      </w:r>
    </w:p>
    <w:p w14:paraId="2D76A46B" w14:textId="77777777" w:rsidR="005800DA" w:rsidRDefault="005800DA" w:rsidP="00E759FF">
      <w:pPr>
        <w:ind w:left="720"/>
        <w:rPr>
          <w:color w:val="404040" w:themeColor="text1" w:themeTint="BF"/>
        </w:rPr>
      </w:pPr>
    </w:p>
    <w:p w14:paraId="0401D3D6" w14:textId="4569B7B5" w:rsidR="00491071" w:rsidRPr="00491071" w:rsidRDefault="00491071" w:rsidP="00E759FF">
      <w:pPr>
        <w:ind w:left="720"/>
        <w:rPr>
          <w:color w:val="404040" w:themeColor="text1" w:themeTint="BF"/>
        </w:rPr>
      </w:pPr>
      <w:r>
        <w:rPr>
          <w:color w:val="404040" w:themeColor="text1" w:themeTint="BF"/>
        </w:rPr>
        <w:t xml:space="preserve">History.com—These Historic Military Parades Turned Heads, </w:t>
      </w:r>
      <w:hyperlink r:id="rId11" w:history="1">
        <w:r w:rsidRPr="00E06238">
          <w:rPr>
            <w:rStyle w:val="Hyperlink"/>
          </w:rPr>
          <w:t>These Historic Military Parades Turned Heads</w:t>
        </w:r>
      </w:hyperlink>
    </w:p>
    <w:p w14:paraId="5FA16180" w14:textId="55285AFC" w:rsidR="005800DA" w:rsidRDefault="005800DA" w:rsidP="00E759FF">
      <w:pPr>
        <w:ind w:left="720"/>
        <w:rPr>
          <w:color w:val="404040" w:themeColor="text1" w:themeTint="BF"/>
        </w:rPr>
      </w:pPr>
    </w:p>
    <w:p w14:paraId="67992EF9" w14:textId="29A7AB88" w:rsidR="005800DA" w:rsidRPr="005800DA" w:rsidRDefault="005800DA" w:rsidP="00E759FF">
      <w:pPr>
        <w:ind w:left="720"/>
        <w:rPr>
          <w:color w:val="404040" w:themeColor="text1" w:themeTint="BF"/>
        </w:rPr>
      </w:pPr>
      <w:r w:rsidRPr="005800DA">
        <w:rPr>
          <w:color w:val="404040" w:themeColor="text1" w:themeTint="BF"/>
        </w:rPr>
        <w:t>Smithsonian Institution — Cultural significance of public celebrations and parades</w:t>
      </w:r>
      <w:r w:rsidR="009A1918">
        <w:rPr>
          <w:color w:val="404040" w:themeColor="text1" w:themeTint="BF"/>
        </w:rPr>
        <w:t xml:space="preserve">, </w:t>
      </w:r>
      <w:hyperlink r:id="rId12" w:history="1">
        <w:r w:rsidR="009A1918" w:rsidRPr="00D26E78">
          <w:rPr>
            <w:rStyle w:val="Hyperlink"/>
          </w:rPr>
          <w:t>https://www.si.edu/newsdesk/releases/smithsonian-opens-new-exhibition-holidays-display</w:t>
        </w:r>
      </w:hyperlink>
    </w:p>
    <w:p w14:paraId="51F3D89E" w14:textId="77777777" w:rsidR="005800DA" w:rsidRDefault="005800DA" w:rsidP="005800DA">
      <w:pPr>
        <w:ind w:left="360"/>
        <w:rPr>
          <w:color w:val="404040" w:themeColor="text1" w:themeTint="BF"/>
        </w:rPr>
      </w:pPr>
    </w:p>
    <w:p w14:paraId="4D492A6A" w14:textId="40C28258" w:rsidR="00ED608E" w:rsidRDefault="00E06238" w:rsidP="00383B90">
      <w:pPr>
        <w:ind w:left="720"/>
        <w:rPr>
          <w:color w:val="404040" w:themeColor="text1" w:themeTint="BF"/>
        </w:rPr>
      </w:pPr>
      <w:r>
        <w:rPr>
          <w:color w:val="404040" w:themeColor="text1" w:themeTint="BF"/>
        </w:rPr>
        <w:t xml:space="preserve">History.com—The First Macy’s Thanksgiving Day Parade, </w:t>
      </w:r>
      <w:hyperlink r:id="rId13" w:history="1">
        <w:r w:rsidR="002F0F43" w:rsidRPr="00D26E78">
          <w:rPr>
            <w:rStyle w:val="Hyperlink"/>
          </w:rPr>
          <w:t>https://www.history.com/articles/the-first-macys-thanksgiving-day-parade</w:t>
        </w:r>
      </w:hyperlink>
    </w:p>
    <w:p w14:paraId="5B393DD3" w14:textId="77777777" w:rsidR="002F0F43" w:rsidRPr="00383B90" w:rsidRDefault="002F0F43" w:rsidP="00383B90">
      <w:pPr>
        <w:ind w:left="720"/>
        <w:rPr>
          <w:color w:val="404040" w:themeColor="text1" w:themeTint="BF"/>
        </w:rPr>
      </w:pPr>
    </w:p>
    <w:sectPr w:rsidR="002F0F43" w:rsidRPr="00383B90" w:rsidSect="005B6B8B">
      <w:headerReference w:type="default" r:id="rId14"/>
      <w:footerReference w:type="default" r:id="rId15"/>
      <w:headerReference w:type="first" r:id="rId16"/>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85E8" w14:textId="77777777" w:rsidR="00817D20" w:rsidRDefault="00817D20" w:rsidP="00602BFD">
      <w:r>
        <w:separator/>
      </w:r>
    </w:p>
    <w:p w14:paraId="416BECA6" w14:textId="77777777" w:rsidR="00817D20" w:rsidRDefault="00817D20" w:rsidP="00602BFD"/>
  </w:endnote>
  <w:endnote w:type="continuationSeparator" w:id="0">
    <w:p w14:paraId="2F2A88D3" w14:textId="77777777" w:rsidR="00817D20" w:rsidRDefault="00817D20" w:rsidP="00602BFD">
      <w:r>
        <w:continuationSeparator/>
      </w:r>
    </w:p>
    <w:p w14:paraId="0DCFC885" w14:textId="77777777" w:rsidR="00817D20" w:rsidRDefault="00817D20" w:rsidP="00602BFD"/>
  </w:endnote>
  <w:endnote w:type="continuationNotice" w:id="1">
    <w:p w14:paraId="42C678CB" w14:textId="77777777" w:rsidR="00817D20" w:rsidRDefault="00817D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37AE6BF-BBA2-DC40-9F62-743590FA5C91}"/>
  </w:font>
  <w:font w:name="Times New Roman">
    <w:panose1 w:val="02020603050405020304"/>
    <w:charset w:val="00"/>
    <w:family w:val="roman"/>
    <w:pitch w:val="variable"/>
    <w:sig w:usb0="E0002EFF" w:usb1="C000785B" w:usb2="00000009" w:usb3="00000000" w:csb0="000001FF" w:csb1="00000000"/>
    <w:embedRegular r:id="rId2" w:fontKey="{5AA21958-C353-494E-8E69-B45A5B26AE67}"/>
    <w:embedBold r:id="rId3" w:fontKey="{8574BBFB-712D-3346-A8A7-E042DE742B8C}"/>
    <w:embedItalic r:id="rId4" w:fontKey="{4AA53957-1F22-094E-B2C4-E506AEC17FFC}"/>
    <w:embedBoldItalic r:id="rId5" w:fontKey="{206D0696-B9CF-5043-9D69-144A74CB3405}"/>
  </w:font>
  <w:font w:name="Courier New">
    <w:panose1 w:val="02070309020205020404"/>
    <w:charset w:val="00"/>
    <w:family w:val="modern"/>
    <w:pitch w:val="fixed"/>
    <w:sig w:usb0="E0002EFF" w:usb1="C0007843" w:usb2="00000009" w:usb3="00000000" w:csb0="000001FF" w:csb1="00000000"/>
    <w:embedRegular r:id="rId6" w:fontKey="{4BA5FAE0-19A9-5D42-A621-3BC62C96E5AA}"/>
  </w:font>
  <w:font w:name="Wingdings">
    <w:panose1 w:val="05000000000000000000"/>
    <w:charset w:val="4D"/>
    <w:family w:val="decorative"/>
    <w:pitch w:val="variable"/>
    <w:sig w:usb0="00000003" w:usb1="00000000" w:usb2="00000000" w:usb3="00000000" w:csb0="80000001" w:csb1="00000000"/>
    <w:embedRegular r:id="rId7" w:fontKey="{2EF51F77-9174-4147-98D2-D3B232CEBDEF}"/>
  </w:font>
  <w:font w:name="Calibri">
    <w:panose1 w:val="020F0502020204030204"/>
    <w:charset w:val="00"/>
    <w:family w:val="swiss"/>
    <w:pitch w:val="variable"/>
    <w:sig w:usb0="E0002AFF" w:usb1="C000247B" w:usb2="00000009" w:usb3="00000000" w:csb0="000001FF" w:csb1="00000000"/>
    <w:embedRegular r:id="rId8" w:fontKey="{31FA2B03-AD7C-E641-A087-82C5DC6BCA71}"/>
    <w:embedBold r:id="rId9" w:fontKey="{1441BECF-A697-2E42-AD14-42F3F7A46825}"/>
  </w:font>
  <w:font w:name="Corbel">
    <w:panose1 w:val="020B0503020204020204"/>
    <w:charset w:val="00"/>
    <w:family w:val="swiss"/>
    <w:pitch w:val="variable"/>
    <w:sig w:usb0="A00002EF" w:usb1="4000A44B" w:usb2="00000000" w:usb3="00000000" w:csb0="0000019F" w:csb1="00000000"/>
    <w:embedRegular r:id="rId10" w:fontKey="{4892E9E9-9904-6746-993C-0088A90B3EB1}"/>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BBF5ED9A-E36C-E34A-BFF9-9FB5804A990E}"/>
    <w:embedBold r:id="rId20" w:fontKey="{3E21E5BE-9F8E-0B41-88E4-8D0468AA7973}"/>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01E03F5A-A076-5147-BBD0-FF22D384126D}"/>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1655143A-4CED-A646-96AB-05718A8A5B58}"/>
  </w:font>
  <w:font w:name="Arial">
    <w:panose1 w:val="020B0604020202020204"/>
    <w:charset w:val="00"/>
    <w:family w:val="swiss"/>
    <w:pitch w:val="variable"/>
    <w:sig w:usb0="E0002EFF" w:usb1="C000785B" w:usb2="00000009" w:usb3="00000000" w:csb0="000001FF" w:csb1="00000000"/>
    <w:embedRegular r:id="rId26" w:fontKey="{19E0920F-AF75-C344-836D-483A973BFFE6}"/>
    <w:embedItalic r:id="rId27" w:fontKey="{0F0D8194-D11A-AA4B-8186-4506974ABEC7}"/>
  </w:font>
  <w:font w:name="Montserrat">
    <w:panose1 w:val="00000500000000000000"/>
    <w:charset w:val="4D"/>
    <w:family w:val="auto"/>
    <w:pitch w:val="variable"/>
    <w:sig w:usb0="2000020F" w:usb1="00000003" w:usb2="00000000" w:usb3="00000000" w:csb0="00000197" w:csb1="00000000"/>
    <w:embedRegular r:id="rId28" w:fontKey="{760619CB-40A5-4D4B-A0E8-A627D562EF1A}"/>
    <w:embedBold r:id="rId29" w:fontKey="{5AE7E9A6-A5A5-5048-949B-CB5B072814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6275E" w14:textId="77777777" w:rsidR="00817D20" w:rsidRDefault="00817D20" w:rsidP="00602BFD">
      <w:r>
        <w:separator/>
      </w:r>
    </w:p>
    <w:p w14:paraId="25710629" w14:textId="77777777" w:rsidR="00817D20" w:rsidRDefault="00817D20" w:rsidP="00602BFD"/>
  </w:footnote>
  <w:footnote w:type="continuationSeparator" w:id="0">
    <w:p w14:paraId="0FDB88EB" w14:textId="77777777" w:rsidR="00817D20" w:rsidRDefault="00817D20" w:rsidP="00602BFD">
      <w:r>
        <w:continuationSeparator/>
      </w:r>
    </w:p>
    <w:p w14:paraId="7420523F" w14:textId="77777777" w:rsidR="00817D20" w:rsidRDefault="00817D20" w:rsidP="00602BFD"/>
  </w:footnote>
  <w:footnote w:type="continuationNotice" w:id="1">
    <w:p w14:paraId="7B137F20" w14:textId="77777777" w:rsidR="00817D20" w:rsidRDefault="00817D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047C9131" w:rsidR="007D668C" w:rsidRPr="00FB1B64" w:rsidRDefault="009E67DF" w:rsidP="00FB1B64">
                          <w:pPr>
                            <w:jc w:val="right"/>
                            <w:rPr>
                              <w:rFonts w:ascii="Montserrat" w:hAnsi="Montserrat"/>
                              <w:b/>
                              <w:bCs/>
                              <w:sz w:val="24"/>
                              <w:szCs w:val="24"/>
                            </w:rPr>
                          </w:pPr>
                          <w:r>
                            <w:rPr>
                              <w:b/>
                              <w:bCs/>
                              <w:color w:val="8E817B"/>
                            </w:rPr>
                            <w:t>The Triumphal Entry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047C9131" w:rsidR="007D668C" w:rsidRPr="00FB1B64" w:rsidRDefault="009E67DF" w:rsidP="00FB1B64">
                    <w:pPr>
                      <w:jc w:val="right"/>
                      <w:rPr>
                        <w:rFonts w:ascii="Montserrat" w:hAnsi="Montserrat"/>
                        <w:b/>
                        <w:bCs/>
                        <w:sz w:val="24"/>
                        <w:szCs w:val="24"/>
                      </w:rPr>
                    </w:pPr>
                    <w:r>
                      <w:rPr>
                        <w:b/>
                        <w:bCs/>
                        <w:color w:val="8E817B"/>
                      </w:rPr>
                      <w:t>The Triumphal Entry</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25143DD7"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9E67DF">
                            <w:rPr>
                              <w:rFonts w:ascii="Montserrat" w:hAnsi="Montserrat"/>
                              <w:b/>
                              <w:bCs/>
                              <w:color w:val="FFFFFF" w:themeColor="background1"/>
                              <w:sz w:val="40"/>
                              <w:szCs w:val="40"/>
                            </w:rPr>
                            <w:t>Gospel of John</w:t>
                          </w:r>
                        </w:p>
                        <w:p w14:paraId="7D85F309" w14:textId="6BEEB5F1" w:rsidR="00DD31A0" w:rsidRPr="006D3029" w:rsidRDefault="009E67DF" w:rsidP="00FD16A6">
                          <w:pPr>
                            <w:rPr>
                              <w:rFonts w:ascii="Montserrat" w:hAnsi="Montserrat"/>
                              <w:b/>
                              <w:bCs/>
                              <w:sz w:val="28"/>
                              <w:szCs w:val="28"/>
                            </w:rPr>
                          </w:pPr>
                          <w:r>
                            <w:rPr>
                              <w:rFonts w:ascii="Montserrat" w:hAnsi="Montserrat"/>
                              <w:color w:val="FFFFFF" w:themeColor="background1"/>
                              <w:sz w:val="28"/>
                              <w:szCs w:val="28"/>
                            </w:rPr>
                            <w:t xml:space="preserve">Session 26: </w:t>
                          </w:r>
                          <w:r w:rsidR="00DC4259">
                            <w:rPr>
                              <w:rFonts w:ascii="Montserrat" w:hAnsi="Montserrat"/>
                              <w:color w:val="FFFFFF" w:themeColor="background1"/>
                              <w:sz w:val="28"/>
                              <w:szCs w:val="28"/>
                            </w:rPr>
                            <w:t>The Triumphal Entry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25143DD7"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9E67DF">
                      <w:rPr>
                        <w:rFonts w:ascii="Montserrat" w:hAnsi="Montserrat"/>
                        <w:b/>
                        <w:bCs/>
                        <w:color w:val="FFFFFF" w:themeColor="background1"/>
                        <w:sz w:val="40"/>
                        <w:szCs w:val="40"/>
                      </w:rPr>
                      <w:t>Gospel of John</w:t>
                    </w:r>
                  </w:p>
                  <w:p w14:paraId="7D85F309" w14:textId="6BEEB5F1" w:rsidR="00DD31A0" w:rsidRPr="006D3029" w:rsidRDefault="009E67DF" w:rsidP="00FD16A6">
                    <w:pPr>
                      <w:rPr>
                        <w:rFonts w:ascii="Montserrat" w:hAnsi="Montserrat"/>
                        <w:b/>
                        <w:bCs/>
                        <w:sz w:val="28"/>
                        <w:szCs w:val="28"/>
                      </w:rPr>
                    </w:pPr>
                    <w:r>
                      <w:rPr>
                        <w:rFonts w:ascii="Montserrat" w:hAnsi="Montserrat"/>
                        <w:color w:val="FFFFFF" w:themeColor="background1"/>
                        <w:sz w:val="28"/>
                        <w:szCs w:val="28"/>
                      </w:rPr>
                      <w:t xml:space="preserve">Session 26: </w:t>
                    </w:r>
                    <w:r w:rsidR="00DC4259">
                      <w:rPr>
                        <w:rFonts w:ascii="Montserrat" w:hAnsi="Montserrat"/>
                        <w:color w:val="FFFFFF" w:themeColor="background1"/>
                        <w:sz w:val="28"/>
                        <w:szCs w:val="28"/>
                      </w:rPr>
                      <w:t>The Triumphal Entry</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2EF"/>
    <w:multiLevelType w:val="hybridMultilevel"/>
    <w:tmpl w:val="9D928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9349F5"/>
    <w:multiLevelType w:val="hybridMultilevel"/>
    <w:tmpl w:val="23247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4"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5"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6" w15:restartNumberingAfterBreak="0">
    <w:nsid w:val="27AD63FC"/>
    <w:multiLevelType w:val="hybridMultilevel"/>
    <w:tmpl w:val="01209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9"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10"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2"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3"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3CF0ED8"/>
    <w:multiLevelType w:val="multilevel"/>
    <w:tmpl w:val="49CE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7"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9"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20"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36" w15:restartNumberingAfterBreak="0">
    <w:nsid w:val="7F4B4771"/>
    <w:multiLevelType w:val="multilevel"/>
    <w:tmpl w:val="0C2EA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5135339">
    <w:abstractNumId w:val="17"/>
  </w:num>
  <w:num w:numId="2" w16cid:durableId="1499036843">
    <w:abstractNumId w:val="10"/>
  </w:num>
  <w:num w:numId="3" w16cid:durableId="1662198925">
    <w:abstractNumId w:val="24"/>
  </w:num>
  <w:num w:numId="4" w16cid:durableId="597060948">
    <w:abstractNumId w:val="18"/>
  </w:num>
  <w:num w:numId="5" w16cid:durableId="1025521453">
    <w:abstractNumId w:val="19"/>
  </w:num>
  <w:num w:numId="6" w16cid:durableId="1630435529">
    <w:abstractNumId w:val="29"/>
  </w:num>
  <w:num w:numId="7" w16cid:durableId="1270578128">
    <w:abstractNumId w:val="9"/>
  </w:num>
  <w:num w:numId="8" w16cid:durableId="993677933">
    <w:abstractNumId w:val="16"/>
  </w:num>
  <w:num w:numId="9" w16cid:durableId="1640719765">
    <w:abstractNumId w:val="27"/>
  </w:num>
  <w:num w:numId="10" w16cid:durableId="1550847062">
    <w:abstractNumId w:val="3"/>
  </w:num>
  <w:num w:numId="11" w16cid:durableId="550919882">
    <w:abstractNumId w:val="8"/>
  </w:num>
  <w:num w:numId="12" w16cid:durableId="212348965">
    <w:abstractNumId w:val="1"/>
  </w:num>
  <w:num w:numId="13" w16cid:durableId="1771925793">
    <w:abstractNumId w:val="4"/>
  </w:num>
  <w:num w:numId="14" w16cid:durableId="543446352">
    <w:abstractNumId w:val="12"/>
  </w:num>
  <w:num w:numId="15" w16cid:durableId="2028173798">
    <w:abstractNumId w:val="11"/>
  </w:num>
  <w:num w:numId="16" w16cid:durableId="1238630630">
    <w:abstractNumId w:val="25"/>
  </w:num>
  <w:num w:numId="17" w16cid:durableId="1436906718">
    <w:abstractNumId w:val="5"/>
  </w:num>
  <w:num w:numId="18" w16cid:durableId="1443570688">
    <w:abstractNumId w:val="35"/>
  </w:num>
  <w:num w:numId="19" w16cid:durableId="1954633206">
    <w:abstractNumId w:val="28"/>
  </w:num>
  <w:num w:numId="20" w16cid:durableId="279458928">
    <w:abstractNumId w:val="21"/>
  </w:num>
  <w:num w:numId="21" w16cid:durableId="713501322">
    <w:abstractNumId w:val="33"/>
  </w:num>
  <w:num w:numId="22" w16cid:durableId="1560287665">
    <w:abstractNumId w:val="7"/>
  </w:num>
  <w:num w:numId="23" w16cid:durableId="331225703">
    <w:abstractNumId w:val="26"/>
  </w:num>
  <w:num w:numId="24" w16cid:durableId="363364166">
    <w:abstractNumId w:val="34"/>
  </w:num>
  <w:num w:numId="25" w16cid:durableId="803084820">
    <w:abstractNumId w:val="22"/>
  </w:num>
  <w:num w:numId="26" w16cid:durableId="1036274557">
    <w:abstractNumId w:val="14"/>
  </w:num>
  <w:num w:numId="27" w16cid:durableId="439616089">
    <w:abstractNumId w:val="32"/>
  </w:num>
  <w:num w:numId="28" w16cid:durableId="299195913">
    <w:abstractNumId w:val="20"/>
  </w:num>
  <w:num w:numId="29" w16cid:durableId="881332218">
    <w:abstractNumId w:val="13"/>
  </w:num>
  <w:num w:numId="30" w16cid:durableId="1699624052">
    <w:abstractNumId w:val="31"/>
  </w:num>
  <w:num w:numId="31" w16cid:durableId="1101992178">
    <w:abstractNumId w:val="23"/>
  </w:num>
  <w:num w:numId="32" w16cid:durableId="1826385840">
    <w:abstractNumId w:val="30"/>
  </w:num>
  <w:num w:numId="33" w16cid:durableId="344291367">
    <w:abstractNumId w:val="36"/>
  </w:num>
  <w:num w:numId="34" w16cid:durableId="1652515264">
    <w:abstractNumId w:val="15"/>
  </w:num>
  <w:num w:numId="35" w16cid:durableId="1390182011">
    <w:abstractNumId w:val="0"/>
  </w:num>
  <w:num w:numId="36" w16cid:durableId="1800413339">
    <w:abstractNumId w:val="2"/>
  </w:num>
  <w:num w:numId="37" w16cid:durableId="686255442">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3829"/>
    <w:rsid w:val="00003EE9"/>
    <w:rsid w:val="000072E4"/>
    <w:rsid w:val="00010E42"/>
    <w:rsid w:val="00015444"/>
    <w:rsid w:val="0001601A"/>
    <w:rsid w:val="0002346E"/>
    <w:rsid w:val="000245D3"/>
    <w:rsid w:val="000337CD"/>
    <w:rsid w:val="00035C93"/>
    <w:rsid w:val="00036363"/>
    <w:rsid w:val="00037566"/>
    <w:rsid w:val="0003788A"/>
    <w:rsid w:val="00042D7D"/>
    <w:rsid w:val="000470A1"/>
    <w:rsid w:val="000478B5"/>
    <w:rsid w:val="000521F8"/>
    <w:rsid w:val="00052382"/>
    <w:rsid w:val="00053EB5"/>
    <w:rsid w:val="00053F0D"/>
    <w:rsid w:val="00060B52"/>
    <w:rsid w:val="00061A79"/>
    <w:rsid w:val="0006568A"/>
    <w:rsid w:val="00067CB9"/>
    <w:rsid w:val="00074E9A"/>
    <w:rsid w:val="00076F0F"/>
    <w:rsid w:val="00084253"/>
    <w:rsid w:val="00084925"/>
    <w:rsid w:val="000920C6"/>
    <w:rsid w:val="000946A4"/>
    <w:rsid w:val="00096C9F"/>
    <w:rsid w:val="000A1AB8"/>
    <w:rsid w:val="000A2183"/>
    <w:rsid w:val="000A3048"/>
    <w:rsid w:val="000B371E"/>
    <w:rsid w:val="000B4A78"/>
    <w:rsid w:val="000B5FFA"/>
    <w:rsid w:val="000B6A35"/>
    <w:rsid w:val="000C1C69"/>
    <w:rsid w:val="000C2FF7"/>
    <w:rsid w:val="000C46CD"/>
    <w:rsid w:val="000D054F"/>
    <w:rsid w:val="000D1F49"/>
    <w:rsid w:val="000D2E9D"/>
    <w:rsid w:val="000E03E5"/>
    <w:rsid w:val="000E407E"/>
    <w:rsid w:val="000E7D49"/>
    <w:rsid w:val="000F4DAA"/>
    <w:rsid w:val="000F7F6E"/>
    <w:rsid w:val="001141BF"/>
    <w:rsid w:val="0011458F"/>
    <w:rsid w:val="00114F7F"/>
    <w:rsid w:val="0011566A"/>
    <w:rsid w:val="0011628D"/>
    <w:rsid w:val="001169BE"/>
    <w:rsid w:val="00126B4D"/>
    <w:rsid w:val="0013013D"/>
    <w:rsid w:val="001302C4"/>
    <w:rsid w:val="001302DA"/>
    <w:rsid w:val="00132129"/>
    <w:rsid w:val="0013316A"/>
    <w:rsid w:val="00133A1E"/>
    <w:rsid w:val="00134884"/>
    <w:rsid w:val="00141BBF"/>
    <w:rsid w:val="001460B9"/>
    <w:rsid w:val="001509CA"/>
    <w:rsid w:val="00155360"/>
    <w:rsid w:val="001569EE"/>
    <w:rsid w:val="00160742"/>
    <w:rsid w:val="00163E41"/>
    <w:rsid w:val="00165B2F"/>
    <w:rsid w:val="00165E95"/>
    <w:rsid w:val="001702D4"/>
    <w:rsid w:val="0017100D"/>
    <w:rsid w:val="001727CA"/>
    <w:rsid w:val="00175F80"/>
    <w:rsid w:val="00177E34"/>
    <w:rsid w:val="001820EF"/>
    <w:rsid w:val="00184C1E"/>
    <w:rsid w:val="00185A73"/>
    <w:rsid w:val="00187D40"/>
    <w:rsid w:val="00191C63"/>
    <w:rsid w:val="001929A1"/>
    <w:rsid w:val="0019360E"/>
    <w:rsid w:val="001964CD"/>
    <w:rsid w:val="0019660E"/>
    <w:rsid w:val="001A0AEE"/>
    <w:rsid w:val="001A2586"/>
    <w:rsid w:val="001A46FE"/>
    <w:rsid w:val="001A5E4C"/>
    <w:rsid w:val="001B47CA"/>
    <w:rsid w:val="001C0F55"/>
    <w:rsid w:val="001C169F"/>
    <w:rsid w:val="001C31CA"/>
    <w:rsid w:val="001C434F"/>
    <w:rsid w:val="001C4DB3"/>
    <w:rsid w:val="001C51AB"/>
    <w:rsid w:val="001C6737"/>
    <w:rsid w:val="001D0452"/>
    <w:rsid w:val="001D110D"/>
    <w:rsid w:val="001D14A7"/>
    <w:rsid w:val="001D2BFB"/>
    <w:rsid w:val="001D6D0A"/>
    <w:rsid w:val="001E3D52"/>
    <w:rsid w:val="001E4FDB"/>
    <w:rsid w:val="001E72E6"/>
    <w:rsid w:val="001F3D58"/>
    <w:rsid w:val="0020364D"/>
    <w:rsid w:val="00206298"/>
    <w:rsid w:val="002135DA"/>
    <w:rsid w:val="00213D74"/>
    <w:rsid w:val="002167F7"/>
    <w:rsid w:val="002168ED"/>
    <w:rsid w:val="0022574C"/>
    <w:rsid w:val="00230C23"/>
    <w:rsid w:val="002336C5"/>
    <w:rsid w:val="00234BA5"/>
    <w:rsid w:val="00235E00"/>
    <w:rsid w:val="002462FB"/>
    <w:rsid w:val="0024772F"/>
    <w:rsid w:val="002478C8"/>
    <w:rsid w:val="0025153C"/>
    <w:rsid w:val="00252096"/>
    <w:rsid w:val="00252483"/>
    <w:rsid w:val="00253B52"/>
    <w:rsid w:val="00261E32"/>
    <w:rsid w:val="002648D9"/>
    <w:rsid w:val="00265BC0"/>
    <w:rsid w:val="002666D0"/>
    <w:rsid w:val="00271BCE"/>
    <w:rsid w:val="00291766"/>
    <w:rsid w:val="00294073"/>
    <w:rsid w:val="002B06F5"/>
    <w:rsid w:val="002B0C2A"/>
    <w:rsid w:val="002B5EBF"/>
    <w:rsid w:val="002B7F1B"/>
    <w:rsid w:val="002C4143"/>
    <w:rsid w:val="002C41A9"/>
    <w:rsid w:val="002C43F2"/>
    <w:rsid w:val="002C4D71"/>
    <w:rsid w:val="002C56E6"/>
    <w:rsid w:val="002C74FB"/>
    <w:rsid w:val="002D1ACE"/>
    <w:rsid w:val="002D1F1F"/>
    <w:rsid w:val="002D39A5"/>
    <w:rsid w:val="002D45D0"/>
    <w:rsid w:val="002D5851"/>
    <w:rsid w:val="002E4CC8"/>
    <w:rsid w:val="002F0B10"/>
    <w:rsid w:val="002F0F43"/>
    <w:rsid w:val="002F2AF3"/>
    <w:rsid w:val="002F6AF3"/>
    <w:rsid w:val="002F7370"/>
    <w:rsid w:val="00307018"/>
    <w:rsid w:val="0031153B"/>
    <w:rsid w:val="00322C95"/>
    <w:rsid w:val="0032617C"/>
    <w:rsid w:val="00326EB9"/>
    <w:rsid w:val="00333BDC"/>
    <w:rsid w:val="00337774"/>
    <w:rsid w:val="003445C0"/>
    <w:rsid w:val="003445D9"/>
    <w:rsid w:val="00361691"/>
    <w:rsid w:val="00361E11"/>
    <w:rsid w:val="00367CE5"/>
    <w:rsid w:val="00373D0B"/>
    <w:rsid w:val="00376B65"/>
    <w:rsid w:val="0037714F"/>
    <w:rsid w:val="00381581"/>
    <w:rsid w:val="00383B90"/>
    <w:rsid w:val="0039390A"/>
    <w:rsid w:val="003941CD"/>
    <w:rsid w:val="003A1486"/>
    <w:rsid w:val="003A2B4B"/>
    <w:rsid w:val="003A56E7"/>
    <w:rsid w:val="003A7C93"/>
    <w:rsid w:val="003B44E4"/>
    <w:rsid w:val="003B6507"/>
    <w:rsid w:val="003B73BF"/>
    <w:rsid w:val="003C230B"/>
    <w:rsid w:val="003C3133"/>
    <w:rsid w:val="003C617C"/>
    <w:rsid w:val="003D4806"/>
    <w:rsid w:val="003E0132"/>
    <w:rsid w:val="003E1DFA"/>
    <w:rsid w:val="003E4378"/>
    <w:rsid w:val="003E6A45"/>
    <w:rsid w:val="003F0847"/>
    <w:rsid w:val="003F139C"/>
    <w:rsid w:val="003F40D6"/>
    <w:rsid w:val="003F4B22"/>
    <w:rsid w:val="003F6F72"/>
    <w:rsid w:val="0040090B"/>
    <w:rsid w:val="00403254"/>
    <w:rsid w:val="0040553F"/>
    <w:rsid w:val="00406B2E"/>
    <w:rsid w:val="00407661"/>
    <w:rsid w:val="00407E89"/>
    <w:rsid w:val="004204B9"/>
    <w:rsid w:val="00421487"/>
    <w:rsid w:val="004250A3"/>
    <w:rsid w:val="0042594C"/>
    <w:rsid w:val="004265B5"/>
    <w:rsid w:val="00426869"/>
    <w:rsid w:val="0043151D"/>
    <w:rsid w:val="00433F80"/>
    <w:rsid w:val="00434704"/>
    <w:rsid w:val="00436BCE"/>
    <w:rsid w:val="00441CDA"/>
    <w:rsid w:val="00442450"/>
    <w:rsid w:val="00443DF7"/>
    <w:rsid w:val="00444F4F"/>
    <w:rsid w:val="00447A03"/>
    <w:rsid w:val="00447CC3"/>
    <w:rsid w:val="00456915"/>
    <w:rsid w:val="00456D65"/>
    <w:rsid w:val="00460C64"/>
    <w:rsid w:val="0046302A"/>
    <w:rsid w:val="00467AA3"/>
    <w:rsid w:val="00472853"/>
    <w:rsid w:val="00473490"/>
    <w:rsid w:val="00473D85"/>
    <w:rsid w:val="00480FD0"/>
    <w:rsid w:val="00482018"/>
    <w:rsid w:val="0048379E"/>
    <w:rsid w:val="00484BCB"/>
    <w:rsid w:val="00487D2D"/>
    <w:rsid w:val="00491071"/>
    <w:rsid w:val="00495D52"/>
    <w:rsid w:val="00496EEE"/>
    <w:rsid w:val="004A1217"/>
    <w:rsid w:val="004A2B93"/>
    <w:rsid w:val="004A3E0B"/>
    <w:rsid w:val="004A5282"/>
    <w:rsid w:val="004B0629"/>
    <w:rsid w:val="004B095B"/>
    <w:rsid w:val="004C5007"/>
    <w:rsid w:val="004D5D62"/>
    <w:rsid w:val="004D733B"/>
    <w:rsid w:val="004E0DF2"/>
    <w:rsid w:val="004E37CB"/>
    <w:rsid w:val="004F520F"/>
    <w:rsid w:val="004F7583"/>
    <w:rsid w:val="00506238"/>
    <w:rsid w:val="00506B73"/>
    <w:rsid w:val="005112D0"/>
    <w:rsid w:val="005117FD"/>
    <w:rsid w:val="00513A2D"/>
    <w:rsid w:val="005140AD"/>
    <w:rsid w:val="0051430A"/>
    <w:rsid w:val="00520754"/>
    <w:rsid w:val="0052261F"/>
    <w:rsid w:val="0052475E"/>
    <w:rsid w:val="005275C2"/>
    <w:rsid w:val="00531C1F"/>
    <w:rsid w:val="0053318F"/>
    <w:rsid w:val="0054517B"/>
    <w:rsid w:val="00547FE9"/>
    <w:rsid w:val="005513D9"/>
    <w:rsid w:val="005535D8"/>
    <w:rsid w:val="00556B2D"/>
    <w:rsid w:val="00556BBC"/>
    <w:rsid w:val="00560AA1"/>
    <w:rsid w:val="005617D3"/>
    <w:rsid w:val="00561F3B"/>
    <w:rsid w:val="00565D08"/>
    <w:rsid w:val="00567752"/>
    <w:rsid w:val="00571598"/>
    <w:rsid w:val="005762D3"/>
    <w:rsid w:val="00576D33"/>
    <w:rsid w:val="00577E06"/>
    <w:rsid w:val="005800DA"/>
    <w:rsid w:val="005820B4"/>
    <w:rsid w:val="00592821"/>
    <w:rsid w:val="00594060"/>
    <w:rsid w:val="00594BC6"/>
    <w:rsid w:val="00597C43"/>
    <w:rsid w:val="005A05C5"/>
    <w:rsid w:val="005A3BF7"/>
    <w:rsid w:val="005A5513"/>
    <w:rsid w:val="005A5B7C"/>
    <w:rsid w:val="005B03F6"/>
    <w:rsid w:val="005B0B49"/>
    <w:rsid w:val="005B6302"/>
    <w:rsid w:val="005B6B8B"/>
    <w:rsid w:val="005B75D9"/>
    <w:rsid w:val="005C0E48"/>
    <w:rsid w:val="005C2A05"/>
    <w:rsid w:val="005D22C9"/>
    <w:rsid w:val="005D349D"/>
    <w:rsid w:val="005D636A"/>
    <w:rsid w:val="005E5C70"/>
    <w:rsid w:val="005F0033"/>
    <w:rsid w:val="005F2035"/>
    <w:rsid w:val="005F234F"/>
    <w:rsid w:val="005F77F1"/>
    <w:rsid w:val="005F7990"/>
    <w:rsid w:val="00600777"/>
    <w:rsid w:val="006008F6"/>
    <w:rsid w:val="00602BFD"/>
    <w:rsid w:val="00605926"/>
    <w:rsid w:val="00611711"/>
    <w:rsid w:val="006120EB"/>
    <w:rsid w:val="00614F5A"/>
    <w:rsid w:val="0061531F"/>
    <w:rsid w:val="006310A4"/>
    <w:rsid w:val="006312C1"/>
    <w:rsid w:val="00632608"/>
    <w:rsid w:val="0063456C"/>
    <w:rsid w:val="0063739C"/>
    <w:rsid w:val="0064068F"/>
    <w:rsid w:val="00660E46"/>
    <w:rsid w:val="00665063"/>
    <w:rsid w:val="00674A39"/>
    <w:rsid w:val="00676538"/>
    <w:rsid w:val="006813C9"/>
    <w:rsid w:val="006836C9"/>
    <w:rsid w:val="0068489C"/>
    <w:rsid w:val="00687AD4"/>
    <w:rsid w:val="00691061"/>
    <w:rsid w:val="00693701"/>
    <w:rsid w:val="006A0E1F"/>
    <w:rsid w:val="006A1888"/>
    <w:rsid w:val="006A2F86"/>
    <w:rsid w:val="006A49DC"/>
    <w:rsid w:val="006A58BA"/>
    <w:rsid w:val="006A5A65"/>
    <w:rsid w:val="006A69EB"/>
    <w:rsid w:val="006B0E77"/>
    <w:rsid w:val="006B3991"/>
    <w:rsid w:val="006B56AE"/>
    <w:rsid w:val="006C032F"/>
    <w:rsid w:val="006C75E7"/>
    <w:rsid w:val="006D3029"/>
    <w:rsid w:val="006D3F7E"/>
    <w:rsid w:val="006D6CCA"/>
    <w:rsid w:val="006D71B6"/>
    <w:rsid w:val="006E4C66"/>
    <w:rsid w:val="006F2533"/>
    <w:rsid w:val="006F28C7"/>
    <w:rsid w:val="006F3745"/>
    <w:rsid w:val="006F61A7"/>
    <w:rsid w:val="00723D3C"/>
    <w:rsid w:val="0072464C"/>
    <w:rsid w:val="00726F38"/>
    <w:rsid w:val="007303D7"/>
    <w:rsid w:val="007319F7"/>
    <w:rsid w:val="00734757"/>
    <w:rsid w:val="00737D34"/>
    <w:rsid w:val="00742DAD"/>
    <w:rsid w:val="00750659"/>
    <w:rsid w:val="007520D7"/>
    <w:rsid w:val="0075636D"/>
    <w:rsid w:val="00757B63"/>
    <w:rsid w:val="00763C21"/>
    <w:rsid w:val="00765AB9"/>
    <w:rsid w:val="00767172"/>
    <w:rsid w:val="00770F25"/>
    <w:rsid w:val="007755F6"/>
    <w:rsid w:val="007758FD"/>
    <w:rsid w:val="00777E70"/>
    <w:rsid w:val="00780E89"/>
    <w:rsid w:val="00782E18"/>
    <w:rsid w:val="00782F60"/>
    <w:rsid w:val="00783815"/>
    <w:rsid w:val="00790015"/>
    <w:rsid w:val="00790C67"/>
    <w:rsid w:val="007916B2"/>
    <w:rsid w:val="00795C9B"/>
    <w:rsid w:val="0079635C"/>
    <w:rsid w:val="007A11A2"/>
    <w:rsid w:val="007A35A8"/>
    <w:rsid w:val="007A70AA"/>
    <w:rsid w:val="007B0A85"/>
    <w:rsid w:val="007B3EEE"/>
    <w:rsid w:val="007B4162"/>
    <w:rsid w:val="007C5ECB"/>
    <w:rsid w:val="007C68D0"/>
    <w:rsid w:val="007C6A52"/>
    <w:rsid w:val="007D1EB5"/>
    <w:rsid w:val="007D47F3"/>
    <w:rsid w:val="007D668C"/>
    <w:rsid w:val="007F22DC"/>
    <w:rsid w:val="007F41B1"/>
    <w:rsid w:val="008047F6"/>
    <w:rsid w:val="00814DBF"/>
    <w:rsid w:val="008152A5"/>
    <w:rsid w:val="00817D20"/>
    <w:rsid w:val="0082043E"/>
    <w:rsid w:val="00821809"/>
    <w:rsid w:val="00821AC2"/>
    <w:rsid w:val="00834772"/>
    <w:rsid w:val="008355A2"/>
    <w:rsid w:val="00843704"/>
    <w:rsid w:val="0085363C"/>
    <w:rsid w:val="008542CC"/>
    <w:rsid w:val="00854E2F"/>
    <w:rsid w:val="00855539"/>
    <w:rsid w:val="00870438"/>
    <w:rsid w:val="0087553D"/>
    <w:rsid w:val="00876788"/>
    <w:rsid w:val="0088221E"/>
    <w:rsid w:val="00882811"/>
    <w:rsid w:val="00885BB3"/>
    <w:rsid w:val="008954EF"/>
    <w:rsid w:val="008A419D"/>
    <w:rsid w:val="008A6018"/>
    <w:rsid w:val="008A7ED7"/>
    <w:rsid w:val="008B61EA"/>
    <w:rsid w:val="008B6F64"/>
    <w:rsid w:val="008D0D19"/>
    <w:rsid w:val="008D40F5"/>
    <w:rsid w:val="008D5B16"/>
    <w:rsid w:val="008E203A"/>
    <w:rsid w:val="008E508C"/>
    <w:rsid w:val="008F28AD"/>
    <w:rsid w:val="00905E8D"/>
    <w:rsid w:val="0090629E"/>
    <w:rsid w:val="0091229C"/>
    <w:rsid w:val="0091349D"/>
    <w:rsid w:val="0091410E"/>
    <w:rsid w:val="0092199F"/>
    <w:rsid w:val="00926D9D"/>
    <w:rsid w:val="009375FC"/>
    <w:rsid w:val="00940E73"/>
    <w:rsid w:val="00940ED7"/>
    <w:rsid w:val="0094302B"/>
    <w:rsid w:val="00951E64"/>
    <w:rsid w:val="00952CAB"/>
    <w:rsid w:val="009532FC"/>
    <w:rsid w:val="00954A85"/>
    <w:rsid w:val="00957580"/>
    <w:rsid w:val="00960137"/>
    <w:rsid w:val="00961F39"/>
    <w:rsid w:val="00962EFE"/>
    <w:rsid w:val="0096468C"/>
    <w:rsid w:val="0096625A"/>
    <w:rsid w:val="00967A25"/>
    <w:rsid w:val="009716B1"/>
    <w:rsid w:val="00974568"/>
    <w:rsid w:val="00974F9B"/>
    <w:rsid w:val="0098597D"/>
    <w:rsid w:val="00987A55"/>
    <w:rsid w:val="00993F60"/>
    <w:rsid w:val="009978D2"/>
    <w:rsid w:val="009A1918"/>
    <w:rsid w:val="009A6386"/>
    <w:rsid w:val="009B11B6"/>
    <w:rsid w:val="009B4C9C"/>
    <w:rsid w:val="009B7500"/>
    <w:rsid w:val="009C0294"/>
    <w:rsid w:val="009C2D9C"/>
    <w:rsid w:val="009C5621"/>
    <w:rsid w:val="009D0E1B"/>
    <w:rsid w:val="009D6C46"/>
    <w:rsid w:val="009D74D0"/>
    <w:rsid w:val="009E573E"/>
    <w:rsid w:val="009E67DF"/>
    <w:rsid w:val="009E771C"/>
    <w:rsid w:val="009F3189"/>
    <w:rsid w:val="009F619A"/>
    <w:rsid w:val="009F6DDE"/>
    <w:rsid w:val="009F7C20"/>
    <w:rsid w:val="00A0449B"/>
    <w:rsid w:val="00A2266E"/>
    <w:rsid w:val="00A22DEB"/>
    <w:rsid w:val="00A2397A"/>
    <w:rsid w:val="00A30638"/>
    <w:rsid w:val="00A370A8"/>
    <w:rsid w:val="00A42E86"/>
    <w:rsid w:val="00A44473"/>
    <w:rsid w:val="00A46670"/>
    <w:rsid w:val="00A5430F"/>
    <w:rsid w:val="00A55187"/>
    <w:rsid w:val="00A559E4"/>
    <w:rsid w:val="00A63741"/>
    <w:rsid w:val="00A7137B"/>
    <w:rsid w:val="00A734AA"/>
    <w:rsid w:val="00A77C25"/>
    <w:rsid w:val="00A8206E"/>
    <w:rsid w:val="00A910B7"/>
    <w:rsid w:val="00A94CE1"/>
    <w:rsid w:val="00AA0A9F"/>
    <w:rsid w:val="00AB6F35"/>
    <w:rsid w:val="00AB7AFC"/>
    <w:rsid w:val="00AC1A2E"/>
    <w:rsid w:val="00AC343D"/>
    <w:rsid w:val="00AC369B"/>
    <w:rsid w:val="00AD5725"/>
    <w:rsid w:val="00AE106F"/>
    <w:rsid w:val="00AE5507"/>
    <w:rsid w:val="00AE7912"/>
    <w:rsid w:val="00AF056A"/>
    <w:rsid w:val="00AF2583"/>
    <w:rsid w:val="00AF302E"/>
    <w:rsid w:val="00AF40FF"/>
    <w:rsid w:val="00B00E04"/>
    <w:rsid w:val="00B02C70"/>
    <w:rsid w:val="00B033AD"/>
    <w:rsid w:val="00B04190"/>
    <w:rsid w:val="00B047D4"/>
    <w:rsid w:val="00B1334C"/>
    <w:rsid w:val="00B15013"/>
    <w:rsid w:val="00B20A2C"/>
    <w:rsid w:val="00B2331E"/>
    <w:rsid w:val="00B2706D"/>
    <w:rsid w:val="00B3022C"/>
    <w:rsid w:val="00B31771"/>
    <w:rsid w:val="00B3336D"/>
    <w:rsid w:val="00B35440"/>
    <w:rsid w:val="00B37B98"/>
    <w:rsid w:val="00B4581D"/>
    <w:rsid w:val="00B500B5"/>
    <w:rsid w:val="00B51FBE"/>
    <w:rsid w:val="00B547A6"/>
    <w:rsid w:val="00B56518"/>
    <w:rsid w:val="00B56E77"/>
    <w:rsid w:val="00B62AB7"/>
    <w:rsid w:val="00B668D3"/>
    <w:rsid w:val="00B73CDF"/>
    <w:rsid w:val="00B74CDE"/>
    <w:rsid w:val="00B76643"/>
    <w:rsid w:val="00B80ED9"/>
    <w:rsid w:val="00B8728E"/>
    <w:rsid w:val="00B872CE"/>
    <w:rsid w:val="00B91BCD"/>
    <w:rsid w:val="00B9214F"/>
    <w:rsid w:val="00B92433"/>
    <w:rsid w:val="00B9522C"/>
    <w:rsid w:val="00B95B6C"/>
    <w:rsid w:val="00B96100"/>
    <w:rsid w:val="00BA338D"/>
    <w:rsid w:val="00BA6BC4"/>
    <w:rsid w:val="00BB0F36"/>
    <w:rsid w:val="00BB5950"/>
    <w:rsid w:val="00BB71DB"/>
    <w:rsid w:val="00BC3675"/>
    <w:rsid w:val="00BC6B3D"/>
    <w:rsid w:val="00BC707B"/>
    <w:rsid w:val="00BD3CA7"/>
    <w:rsid w:val="00BD4753"/>
    <w:rsid w:val="00BD5CB1"/>
    <w:rsid w:val="00BE247A"/>
    <w:rsid w:val="00BE623C"/>
    <w:rsid w:val="00BE62EE"/>
    <w:rsid w:val="00BE7216"/>
    <w:rsid w:val="00BF622C"/>
    <w:rsid w:val="00BF78FF"/>
    <w:rsid w:val="00C003BA"/>
    <w:rsid w:val="00C03FFB"/>
    <w:rsid w:val="00C1063C"/>
    <w:rsid w:val="00C2318D"/>
    <w:rsid w:val="00C342DF"/>
    <w:rsid w:val="00C373BC"/>
    <w:rsid w:val="00C37484"/>
    <w:rsid w:val="00C43A9E"/>
    <w:rsid w:val="00C43D41"/>
    <w:rsid w:val="00C4481A"/>
    <w:rsid w:val="00C45796"/>
    <w:rsid w:val="00C46878"/>
    <w:rsid w:val="00C474FA"/>
    <w:rsid w:val="00C51449"/>
    <w:rsid w:val="00C52AC0"/>
    <w:rsid w:val="00C61C04"/>
    <w:rsid w:val="00C626E6"/>
    <w:rsid w:val="00C67A04"/>
    <w:rsid w:val="00C75B47"/>
    <w:rsid w:val="00C77252"/>
    <w:rsid w:val="00C77B26"/>
    <w:rsid w:val="00C806B1"/>
    <w:rsid w:val="00C837A4"/>
    <w:rsid w:val="00C84FEA"/>
    <w:rsid w:val="00C857E9"/>
    <w:rsid w:val="00C85BB6"/>
    <w:rsid w:val="00C90687"/>
    <w:rsid w:val="00C90C48"/>
    <w:rsid w:val="00C91EA2"/>
    <w:rsid w:val="00C94B21"/>
    <w:rsid w:val="00C962DE"/>
    <w:rsid w:val="00C967DA"/>
    <w:rsid w:val="00CA4696"/>
    <w:rsid w:val="00CA52DC"/>
    <w:rsid w:val="00CB01FF"/>
    <w:rsid w:val="00CB3C36"/>
    <w:rsid w:val="00CB4A21"/>
    <w:rsid w:val="00CB4A51"/>
    <w:rsid w:val="00CB7EA1"/>
    <w:rsid w:val="00CC10B4"/>
    <w:rsid w:val="00CC1AB2"/>
    <w:rsid w:val="00CC640E"/>
    <w:rsid w:val="00CC6CBC"/>
    <w:rsid w:val="00CD4532"/>
    <w:rsid w:val="00CD47B0"/>
    <w:rsid w:val="00CD4C43"/>
    <w:rsid w:val="00CD7DBB"/>
    <w:rsid w:val="00CE2C1C"/>
    <w:rsid w:val="00CE6104"/>
    <w:rsid w:val="00CE7918"/>
    <w:rsid w:val="00CF6676"/>
    <w:rsid w:val="00CF76F0"/>
    <w:rsid w:val="00D0053A"/>
    <w:rsid w:val="00D0071B"/>
    <w:rsid w:val="00D00F13"/>
    <w:rsid w:val="00D04845"/>
    <w:rsid w:val="00D04BC2"/>
    <w:rsid w:val="00D114E5"/>
    <w:rsid w:val="00D141A8"/>
    <w:rsid w:val="00D16163"/>
    <w:rsid w:val="00D20DCD"/>
    <w:rsid w:val="00D31797"/>
    <w:rsid w:val="00D34B8E"/>
    <w:rsid w:val="00D43577"/>
    <w:rsid w:val="00D45C84"/>
    <w:rsid w:val="00D5306C"/>
    <w:rsid w:val="00D53794"/>
    <w:rsid w:val="00D5522C"/>
    <w:rsid w:val="00D62C1F"/>
    <w:rsid w:val="00D661DA"/>
    <w:rsid w:val="00D674DC"/>
    <w:rsid w:val="00D76F83"/>
    <w:rsid w:val="00D77209"/>
    <w:rsid w:val="00D774A4"/>
    <w:rsid w:val="00D805BD"/>
    <w:rsid w:val="00D86595"/>
    <w:rsid w:val="00D9017A"/>
    <w:rsid w:val="00D91584"/>
    <w:rsid w:val="00D96229"/>
    <w:rsid w:val="00DA20B6"/>
    <w:rsid w:val="00DA7109"/>
    <w:rsid w:val="00DB3769"/>
    <w:rsid w:val="00DB3FAD"/>
    <w:rsid w:val="00DB60D5"/>
    <w:rsid w:val="00DB6409"/>
    <w:rsid w:val="00DC00D0"/>
    <w:rsid w:val="00DC1A64"/>
    <w:rsid w:val="00DC1D49"/>
    <w:rsid w:val="00DC34BA"/>
    <w:rsid w:val="00DC3732"/>
    <w:rsid w:val="00DC4259"/>
    <w:rsid w:val="00DC7C80"/>
    <w:rsid w:val="00DD2852"/>
    <w:rsid w:val="00DD31A0"/>
    <w:rsid w:val="00DD373B"/>
    <w:rsid w:val="00DD4307"/>
    <w:rsid w:val="00DD4997"/>
    <w:rsid w:val="00DD7925"/>
    <w:rsid w:val="00DE3F2A"/>
    <w:rsid w:val="00DF070D"/>
    <w:rsid w:val="00DF100B"/>
    <w:rsid w:val="00DF1ACF"/>
    <w:rsid w:val="00DF24BD"/>
    <w:rsid w:val="00DF30DF"/>
    <w:rsid w:val="00DF4F72"/>
    <w:rsid w:val="00DF6DB8"/>
    <w:rsid w:val="00E06238"/>
    <w:rsid w:val="00E112B8"/>
    <w:rsid w:val="00E12C05"/>
    <w:rsid w:val="00E14026"/>
    <w:rsid w:val="00E16381"/>
    <w:rsid w:val="00E23637"/>
    <w:rsid w:val="00E25569"/>
    <w:rsid w:val="00E2771C"/>
    <w:rsid w:val="00E30A8B"/>
    <w:rsid w:val="00E34D69"/>
    <w:rsid w:val="00E366CE"/>
    <w:rsid w:val="00E42A66"/>
    <w:rsid w:val="00E512E2"/>
    <w:rsid w:val="00E51E35"/>
    <w:rsid w:val="00E55481"/>
    <w:rsid w:val="00E55A25"/>
    <w:rsid w:val="00E56BCF"/>
    <w:rsid w:val="00E56D8A"/>
    <w:rsid w:val="00E56E0B"/>
    <w:rsid w:val="00E60A0C"/>
    <w:rsid w:val="00E61C09"/>
    <w:rsid w:val="00E632B9"/>
    <w:rsid w:val="00E670C7"/>
    <w:rsid w:val="00E6726B"/>
    <w:rsid w:val="00E75253"/>
    <w:rsid w:val="00E759FF"/>
    <w:rsid w:val="00E75B8C"/>
    <w:rsid w:val="00E762BF"/>
    <w:rsid w:val="00E776A2"/>
    <w:rsid w:val="00E84BB7"/>
    <w:rsid w:val="00E8538E"/>
    <w:rsid w:val="00E87BAE"/>
    <w:rsid w:val="00E9009B"/>
    <w:rsid w:val="00E9127F"/>
    <w:rsid w:val="00E92F42"/>
    <w:rsid w:val="00E94F71"/>
    <w:rsid w:val="00E97DDD"/>
    <w:rsid w:val="00EA1109"/>
    <w:rsid w:val="00EA2E14"/>
    <w:rsid w:val="00EA4229"/>
    <w:rsid w:val="00EB06C3"/>
    <w:rsid w:val="00EB3B58"/>
    <w:rsid w:val="00EB41EC"/>
    <w:rsid w:val="00EB590C"/>
    <w:rsid w:val="00EB7F26"/>
    <w:rsid w:val="00EC0F76"/>
    <w:rsid w:val="00EC19CF"/>
    <w:rsid w:val="00EC7359"/>
    <w:rsid w:val="00ED07AF"/>
    <w:rsid w:val="00ED2C28"/>
    <w:rsid w:val="00ED608E"/>
    <w:rsid w:val="00ED730D"/>
    <w:rsid w:val="00EE2B50"/>
    <w:rsid w:val="00EE2C23"/>
    <w:rsid w:val="00EE3054"/>
    <w:rsid w:val="00EE3EC6"/>
    <w:rsid w:val="00EE55B8"/>
    <w:rsid w:val="00EE6C6F"/>
    <w:rsid w:val="00EE72E3"/>
    <w:rsid w:val="00EF6D98"/>
    <w:rsid w:val="00EF785C"/>
    <w:rsid w:val="00F00606"/>
    <w:rsid w:val="00F01256"/>
    <w:rsid w:val="00F05525"/>
    <w:rsid w:val="00F079F2"/>
    <w:rsid w:val="00F133F5"/>
    <w:rsid w:val="00F206FB"/>
    <w:rsid w:val="00F21EEF"/>
    <w:rsid w:val="00F225E6"/>
    <w:rsid w:val="00F22D23"/>
    <w:rsid w:val="00F30EF9"/>
    <w:rsid w:val="00F41E33"/>
    <w:rsid w:val="00F478C7"/>
    <w:rsid w:val="00F5004D"/>
    <w:rsid w:val="00F5405B"/>
    <w:rsid w:val="00F55883"/>
    <w:rsid w:val="00F60DB7"/>
    <w:rsid w:val="00F62D93"/>
    <w:rsid w:val="00F66310"/>
    <w:rsid w:val="00F8016B"/>
    <w:rsid w:val="00F80F88"/>
    <w:rsid w:val="00F818E6"/>
    <w:rsid w:val="00F83EAE"/>
    <w:rsid w:val="00F85368"/>
    <w:rsid w:val="00F8611A"/>
    <w:rsid w:val="00F9509F"/>
    <w:rsid w:val="00F95BDE"/>
    <w:rsid w:val="00F97EBC"/>
    <w:rsid w:val="00FA5183"/>
    <w:rsid w:val="00FA54C3"/>
    <w:rsid w:val="00FB1B64"/>
    <w:rsid w:val="00FB3A44"/>
    <w:rsid w:val="00FC20AB"/>
    <w:rsid w:val="00FC3BD7"/>
    <w:rsid w:val="00FC6D61"/>
    <w:rsid w:val="00FC7475"/>
    <w:rsid w:val="00FD16A6"/>
    <w:rsid w:val="00FD21A2"/>
    <w:rsid w:val="00FD49A7"/>
    <w:rsid w:val="00FD7588"/>
    <w:rsid w:val="00FD7F9B"/>
    <w:rsid w:val="00FE2ACE"/>
    <w:rsid w:val="00FE2E6B"/>
    <w:rsid w:val="00FE32EF"/>
    <w:rsid w:val="00FE6720"/>
    <w:rsid w:val="00FE7822"/>
    <w:rsid w:val="00FE78A0"/>
    <w:rsid w:val="00FF1D76"/>
    <w:rsid w:val="00FF3A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story.com/articles/the-first-macys-thanksgiving-day-para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i.edu/newsdesk/releases/smithsonian-opens-new-exhibition-holidays-displa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istory.com/articles/military-parades-throughout-histor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72D44A-C9CD-4711-B442-1DF41BEC9BB9}">
  <ds:schemaRefs>
    <ds:schemaRef ds:uri="http://schemas.openxmlformats.org/officeDocument/2006/bibliography"/>
  </ds:schemaRefs>
</ds:datastoreItem>
</file>

<file path=customXml/itemProps4.xml><?xml version="1.0" encoding="utf-8"?>
<ds:datastoreItem xmlns:ds="http://schemas.openxmlformats.org/officeDocument/2006/customXml" ds:itemID="{46295F53-6955-4B4F-A5BB-9DE96514E9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102</TotalTime>
  <Pages>10</Pages>
  <Words>3382</Words>
  <Characters>17588</Characters>
  <Application>Microsoft Office Word</Application>
  <DocSecurity>0</DocSecurity>
  <Lines>764</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Brett Mcintosh</cp:lastModifiedBy>
  <cp:revision>68</cp:revision>
  <dcterms:created xsi:type="dcterms:W3CDTF">2026-04-01T13:21:00Z</dcterms:created>
  <dcterms:modified xsi:type="dcterms:W3CDTF">2026-04-20T22:07:00Z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