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6B512D42" w:rsidR="00C837A4" w:rsidRPr="00801CB4" w:rsidRDefault="00660E46" w:rsidP="007758FD">
                                  <w:pPr>
                                    <w:ind w:right="576"/>
                                    <w:rPr>
                                      <w:i/>
                                      <w:color w:val="404040" w:themeColor="text1" w:themeTint="BF"/>
                                    </w:rPr>
                                  </w:pPr>
                                  <w:r>
                                    <w:rPr>
                                      <w:i/>
                                      <w:color w:val="404040" w:themeColor="text1" w:themeTint="BF"/>
                                    </w:rPr>
                                    <w:t xml:space="preserve">John </w:t>
                                  </w:r>
                                  <w:r w:rsidR="008150F3">
                                    <w:rPr>
                                      <w:i/>
                                      <w:color w:val="404040" w:themeColor="text1" w:themeTint="BF"/>
                                    </w:rPr>
                                    <w:t>3:1-21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D840AEC" w:rsidR="00C837A4" w:rsidRPr="00BE7216" w:rsidRDefault="007E7E80" w:rsidP="007E7E80">
                                  <w:pPr>
                                    <w:pStyle w:val="Style2"/>
                                    <w:ind w:right="576"/>
                                    <w:rPr>
                                      <w:rFonts w:ascii="Arial" w:hAnsi="Arial"/>
                                    </w:rPr>
                                  </w:pPr>
                                  <w:r w:rsidRPr="007E7E80">
                                    <w:rPr>
                                      <w:rFonts w:ascii="Arial" w:hAnsi="Arial"/>
                                    </w:rPr>
                                    <w:t xml:space="preserve">Jesus invites us to step out of the darkness and into the light of new life </w:t>
                                  </w:r>
                                  <w:r w:rsidR="00790BEA">
                                    <w:rPr>
                                      <w:rFonts w:ascii="Arial" w:hAnsi="Arial"/>
                                    </w:rPr>
                                    <w:t>found in</w:t>
                                  </w:r>
                                  <w:r w:rsidRPr="007E7E80">
                                    <w:rPr>
                                      <w:rFonts w:ascii="Arial" w:hAnsi="Arial"/>
                                    </w:rPr>
                                    <w:t xml:space="preserve"> Him.</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38789552" w:rsidR="00C837A4" w:rsidRPr="007D668C" w:rsidRDefault="007E7E80" w:rsidP="007758FD">
                                  <w:pPr>
                                    <w:ind w:right="576"/>
                                    <w:rPr>
                                      <w:i/>
                                      <w:iCs/>
                                      <w:color w:val="404040" w:themeColor="text1" w:themeTint="BF"/>
                                    </w:rPr>
                                  </w:pPr>
                                  <w:r>
                                    <w:rPr>
                                      <w:i/>
                                      <w:iCs/>
                                      <w:color w:val="404040" w:themeColor="text1" w:themeTint="BF"/>
                                    </w:rPr>
                                    <w:t xml:space="preserve">What </w:t>
                                  </w:r>
                                  <w:r w:rsidR="00790BEA">
                                    <w:rPr>
                                      <w:i/>
                                      <w:iCs/>
                                      <w:color w:val="404040" w:themeColor="text1" w:themeTint="BF"/>
                                    </w:rPr>
                                    <w:t>leads</w:t>
                                  </w:r>
                                  <w:r>
                                    <w:rPr>
                                      <w:i/>
                                      <w:iCs/>
                                      <w:color w:val="404040" w:themeColor="text1" w:themeTint="BF"/>
                                    </w:rPr>
                                    <w:t xml:space="preserve"> us to </w:t>
                                  </w:r>
                                  <w:r w:rsidR="00790BEA">
                                    <w:rPr>
                                      <w:i/>
                                      <w:iCs/>
                                      <w:color w:val="404040" w:themeColor="text1" w:themeTint="BF"/>
                                    </w:rPr>
                                    <w:t xml:space="preserve">try and </w:t>
                                  </w:r>
                                  <w:r>
                                    <w:rPr>
                                      <w:i/>
                                      <w:iCs/>
                                      <w:color w:val="404040" w:themeColor="text1" w:themeTint="BF"/>
                                    </w:rPr>
                                    <w:t xml:space="preserve">keep parts of our lives in the dark? What would </w:t>
                                  </w:r>
                                  <w:r w:rsidR="00142F7A">
                                    <w:rPr>
                                      <w:i/>
                                      <w:iCs/>
                                      <w:color w:val="404040" w:themeColor="text1" w:themeTint="BF"/>
                                    </w:rPr>
                                    <w:t xml:space="preserve">you need to believe about Jesus </w:t>
                                  </w:r>
                                  <w:r w:rsidR="00F2354D">
                                    <w:rPr>
                                      <w:i/>
                                      <w:iCs/>
                                      <w:color w:val="404040" w:themeColor="text1" w:themeTint="BF"/>
                                    </w:rPr>
                                    <w:t>to</w:t>
                                  </w:r>
                                  <w:r w:rsidR="00142F7A">
                                    <w:rPr>
                                      <w:i/>
                                      <w:iCs/>
                                      <w:color w:val="404040" w:themeColor="text1" w:themeTint="BF"/>
                                    </w:rPr>
                                    <w:t xml:space="preserve"> </w:t>
                                  </w:r>
                                  <w:r w:rsidR="00F2354D">
                                    <w:rPr>
                                      <w:i/>
                                      <w:iCs/>
                                      <w:color w:val="404040" w:themeColor="text1" w:themeTint="BF"/>
                                    </w:rPr>
                                    <w:t>open</w:t>
                                  </w:r>
                                  <w:r w:rsidR="00142F7A">
                                    <w:rPr>
                                      <w:i/>
                                      <w:iCs/>
                                      <w:color w:val="404040" w:themeColor="text1" w:themeTint="BF"/>
                                    </w:rPr>
                                    <w:t xml:space="preserve"> your life to Him completely</w:t>
                                  </w:r>
                                  <w:r w:rsidR="00E16304">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45E3A29" w:rsidR="00253B52" w:rsidRDefault="00DB6409" w:rsidP="007758FD">
                                  <w:pPr>
                                    <w:ind w:right="576"/>
                                    <w:rPr>
                                      <w:color w:val="404040" w:themeColor="text1" w:themeTint="BF"/>
                                    </w:rPr>
                                  </w:pPr>
                                  <w:r>
                                    <w:rPr>
                                      <w:b/>
                                      <w:bCs/>
                                      <w:color w:val="404040" w:themeColor="text1" w:themeTint="BF"/>
                                    </w:rPr>
                                    <w:t xml:space="preserve">John </w:t>
                                  </w:r>
                                  <w:r w:rsidR="00142F7A">
                                    <w:rPr>
                                      <w:b/>
                                      <w:bCs/>
                                      <w:color w:val="404040" w:themeColor="text1" w:themeTint="BF"/>
                                    </w:rPr>
                                    <w:t>3:1-</w:t>
                                  </w:r>
                                  <w:r w:rsidR="00934236">
                                    <w:rPr>
                                      <w:b/>
                                      <w:bCs/>
                                      <w:color w:val="404040" w:themeColor="text1" w:themeTint="BF"/>
                                    </w:rPr>
                                    <w:t>9</w:t>
                                  </w:r>
                                  <w:r w:rsidR="00C837A4" w:rsidRPr="00E60A0C">
                                    <w:rPr>
                                      <w:b/>
                                      <w:bCs/>
                                      <w:color w:val="404040" w:themeColor="text1" w:themeTint="BF"/>
                                    </w:rPr>
                                    <w:t xml:space="preserve"> </w:t>
                                  </w:r>
                                  <w:r w:rsidR="00042362">
                                    <w:rPr>
                                      <w:color w:val="404040" w:themeColor="text1" w:themeTint="BF"/>
                                    </w:rPr>
                                    <w:t>Nicodemus, a Pharisee and synagogue leader</w:t>
                                  </w:r>
                                  <w:r w:rsidR="00BB1153">
                                    <w:rPr>
                                      <w:color w:val="404040" w:themeColor="text1" w:themeTint="BF"/>
                                    </w:rPr>
                                    <w:t>,</w:t>
                                  </w:r>
                                  <w:r w:rsidR="00042362">
                                    <w:rPr>
                                      <w:color w:val="404040" w:themeColor="text1" w:themeTint="BF"/>
                                    </w:rPr>
                                    <w:t xml:space="preserve"> came to Jesus one evening</w:t>
                                  </w:r>
                                  <w:r w:rsidR="00C84A83">
                                    <w:rPr>
                                      <w:color w:val="404040" w:themeColor="text1" w:themeTint="BF"/>
                                    </w:rPr>
                                    <w:t xml:space="preserve">. Their conversation </w:t>
                                  </w:r>
                                  <w:r w:rsidR="000954EF">
                                    <w:rPr>
                                      <w:color w:val="404040" w:themeColor="text1" w:themeTint="BF"/>
                                    </w:rPr>
                                    <w:t>was recorded</w:t>
                                  </w:r>
                                  <w:r w:rsidR="00C84A83">
                                    <w:rPr>
                                      <w:color w:val="404040" w:themeColor="text1" w:themeTint="BF"/>
                                    </w:rPr>
                                    <w:t xml:space="preserve"> in one of the most well-known passages of Scripture. Jesus’</w:t>
                                  </w:r>
                                  <w:r w:rsidR="000954EF">
                                    <w:rPr>
                                      <w:color w:val="404040" w:themeColor="text1" w:themeTint="BF"/>
                                    </w:rPr>
                                    <w:t>s</w:t>
                                  </w:r>
                                  <w:r w:rsidR="00C84A83">
                                    <w:rPr>
                                      <w:color w:val="404040" w:themeColor="text1" w:themeTint="BF"/>
                                    </w:rPr>
                                    <w:t xml:space="preserve"> </w:t>
                                  </w:r>
                                  <w:r w:rsidR="00FF7351">
                                    <w:rPr>
                                      <w:color w:val="404040" w:themeColor="text1" w:themeTint="BF"/>
                                    </w:rPr>
                                    <w:t xml:space="preserve">words to Nicodemus </w:t>
                                  </w:r>
                                  <w:r w:rsidR="000954EF">
                                    <w:rPr>
                                      <w:color w:val="404040" w:themeColor="text1" w:themeTint="BF"/>
                                    </w:rPr>
                                    <w:t>are</w:t>
                                  </w:r>
                                  <w:r w:rsidR="00FF7351">
                                    <w:rPr>
                                      <w:color w:val="404040" w:themeColor="text1" w:themeTint="BF"/>
                                    </w:rPr>
                                    <w:t xml:space="preserve"> true for all—new birth is required to enter the </w:t>
                                  </w:r>
                                  <w:r w:rsidR="000954EF">
                                    <w:rPr>
                                      <w:color w:val="404040" w:themeColor="text1" w:themeTint="BF"/>
                                    </w:rPr>
                                    <w:t>k</w:t>
                                  </w:r>
                                  <w:r w:rsidR="00FF7351">
                                    <w:rPr>
                                      <w:color w:val="404040" w:themeColor="text1" w:themeTint="BF"/>
                                    </w:rPr>
                                    <w:t>ingdom of God.</w:t>
                                  </w:r>
                                  <w:r w:rsidR="00C837A4" w:rsidRPr="00E60A0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56C4B726" w:rsidR="00FD16A6" w:rsidRDefault="00BC6B3D" w:rsidP="00FD16A6">
                                  <w:pPr>
                                    <w:ind w:right="576"/>
                                    <w:rPr>
                                      <w:color w:val="404040" w:themeColor="text1" w:themeTint="BF"/>
                                    </w:rPr>
                                  </w:pPr>
                                  <w:r>
                                    <w:rPr>
                                      <w:b/>
                                      <w:bCs/>
                                      <w:color w:val="404040" w:themeColor="text1" w:themeTint="BF"/>
                                    </w:rPr>
                                    <w:t xml:space="preserve">John </w:t>
                                  </w:r>
                                  <w:r w:rsidR="00AA4003">
                                    <w:rPr>
                                      <w:b/>
                                      <w:bCs/>
                                      <w:color w:val="404040" w:themeColor="text1" w:themeTint="BF"/>
                                    </w:rPr>
                                    <w:t>3:</w:t>
                                  </w:r>
                                  <w:r w:rsidR="00934236">
                                    <w:rPr>
                                      <w:b/>
                                      <w:bCs/>
                                      <w:color w:val="404040" w:themeColor="text1" w:themeTint="BF"/>
                                    </w:rPr>
                                    <w:t>10</w:t>
                                  </w:r>
                                  <w:r w:rsidR="00AA4003">
                                    <w:rPr>
                                      <w:b/>
                                      <w:bCs/>
                                      <w:color w:val="404040" w:themeColor="text1" w:themeTint="BF"/>
                                    </w:rPr>
                                    <w:t>-15</w:t>
                                  </w:r>
                                  <w:r w:rsidR="00FD16A6" w:rsidRPr="00E60A0C">
                                    <w:rPr>
                                      <w:b/>
                                      <w:bCs/>
                                      <w:color w:val="404040" w:themeColor="text1" w:themeTint="BF"/>
                                    </w:rPr>
                                    <w:t xml:space="preserve"> </w:t>
                                  </w:r>
                                  <w:r w:rsidR="00FF7351">
                                    <w:rPr>
                                      <w:color w:val="404040" w:themeColor="text1" w:themeTint="BF"/>
                                    </w:rPr>
                                    <w:t xml:space="preserve">Jesus reminded Nicodemus of the bronze serpent lifted up by Moses in the desert for the healing of the Israelites. In the same way, Jesus said the Son of Man </w:t>
                                  </w:r>
                                  <w:r w:rsidR="000954EF">
                                    <w:rPr>
                                      <w:color w:val="404040" w:themeColor="text1" w:themeTint="BF"/>
                                    </w:rPr>
                                    <w:t>would</w:t>
                                  </w:r>
                                  <w:r w:rsidR="00FF7351">
                                    <w:rPr>
                                      <w:color w:val="404040" w:themeColor="text1" w:themeTint="BF"/>
                                    </w:rPr>
                                    <w:t xml:space="preserve"> be lifted up </w:t>
                                  </w:r>
                                  <w:r w:rsidR="00AF108F">
                                    <w:rPr>
                                      <w:color w:val="404040" w:themeColor="text1" w:themeTint="BF"/>
                                    </w:rPr>
                                    <w:t xml:space="preserve">for the forgiveness of sins and healing of hearts. New birth into the </w:t>
                                  </w:r>
                                  <w:r w:rsidR="00BB1153">
                                    <w:rPr>
                                      <w:color w:val="404040" w:themeColor="text1" w:themeTint="BF"/>
                                    </w:rPr>
                                    <w:t>k</w:t>
                                  </w:r>
                                  <w:r w:rsidR="00AF108F">
                                    <w:rPr>
                                      <w:color w:val="404040" w:themeColor="text1" w:themeTint="BF"/>
                                    </w:rPr>
                                    <w:t>ingdom of God is received by faith in Christ</w:t>
                                  </w:r>
                                  <w:r w:rsidR="00E16304">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390AB399" w:rsidR="00FD16A6" w:rsidRDefault="00BC6B3D" w:rsidP="00FD16A6">
                                  <w:pPr>
                                    <w:ind w:right="576"/>
                                    <w:rPr>
                                      <w:color w:val="404040" w:themeColor="text1" w:themeTint="BF"/>
                                    </w:rPr>
                                  </w:pPr>
                                  <w:r>
                                    <w:rPr>
                                      <w:b/>
                                      <w:bCs/>
                                      <w:color w:val="404040" w:themeColor="text1" w:themeTint="BF"/>
                                    </w:rPr>
                                    <w:t xml:space="preserve">John </w:t>
                                  </w:r>
                                  <w:r w:rsidR="00AA4003">
                                    <w:rPr>
                                      <w:b/>
                                      <w:bCs/>
                                      <w:color w:val="404040" w:themeColor="text1" w:themeTint="BF"/>
                                    </w:rPr>
                                    <w:t>3:16-21</w:t>
                                  </w:r>
                                  <w:r w:rsidR="00FD16A6" w:rsidRPr="00E60A0C">
                                    <w:rPr>
                                      <w:b/>
                                      <w:bCs/>
                                      <w:color w:val="404040" w:themeColor="text1" w:themeTint="BF"/>
                                    </w:rPr>
                                    <w:t xml:space="preserve"> </w:t>
                                  </w:r>
                                  <w:r w:rsidR="00AF108F">
                                    <w:rPr>
                                      <w:color w:val="404040" w:themeColor="text1" w:themeTint="BF"/>
                                    </w:rPr>
                                    <w:t xml:space="preserve">God loved the world in this way—He sent His Son, Jesus, to pay the penalty of sin and be reconciled to God. </w:t>
                                  </w:r>
                                  <w:r w:rsidR="00A07A6E">
                                    <w:rPr>
                                      <w:color w:val="404040" w:themeColor="text1" w:themeTint="BF"/>
                                    </w:rPr>
                                    <w:t xml:space="preserve">New birth </w:t>
                                  </w:r>
                                  <w:r w:rsidR="000954EF">
                                    <w:rPr>
                                      <w:color w:val="404040" w:themeColor="text1" w:themeTint="BF"/>
                                    </w:rPr>
                                    <w:t xml:space="preserve">means </w:t>
                                  </w:r>
                                  <w:r w:rsidR="00A07A6E">
                                    <w:rPr>
                                      <w:color w:val="404040" w:themeColor="text1" w:themeTint="BF"/>
                                    </w:rPr>
                                    <w:t>reconciliation with God and brings us out of darkness and into His eternal light</w:t>
                                  </w:r>
                                  <w:r w:rsidR="00E16304">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6B512D42" w:rsidR="00C837A4" w:rsidRPr="00801CB4" w:rsidRDefault="00660E46" w:rsidP="007758FD">
                            <w:pPr>
                              <w:ind w:right="576"/>
                              <w:rPr>
                                <w:i/>
                                <w:color w:val="404040" w:themeColor="text1" w:themeTint="BF"/>
                              </w:rPr>
                            </w:pPr>
                            <w:r>
                              <w:rPr>
                                <w:i/>
                                <w:color w:val="404040" w:themeColor="text1" w:themeTint="BF"/>
                              </w:rPr>
                              <w:t xml:space="preserve">John </w:t>
                            </w:r>
                            <w:r w:rsidR="008150F3">
                              <w:rPr>
                                <w:i/>
                                <w:color w:val="404040" w:themeColor="text1" w:themeTint="BF"/>
                              </w:rPr>
                              <w:t>3:1-21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D840AEC" w:rsidR="00C837A4" w:rsidRPr="00BE7216" w:rsidRDefault="007E7E80" w:rsidP="007E7E80">
                            <w:pPr>
                              <w:pStyle w:val="Style2"/>
                              <w:ind w:right="576"/>
                              <w:rPr>
                                <w:rFonts w:ascii="Arial" w:hAnsi="Arial"/>
                              </w:rPr>
                            </w:pPr>
                            <w:r w:rsidRPr="007E7E80">
                              <w:rPr>
                                <w:rFonts w:ascii="Arial" w:hAnsi="Arial"/>
                              </w:rPr>
                              <w:t xml:space="preserve">Jesus invites us to step out of the darkness and into the light of new life </w:t>
                            </w:r>
                            <w:r w:rsidR="00790BEA">
                              <w:rPr>
                                <w:rFonts w:ascii="Arial" w:hAnsi="Arial"/>
                              </w:rPr>
                              <w:t>found in</w:t>
                            </w:r>
                            <w:r w:rsidRPr="007E7E80">
                              <w:rPr>
                                <w:rFonts w:ascii="Arial" w:hAnsi="Arial"/>
                              </w:rPr>
                              <w:t xml:space="preserve"> Him.</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38789552" w:rsidR="00C837A4" w:rsidRPr="007D668C" w:rsidRDefault="007E7E80" w:rsidP="007758FD">
                            <w:pPr>
                              <w:ind w:right="576"/>
                              <w:rPr>
                                <w:i/>
                                <w:iCs/>
                                <w:color w:val="404040" w:themeColor="text1" w:themeTint="BF"/>
                              </w:rPr>
                            </w:pPr>
                            <w:r>
                              <w:rPr>
                                <w:i/>
                                <w:iCs/>
                                <w:color w:val="404040" w:themeColor="text1" w:themeTint="BF"/>
                              </w:rPr>
                              <w:t xml:space="preserve">What </w:t>
                            </w:r>
                            <w:r w:rsidR="00790BEA">
                              <w:rPr>
                                <w:i/>
                                <w:iCs/>
                                <w:color w:val="404040" w:themeColor="text1" w:themeTint="BF"/>
                              </w:rPr>
                              <w:t>leads</w:t>
                            </w:r>
                            <w:r>
                              <w:rPr>
                                <w:i/>
                                <w:iCs/>
                                <w:color w:val="404040" w:themeColor="text1" w:themeTint="BF"/>
                              </w:rPr>
                              <w:t xml:space="preserve"> us to </w:t>
                            </w:r>
                            <w:r w:rsidR="00790BEA">
                              <w:rPr>
                                <w:i/>
                                <w:iCs/>
                                <w:color w:val="404040" w:themeColor="text1" w:themeTint="BF"/>
                              </w:rPr>
                              <w:t xml:space="preserve">try and </w:t>
                            </w:r>
                            <w:r>
                              <w:rPr>
                                <w:i/>
                                <w:iCs/>
                                <w:color w:val="404040" w:themeColor="text1" w:themeTint="BF"/>
                              </w:rPr>
                              <w:t xml:space="preserve">keep parts of our lives in the dark? What would </w:t>
                            </w:r>
                            <w:r w:rsidR="00142F7A">
                              <w:rPr>
                                <w:i/>
                                <w:iCs/>
                                <w:color w:val="404040" w:themeColor="text1" w:themeTint="BF"/>
                              </w:rPr>
                              <w:t xml:space="preserve">you need to believe about Jesus </w:t>
                            </w:r>
                            <w:r w:rsidR="00F2354D">
                              <w:rPr>
                                <w:i/>
                                <w:iCs/>
                                <w:color w:val="404040" w:themeColor="text1" w:themeTint="BF"/>
                              </w:rPr>
                              <w:t>to</w:t>
                            </w:r>
                            <w:r w:rsidR="00142F7A">
                              <w:rPr>
                                <w:i/>
                                <w:iCs/>
                                <w:color w:val="404040" w:themeColor="text1" w:themeTint="BF"/>
                              </w:rPr>
                              <w:t xml:space="preserve"> </w:t>
                            </w:r>
                            <w:r w:rsidR="00F2354D">
                              <w:rPr>
                                <w:i/>
                                <w:iCs/>
                                <w:color w:val="404040" w:themeColor="text1" w:themeTint="BF"/>
                              </w:rPr>
                              <w:t>open</w:t>
                            </w:r>
                            <w:r w:rsidR="00142F7A">
                              <w:rPr>
                                <w:i/>
                                <w:iCs/>
                                <w:color w:val="404040" w:themeColor="text1" w:themeTint="BF"/>
                              </w:rPr>
                              <w:t xml:space="preserve"> your life to Him completely</w:t>
                            </w:r>
                            <w:r w:rsidR="00E16304">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45E3A29" w:rsidR="00253B52" w:rsidRDefault="00DB6409" w:rsidP="007758FD">
                            <w:pPr>
                              <w:ind w:right="576"/>
                              <w:rPr>
                                <w:color w:val="404040" w:themeColor="text1" w:themeTint="BF"/>
                              </w:rPr>
                            </w:pPr>
                            <w:r>
                              <w:rPr>
                                <w:b/>
                                <w:bCs/>
                                <w:color w:val="404040" w:themeColor="text1" w:themeTint="BF"/>
                              </w:rPr>
                              <w:t xml:space="preserve">John </w:t>
                            </w:r>
                            <w:r w:rsidR="00142F7A">
                              <w:rPr>
                                <w:b/>
                                <w:bCs/>
                                <w:color w:val="404040" w:themeColor="text1" w:themeTint="BF"/>
                              </w:rPr>
                              <w:t>3:1-</w:t>
                            </w:r>
                            <w:r w:rsidR="00934236">
                              <w:rPr>
                                <w:b/>
                                <w:bCs/>
                                <w:color w:val="404040" w:themeColor="text1" w:themeTint="BF"/>
                              </w:rPr>
                              <w:t>9</w:t>
                            </w:r>
                            <w:r w:rsidR="00C837A4" w:rsidRPr="00E60A0C">
                              <w:rPr>
                                <w:b/>
                                <w:bCs/>
                                <w:color w:val="404040" w:themeColor="text1" w:themeTint="BF"/>
                              </w:rPr>
                              <w:t xml:space="preserve"> </w:t>
                            </w:r>
                            <w:r w:rsidR="00042362">
                              <w:rPr>
                                <w:color w:val="404040" w:themeColor="text1" w:themeTint="BF"/>
                              </w:rPr>
                              <w:t>Nicodemus, a Pharisee and synagogue leader</w:t>
                            </w:r>
                            <w:r w:rsidR="00BB1153">
                              <w:rPr>
                                <w:color w:val="404040" w:themeColor="text1" w:themeTint="BF"/>
                              </w:rPr>
                              <w:t>,</w:t>
                            </w:r>
                            <w:r w:rsidR="00042362">
                              <w:rPr>
                                <w:color w:val="404040" w:themeColor="text1" w:themeTint="BF"/>
                              </w:rPr>
                              <w:t xml:space="preserve"> came to Jesus one evening</w:t>
                            </w:r>
                            <w:r w:rsidR="00C84A83">
                              <w:rPr>
                                <w:color w:val="404040" w:themeColor="text1" w:themeTint="BF"/>
                              </w:rPr>
                              <w:t xml:space="preserve">. Their conversation </w:t>
                            </w:r>
                            <w:r w:rsidR="000954EF">
                              <w:rPr>
                                <w:color w:val="404040" w:themeColor="text1" w:themeTint="BF"/>
                              </w:rPr>
                              <w:t>was recorded</w:t>
                            </w:r>
                            <w:r w:rsidR="00C84A83">
                              <w:rPr>
                                <w:color w:val="404040" w:themeColor="text1" w:themeTint="BF"/>
                              </w:rPr>
                              <w:t xml:space="preserve"> in one of the most well-known passages of Scripture. Jesus’</w:t>
                            </w:r>
                            <w:r w:rsidR="000954EF">
                              <w:rPr>
                                <w:color w:val="404040" w:themeColor="text1" w:themeTint="BF"/>
                              </w:rPr>
                              <w:t>s</w:t>
                            </w:r>
                            <w:r w:rsidR="00C84A83">
                              <w:rPr>
                                <w:color w:val="404040" w:themeColor="text1" w:themeTint="BF"/>
                              </w:rPr>
                              <w:t xml:space="preserve"> </w:t>
                            </w:r>
                            <w:r w:rsidR="00FF7351">
                              <w:rPr>
                                <w:color w:val="404040" w:themeColor="text1" w:themeTint="BF"/>
                              </w:rPr>
                              <w:t xml:space="preserve">words to Nicodemus </w:t>
                            </w:r>
                            <w:r w:rsidR="000954EF">
                              <w:rPr>
                                <w:color w:val="404040" w:themeColor="text1" w:themeTint="BF"/>
                              </w:rPr>
                              <w:t>are</w:t>
                            </w:r>
                            <w:r w:rsidR="00FF7351">
                              <w:rPr>
                                <w:color w:val="404040" w:themeColor="text1" w:themeTint="BF"/>
                              </w:rPr>
                              <w:t xml:space="preserve"> true for all—new birth is required to enter the </w:t>
                            </w:r>
                            <w:r w:rsidR="000954EF">
                              <w:rPr>
                                <w:color w:val="404040" w:themeColor="text1" w:themeTint="BF"/>
                              </w:rPr>
                              <w:t>k</w:t>
                            </w:r>
                            <w:r w:rsidR="00FF7351">
                              <w:rPr>
                                <w:color w:val="404040" w:themeColor="text1" w:themeTint="BF"/>
                              </w:rPr>
                              <w:t>ingdom of God.</w:t>
                            </w:r>
                            <w:r w:rsidR="00C837A4" w:rsidRPr="00E60A0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56C4B726" w:rsidR="00FD16A6" w:rsidRDefault="00BC6B3D" w:rsidP="00FD16A6">
                            <w:pPr>
                              <w:ind w:right="576"/>
                              <w:rPr>
                                <w:color w:val="404040" w:themeColor="text1" w:themeTint="BF"/>
                              </w:rPr>
                            </w:pPr>
                            <w:r>
                              <w:rPr>
                                <w:b/>
                                <w:bCs/>
                                <w:color w:val="404040" w:themeColor="text1" w:themeTint="BF"/>
                              </w:rPr>
                              <w:t xml:space="preserve">John </w:t>
                            </w:r>
                            <w:r w:rsidR="00AA4003">
                              <w:rPr>
                                <w:b/>
                                <w:bCs/>
                                <w:color w:val="404040" w:themeColor="text1" w:themeTint="BF"/>
                              </w:rPr>
                              <w:t>3:</w:t>
                            </w:r>
                            <w:r w:rsidR="00934236">
                              <w:rPr>
                                <w:b/>
                                <w:bCs/>
                                <w:color w:val="404040" w:themeColor="text1" w:themeTint="BF"/>
                              </w:rPr>
                              <w:t>10</w:t>
                            </w:r>
                            <w:r w:rsidR="00AA4003">
                              <w:rPr>
                                <w:b/>
                                <w:bCs/>
                                <w:color w:val="404040" w:themeColor="text1" w:themeTint="BF"/>
                              </w:rPr>
                              <w:t>-15</w:t>
                            </w:r>
                            <w:r w:rsidR="00FD16A6" w:rsidRPr="00E60A0C">
                              <w:rPr>
                                <w:b/>
                                <w:bCs/>
                                <w:color w:val="404040" w:themeColor="text1" w:themeTint="BF"/>
                              </w:rPr>
                              <w:t xml:space="preserve"> </w:t>
                            </w:r>
                            <w:r w:rsidR="00FF7351">
                              <w:rPr>
                                <w:color w:val="404040" w:themeColor="text1" w:themeTint="BF"/>
                              </w:rPr>
                              <w:t xml:space="preserve">Jesus reminded Nicodemus of the bronze serpent lifted up by Moses in the desert for the healing of the Israelites. In the same way, Jesus said the Son of Man </w:t>
                            </w:r>
                            <w:r w:rsidR="000954EF">
                              <w:rPr>
                                <w:color w:val="404040" w:themeColor="text1" w:themeTint="BF"/>
                              </w:rPr>
                              <w:t>would</w:t>
                            </w:r>
                            <w:r w:rsidR="00FF7351">
                              <w:rPr>
                                <w:color w:val="404040" w:themeColor="text1" w:themeTint="BF"/>
                              </w:rPr>
                              <w:t xml:space="preserve"> be lifted up </w:t>
                            </w:r>
                            <w:r w:rsidR="00AF108F">
                              <w:rPr>
                                <w:color w:val="404040" w:themeColor="text1" w:themeTint="BF"/>
                              </w:rPr>
                              <w:t xml:space="preserve">for the forgiveness of sins and healing of hearts. New birth into the </w:t>
                            </w:r>
                            <w:r w:rsidR="00BB1153">
                              <w:rPr>
                                <w:color w:val="404040" w:themeColor="text1" w:themeTint="BF"/>
                              </w:rPr>
                              <w:t>k</w:t>
                            </w:r>
                            <w:r w:rsidR="00AF108F">
                              <w:rPr>
                                <w:color w:val="404040" w:themeColor="text1" w:themeTint="BF"/>
                              </w:rPr>
                              <w:t>ingdom of God is received by faith in Christ</w:t>
                            </w:r>
                            <w:r w:rsidR="00E16304">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390AB399" w:rsidR="00FD16A6" w:rsidRDefault="00BC6B3D" w:rsidP="00FD16A6">
                            <w:pPr>
                              <w:ind w:right="576"/>
                              <w:rPr>
                                <w:color w:val="404040" w:themeColor="text1" w:themeTint="BF"/>
                              </w:rPr>
                            </w:pPr>
                            <w:r>
                              <w:rPr>
                                <w:b/>
                                <w:bCs/>
                                <w:color w:val="404040" w:themeColor="text1" w:themeTint="BF"/>
                              </w:rPr>
                              <w:t xml:space="preserve">John </w:t>
                            </w:r>
                            <w:r w:rsidR="00AA4003">
                              <w:rPr>
                                <w:b/>
                                <w:bCs/>
                                <w:color w:val="404040" w:themeColor="text1" w:themeTint="BF"/>
                              </w:rPr>
                              <w:t>3:16-21</w:t>
                            </w:r>
                            <w:r w:rsidR="00FD16A6" w:rsidRPr="00E60A0C">
                              <w:rPr>
                                <w:b/>
                                <w:bCs/>
                                <w:color w:val="404040" w:themeColor="text1" w:themeTint="BF"/>
                              </w:rPr>
                              <w:t xml:space="preserve"> </w:t>
                            </w:r>
                            <w:r w:rsidR="00AF108F">
                              <w:rPr>
                                <w:color w:val="404040" w:themeColor="text1" w:themeTint="BF"/>
                              </w:rPr>
                              <w:t xml:space="preserve">God loved the world in this way—He sent His Son, Jesus, to pay the penalty of sin and be reconciled to God. </w:t>
                            </w:r>
                            <w:r w:rsidR="00A07A6E">
                              <w:rPr>
                                <w:color w:val="404040" w:themeColor="text1" w:themeTint="BF"/>
                              </w:rPr>
                              <w:t xml:space="preserve">New birth </w:t>
                            </w:r>
                            <w:r w:rsidR="000954EF">
                              <w:rPr>
                                <w:color w:val="404040" w:themeColor="text1" w:themeTint="BF"/>
                              </w:rPr>
                              <w:t xml:space="preserve">means </w:t>
                            </w:r>
                            <w:r w:rsidR="00A07A6E">
                              <w:rPr>
                                <w:color w:val="404040" w:themeColor="text1" w:themeTint="BF"/>
                              </w:rPr>
                              <w:t>reconciliation with God and brings us out of darkness and into His eternal light</w:t>
                            </w:r>
                            <w:r w:rsidR="00E16304">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6ADFC45F" w14:textId="000368F2" w:rsidR="000A6792" w:rsidRDefault="003B5973" w:rsidP="00C837A4">
                            <w:pPr>
                              <w:rPr>
                                <w:color w:val="404040" w:themeColor="text1" w:themeTint="BF"/>
                              </w:rPr>
                            </w:pPr>
                            <w:r>
                              <w:rPr>
                                <w:color w:val="404040" w:themeColor="text1" w:themeTint="BF"/>
                              </w:rPr>
                              <w:t xml:space="preserve">In chapters 3-4, John the </w:t>
                            </w:r>
                            <w:r w:rsidR="00D85028">
                              <w:rPr>
                                <w:color w:val="404040" w:themeColor="text1" w:themeTint="BF"/>
                              </w:rPr>
                              <w:t>a</w:t>
                            </w:r>
                            <w:r>
                              <w:rPr>
                                <w:color w:val="404040" w:themeColor="text1" w:themeTint="BF"/>
                              </w:rPr>
                              <w:t xml:space="preserve">postle writes three narratives in quick succession of </w:t>
                            </w:r>
                            <w:r w:rsidR="00474544">
                              <w:rPr>
                                <w:color w:val="404040" w:themeColor="text1" w:themeTint="BF"/>
                              </w:rPr>
                              <w:t>people</w:t>
                            </w:r>
                            <w:r>
                              <w:rPr>
                                <w:color w:val="404040" w:themeColor="text1" w:themeTint="BF"/>
                              </w:rPr>
                              <w:t xml:space="preserve"> who </w:t>
                            </w:r>
                            <w:r w:rsidR="007D61C7">
                              <w:rPr>
                                <w:color w:val="404040" w:themeColor="text1" w:themeTint="BF"/>
                              </w:rPr>
                              <w:t xml:space="preserve">are impacted by the </w:t>
                            </w:r>
                            <w:r w:rsidR="003D2B73">
                              <w:rPr>
                                <w:color w:val="404040" w:themeColor="text1" w:themeTint="BF"/>
                              </w:rPr>
                              <w:t>g</w:t>
                            </w:r>
                            <w:r w:rsidR="007D61C7">
                              <w:rPr>
                                <w:color w:val="404040" w:themeColor="text1" w:themeTint="BF"/>
                              </w:rPr>
                              <w:t xml:space="preserve">ood </w:t>
                            </w:r>
                            <w:r w:rsidR="003D2B73">
                              <w:rPr>
                                <w:color w:val="404040" w:themeColor="text1" w:themeTint="BF"/>
                              </w:rPr>
                              <w:t>n</w:t>
                            </w:r>
                            <w:r w:rsidR="007D61C7">
                              <w:rPr>
                                <w:color w:val="404040" w:themeColor="text1" w:themeTint="BF"/>
                              </w:rPr>
                              <w:t xml:space="preserve">ews of Jesus. Today, </w:t>
                            </w:r>
                            <w:r w:rsidR="008871CB">
                              <w:rPr>
                                <w:color w:val="404040" w:themeColor="text1" w:themeTint="BF"/>
                              </w:rPr>
                              <w:t>we will</w:t>
                            </w:r>
                            <w:r w:rsidR="007D61C7">
                              <w:rPr>
                                <w:color w:val="404040" w:themeColor="text1" w:themeTint="BF"/>
                              </w:rPr>
                              <w:t xml:space="preserve"> examine Nicodemus</w:t>
                            </w:r>
                            <w:r w:rsidR="00474544">
                              <w:rPr>
                                <w:color w:val="404040" w:themeColor="text1" w:themeTint="BF"/>
                              </w:rPr>
                              <w:t xml:space="preserve">. Jesus taught him that </w:t>
                            </w:r>
                            <w:r w:rsidR="007D61C7">
                              <w:rPr>
                                <w:color w:val="404040" w:themeColor="text1" w:themeTint="BF"/>
                              </w:rPr>
                              <w:t xml:space="preserve">through </w:t>
                            </w:r>
                            <w:r w:rsidR="00474544">
                              <w:rPr>
                                <w:color w:val="404040" w:themeColor="text1" w:themeTint="BF"/>
                              </w:rPr>
                              <w:t>Christ,</w:t>
                            </w:r>
                            <w:r w:rsidR="007D61C7">
                              <w:rPr>
                                <w:color w:val="404040" w:themeColor="text1" w:themeTint="BF"/>
                              </w:rPr>
                              <w:t xml:space="preserve"> God’s love and forgive</w:t>
                            </w:r>
                            <w:r w:rsidR="003D2B73">
                              <w:rPr>
                                <w:color w:val="404040" w:themeColor="text1" w:themeTint="BF"/>
                              </w:rPr>
                              <w:t>nes</w:t>
                            </w:r>
                            <w:r w:rsidR="007D61C7">
                              <w:rPr>
                                <w:color w:val="404040" w:themeColor="text1" w:themeTint="BF"/>
                              </w:rPr>
                              <w:t xml:space="preserve">s would extend </w:t>
                            </w:r>
                            <w:r w:rsidR="00474544">
                              <w:rPr>
                                <w:color w:val="404040" w:themeColor="text1" w:themeTint="BF"/>
                              </w:rPr>
                              <w:t>from the Jews to the rest of the world</w:t>
                            </w:r>
                            <w:r w:rsidR="007D61C7">
                              <w:rPr>
                                <w:color w:val="404040" w:themeColor="text1" w:themeTint="BF"/>
                              </w:rPr>
                              <w:t xml:space="preserve">. </w:t>
                            </w:r>
                          </w:p>
                          <w:p w14:paraId="58514E8A" w14:textId="77777777" w:rsidR="000A6792" w:rsidRDefault="000A6792" w:rsidP="00C837A4">
                            <w:pPr>
                              <w:rPr>
                                <w:color w:val="404040" w:themeColor="text1" w:themeTint="BF"/>
                              </w:rPr>
                            </w:pPr>
                          </w:p>
                          <w:p w14:paraId="0EEF3E7E" w14:textId="0FE61747" w:rsidR="00B228EB" w:rsidRDefault="000A6792" w:rsidP="00C837A4">
                            <w:pPr>
                              <w:rPr>
                                <w:color w:val="404040" w:themeColor="text1" w:themeTint="BF"/>
                              </w:rPr>
                            </w:pPr>
                            <w:r>
                              <w:rPr>
                                <w:color w:val="404040" w:themeColor="text1" w:themeTint="BF"/>
                              </w:rPr>
                              <w:t xml:space="preserve">In </w:t>
                            </w:r>
                            <w:r w:rsidR="00354A5B">
                              <w:rPr>
                                <w:color w:val="404040" w:themeColor="text1" w:themeTint="BF"/>
                              </w:rPr>
                              <w:t>chapter 4</w:t>
                            </w:r>
                            <w:r>
                              <w:rPr>
                                <w:color w:val="404040" w:themeColor="text1" w:themeTint="BF"/>
                              </w:rPr>
                              <w:t xml:space="preserve">, </w:t>
                            </w:r>
                            <w:r w:rsidR="008871CB">
                              <w:rPr>
                                <w:color w:val="404040" w:themeColor="text1" w:themeTint="BF"/>
                              </w:rPr>
                              <w:t>we will</w:t>
                            </w:r>
                            <w:r>
                              <w:rPr>
                                <w:color w:val="404040" w:themeColor="text1" w:themeTint="BF"/>
                              </w:rPr>
                              <w:t xml:space="preserve"> </w:t>
                            </w:r>
                            <w:r w:rsidR="00474544">
                              <w:rPr>
                                <w:color w:val="404040" w:themeColor="text1" w:themeTint="BF"/>
                              </w:rPr>
                              <w:t xml:space="preserve">look at </w:t>
                            </w:r>
                            <w:r>
                              <w:rPr>
                                <w:color w:val="404040" w:themeColor="text1" w:themeTint="BF"/>
                              </w:rPr>
                              <w:t>Jesus’</w:t>
                            </w:r>
                            <w:r w:rsidR="003D2B73">
                              <w:rPr>
                                <w:color w:val="404040" w:themeColor="text1" w:themeTint="BF"/>
                              </w:rPr>
                              <w:t>s</w:t>
                            </w:r>
                            <w:r>
                              <w:rPr>
                                <w:color w:val="404040" w:themeColor="text1" w:themeTint="BF"/>
                              </w:rPr>
                              <w:t xml:space="preserve"> encounter with a Samaritan woman</w:t>
                            </w:r>
                            <w:r w:rsidR="00474544">
                              <w:rPr>
                                <w:color w:val="404040" w:themeColor="text1" w:themeTint="BF"/>
                              </w:rPr>
                              <w:t xml:space="preserve">, and finally, a </w:t>
                            </w:r>
                            <w:r w:rsidR="000251FA">
                              <w:rPr>
                                <w:color w:val="404040" w:themeColor="text1" w:themeTint="BF"/>
                              </w:rPr>
                              <w:t xml:space="preserve">healing performed at the request of a </w:t>
                            </w:r>
                            <w:r w:rsidR="00B228EB">
                              <w:rPr>
                                <w:color w:val="404040" w:themeColor="text1" w:themeTint="BF"/>
                              </w:rPr>
                              <w:t xml:space="preserve">royal official, </w:t>
                            </w:r>
                            <w:r w:rsidR="003D2B73">
                              <w:rPr>
                                <w:color w:val="404040" w:themeColor="text1" w:themeTint="BF"/>
                              </w:rPr>
                              <w:t>who was</w:t>
                            </w:r>
                            <w:r w:rsidR="00B228EB">
                              <w:rPr>
                                <w:color w:val="404040" w:themeColor="text1" w:themeTint="BF"/>
                              </w:rPr>
                              <w:t xml:space="preserve"> likely a Gentile. </w:t>
                            </w:r>
                          </w:p>
                          <w:p w14:paraId="433F8CEE" w14:textId="77777777" w:rsidR="00B228EB" w:rsidRDefault="00B228EB" w:rsidP="00C837A4">
                            <w:pPr>
                              <w:rPr>
                                <w:color w:val="404040" w:themeColor="text1" w:themeTint="BF"/>
                              </w:rPr>
                            </w:pPr>
                          </w:p>
                          <w:p w14:paraId="4B50274C" w14:textId="199C30E1" w:rsidR="00C837A4" w:rsidRDefault="00B228EB" w:rsidP="00C837A4">
                            <w:pPr>
                              <w:rPr>
                                <w:color w:val="404040" w:themeColor="text1" w:themeTint="BF"/>
                              </w:rPr>
                            </w:pPr>
                            <w:r>
                              <w:rPr>
                                <w:color w:val="404040" w:themeColor="text1" w:themeTint="BF"/>
                              </w:rPr>
                              <w:t xml:space="preserve">In these chapters we see the </w:t>
                            </w:r>
                            <w:r w:rsidR="003D2B73">
                              <w:rPr>
                                <w:color w:val="404040" w:themeColor="text1" w:themeTint="BF"/>
                              </w:rPr>
                              <w:t>g</w:t>
                            </w:r>
                            <w:r>
                              <w:rPr>
                                <w:color w:val="404040" w:themeColor="text1" w:themeTint="BF"/>
                              </w:rPr>
                              <w:t xml:space="preserve">ood </w:t>
                            </w:r>
                            <w:r w:rsidR="003D2B73">
                              <w:rPr>
                                <w:color w:val="404040" w:themeColor="text1" w:themeTint="BF"/>
                              </w:rPr>
                              <w:t>n</w:t>
                            </w:r>
                            <w:r>
                              <w:rPr>
                                <w:color w:val="404040" w:themeColor="text1" w:themeTint="BF"/>
                              </w:rPr>
                              <w:t xml:space="preserve">ews of the </w:t>
                            </w:r>
                            <w:r w:rsidR="00BB1153">
                              <w:rPr>
                                <w:color w:val="404040" w:themeColor="text1" w:themeTint="BF"/>
                              </w:rPr>
                              <w:t>k</w:t>
                            </w:r>
                            <w:r>
                              <w:rPr>
                                <w:color w:val="404040" w:themeColor="text1" w:themeTint="BF"/>
                              </w:rPr>
                              <w:t xml:space="preserve">ingdom of God expanding </w:t>
                            </w:r>
                            <w:r w:rsidR="00EB299D">
                              <w:rPr>
                                <w:color w:val="404040" w:themeColor="text1" w:themeTint="BF"/>
                              </w:rPr>
                              <w:t>from the Jews</w:t>
                            </w:r>
                            <w:r>
                              <w:rPr>
                                <w:color w:val="404040" w:themeColor="text1" w:themeTint="BF"/>
                              </w:rPr>
                              <w:t xml:space="preserve"> to the Samaritans, to the Gentiles. John’s </w:t>
                            </w:r>
                            <w:r w:rsidR="00474544">
                              <w:rPr>
                                <w:color w:val="404040" w:themeColor="text1" w:themeTint="BF"/>
                              </w:rPr>
                              <w:t>storytelling</w:t>
                            </w:r>
                            <w:r>
                              <w:rPr>
                                <w:color w:val="404040" w:themeColor="text1" w:themeTint="BF"/>
                              </w:rPr>
                              <w:t xml:space="preserve"> in this order can’t help but make us mindful of Christ’s final instructions to His disciples: </w:t>
                            </w:r>
                            <w:r w:rsidRPr="002E61EA">
                              <w:rPr>
                                <w:i/>
                                <w:iCs/>
                                <w:color w:val="404040" w:themeColor="text1" w:themeTint="BF"/>
                              </w:rPr>
                              <w:t>“</w:t>
                            </w:r>
                            <w:r w:rsidR="00474544" w:rsidRPr="002E61EA">
                              <w:rPr>
                                <w:i/>
                                <w:iCs/>
                                <w:color w:val="404040" w:themeColor="text1" w:themeTint="BF"/>
                              </w:rPr>
                              <w:t>But you will receive power when the Holy Spirit has come on you, and you will be my witnesses in Jerusalem, in all Judea and Samaria, and to the ends of the earth”</w:t>
                            </w:r>
                            <w:r w:rsidR="00474544">
                              <w:rPr>
                                <w:color w:val="404040" w:themeColor="text1" w:themeTint="BF"/>
                              </w:rPr>
                              <w:t xml:space="preserve"> (Acts 1:8)</w:t>
                            </w:r>
                            <w:r w:rsidR="003D2B73">
                              <w:rPr>
                                <w:color w:val="404040" w:themeColor="text1" w:themeTint="BF"/>
                              </w:rPr>
                              <w:t>.</w:t>
                            </w:r>
                          </w:p>
                          <w:p w14:paraId="0B290D4A" w14:textId="77777777" w:rsidR="00474544" w:rsidRDefault="00474544" w:rsidP="00C837A4">
                            <w:pPr>
                              <w:rPr>
                                <w:color w:val="404040" w:themeColor="text1" w:themeTint="BF"/>
                              </w:rPr>
                            </w:pPr>
                          </w:p>
                          <w:p w14:paraId="46465442" w14:textId="0F038603" w:rsidR="00474544" w:rsidRDefault="002E61EA" w:rsidP="00C837A4">
                            <w:r w:rsidRPr="002E61E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6ADFC45F" w14:textId="000368F2" w:rsidR="000A6792" w:rsidRDefault="003B5973" w:rsidP="00C837A4">
                      <w:pPr>
                        <w:rPr>
                          <w:color w:val="404040" w:themeColor="text1" w:themeTint="BF"/>
                        </w:rPr>
                      </w:pPr>
                      <w:r>
                        <w:rPr>
                          <w:color w:val="404040" w:themeColor="text1" w:themeTint="BF"/>
                        </w:rPr>
                        <w:t xml:space="preserve">In chapters 3-4, John the </w:t>
                      </w:r>
                      <w:r w:rsidR="00D85028">
                        <w:rPr>
                          <w:color w:val="404040" w:themeColor="text1" w:themeTint="BF"/>
                        </w:rPr>
                        <w:t>a</w:t>
                      </w:r>
                      <w:r>
                        <w:rPr>
                          <w:color w:val="404040" w:themeColor="text1" w:themeTint="BF"/>
                        </w:rPr>
                        <w:t xml:space="preserve">postle writes three narratives in quick succession of </w:t>
                      </w:r>
                      <w:r w:rsidR="00474544">
                        <w:rPr>
                          <w:color w:val="404040" w:themeColor="text1" w:themeTint="BF"/>
                        </w:rPr>
                        <w:t>people</w:t>
                      </w:r>
                      <w:r>
                        <w:rPr>
                          <w:color w:val="404040" w:themeColor="text1" w:themeTint="BF"/>
                        </w:rPr>
                        <w:t xml:space="preserve"> who </w:t>
                      </w:r>
                      <w:r w:rsidR="007D61C7">
                        <w:rPr>
                          <w:color w:val="404040" w:themeColor="text1" w:themeTint="BF"/>
                        </w:rPr>
                        <w:t xml:space="preserve">are impacted by the </w:t>
                      </w:r>
                      <w:r w:rsidR="003D2B73">
                        <w:rPr>
                          <w:color w:val="404040" w:themeColor="text1" w:themeTint="BF"/>
                        </w:rPr>
                        <w:t>g</w:t>
                      </w:r>
                      <w:r w:rsidR="007D61C7">
                        <w:rPr>
                          <w:color w:val="404040" w:themeColor="text1" w:themeTint="BF"/>
                        </w:rPr>
                        <w:t xml:space="preserve">ood </w:t>
                      </w:r>
                      <w:r w:rsidR="003D2B73">
                        <w:rPr>
                          <w:color w:val="404040" w:themeColor="text1" w:themeTint="BF"/>
                        </w:rPr>
                        <w:t>n</w:t>
                      </w:r>
                      <w:r w:rsidR="007D61C7">
                        <w:rPr>
                          <w:color w:val="404040" w:themeColor="text1" w:themeTint="BF"/>
                        </w:rPr>
                        <w:t xml:space="preserve">ews of Jesus. Today, </w:t>
                      </w:r>
                      <w:r w:rsidR="008871CB">
                        <w:rPr>
                          <w:color w:val="404040" w:themeColor="text1" w:themeTint="BF"/>
                        </w:rPr>
                        <w:t>we will</w:t>
                      </w:r>
                      <w:r w:rsidR="007D61C7">
                        <w:rPr>
                          <w:color w:val="404040" w:themeColor="text1" w:themeTint="BF"/>
                        </w:rPr>
                        <w:t xml:space="preserve"> examine Nicodemus</w:t>
                      </w:r>
                      <w:r w:rsidR="00474544">
                        <w:rPr>
                          <w:color w:val="404040" w:themeColor="text1" w:themeTint="BF"/>
                        </w:rPr>
                        <w:t xml:space="preserve">. Jesus taught him that </w:t>
                      </w:r>
                      <w:r w:rsidR="007D61C7">
                        <w:rPr>
                          <w:color w:val="404040" w:themeColor="text1" w:themeTint="BF"/>
                        </w:rPr>
                        <w:t xml:space="preserve">through </w:t>
                      </w:r>
                      <w:r w:rsidR="00474544">
                        <w:rPr>
                          <w:color w:val="404040" w:themeColor="text1" w:themeTint="BF"/>
                        </w:rPr>
                        <w:t>Christ,</w:t>
                      </w:r>
                      <w:r w:rsidR="007D61C7">
                        <w:rPr>
                          <w:color w:val="404040" w:themeColor="text1" w:themeTint="BF"/>
                        </w:rPr>
                        <w:t xml:space="preserve"> God’s love and forgive</w:t>
                      </w:r>
                      <w:r w:rsidR="003D2B73">
                        <w:rPr>
                          <w:color w:val="404040" w:themeColor="text1" w:themeTint="BF"/>
                        </w:rPr>
                        <w:t>nes</w:t>
                      </w:r>
                      <w:r w:rsidR="007D61C7">
                        <w:rPr>
                          <w:color w:val="404040" w:themeColor="text1" w:themeTint="BF"/>
                        </w:rPr>
                        <w:t xml:space="preserve">s would extend </w:t>
                      </w:r>
                      <w:r w:rsidR="00474544">
                        <w:rPr>
                          <w:color w:val="404040" w:themeColor="text1" w:themeTint="BF"/>
                        </w:rPr>
                        <w:t>from the Jews to the rest of the world</w:t>
                      </w:r>
                      <w:r w:rsidR="007D61C7">
                        <w:rPr>
                          <w:color w:val="404040" w:themeColor="text1" w:themeTint="BF"/>
                        </w:rPr>
                        <w:t xml:space="preserve">. </w:t>
                      </w:r>
                    </w:p>
                    <w:p w14:paraId="58514E8A" w14:textId="77777777" w:rsidR="000A6792" w:rsidRDefault="000A6792" w:rsidP="00C837A4">
                      <w:pPr>
                        <w:rPr>
                          <w:color w:val="404040" w:themeColor="text1" w:themeTint="BF"/>
                        </w:rPr>
                      </w:pPr>
                    </w:p>
                    <w:p w14:paraId="0EEF3E7E" w14:textId="0FE61747" w:rsidR="00B228EB" w:rsidRDefault="000A6792" w:rsidP="00C837A4">
                      <w:pPr>
                        <w:rPr>
                          <w:color w:val="404040" w:themeColor="text1" w:themeTint="BF"/>
                        </w:rPr>
                      </w:pPr>
                      <w:r>
                        <w:rPr>
                          <w:color w:val="404040" w:themeColor="text1" w:themeTint="BF"/>
                        </w:rPr>
                        <w:t xml:space="preserve">In </w:t>
                      </w:r>
                      <w:r w:rsidR="00354A5B">
                        <w:rPr>
                          <w:color w:val="404040" w:themeColor="text1" w:themeTint="BF"/>
                        </w:rPr>
                        <w:t>chapter 4</w:t>
                      </w:r>
                      <w:r>
                        <w:rPr>
                          <w:color w:val="404040" w:themeColor="text1" w:themeTint="BF"/>
                        </w:rPr>
                        <w:t xml:space="preserve">, </w:t>
                      </w:r>
                      <w:r w:rsidR="008871CB">
                        <w:rPr>
                          <w:color w:val="404040" w:themeColor="text1" w:themeTint="BF"/>
                        </w:rPr>
                        <w:t>we will</w:t>
                      </w:r>
                      <w:r>
                        <w:rPr>
                          <w:color w:val="404040" w:themeColor="text1" w:themeTint="BF"/>
                        </w:rPr>
                        <w:t xml:space="preserve"> </w:t>
                      </w:r>
                      <w:r w:rsidR="00474544">
                        <w:rPr>
                          <w:color w:val="404040" w:themeColor="text1" w:themeTint="BF"/>
                        </w:rPr>
                        <w:t xml:space="preserve">look at </w:t>
                      </w:r>
                      <w:r>
                        <w:rPr>
                          <w:color w:val="404040" w:themeColor="text1" w:themeTint="BF"/>
                        </w:rPr>
                        <w:t>Jesus’</w:t>
                      </w:r>
                      <w:r w:rsidR="003D2B73">
                        <w:rPr>
                          <w:color w:val="404040" w:themeColor="text1" w:themeTint="BF"/>
                        </w:rPr>
                        <w:t>s</w:t>
                      </w:r>
                      <w:r>
                        <w:rPr>
                          <w:color w:val="404040" w:themeColor="text1" w:themeTint="BF"/>
                        </w:rPr>
                        <w:t xml:space="preserve"> encounter with a Samaritan woman</w:t>
                      </w:r>
                      <w:r w:rsidR="00474544">
                        <w:rPr>
                          <w:color w:val="404040" w:themeColor="text1" w:themeTint="BF"/>
                        </w:rPr>
                        <w:t xml:space="preserve">, and finally, a </w:t>
                      </w:r>
                      <w:r w:rsidR="000251FA">
                        <w:rPr>
                          <w:color w:val="404040" w:themeColor="text1" w:themeTint="BF"/>
                        </w:rPr>
                        <w:t xml:space="preserve">healing performed at the request of a </w:t>
                      </w:r>
                      <w:r w:rsidR="00B228EB">
                        <w:rPr>
                          <w:color w:val="404040" w:themeColor="text1" w:themeTint="BF"/>
                        </w:rPr>
                        <w:t xml:space="preserve">royal official, </w:t>
                      </w:r>
                      <w:r w:rsidR="003D2B73">
                        <w:rPr>
                          <w:color w:val="404040" w:themeColor="text1" w:themeTint="BF"/>
                        </w:rPr>
                        <w:t>who was</w:t>
                      </w:r>
                      <w:r w:rsidR="00B228EB">
                        <w:rPr>
                          <w:color w:val="404040" w:themeColor="text1" w:themeTint="BF"/>
                        </w:rPr>
                        <w:t xml:space="preserve"> likely a Gentile. </w:t>
                      </w:r>
                    </w:p>
                    <w:p w14:paraId="433F8CEE" w14:textId="77777777" w:rsidR="00B228EB" w:rsidRDefault="00B228EB" w:rsidP="00C837A4">
                      <w:pPr>
                        <w:rPr>
                          <w:color w:val="404040" w:themeColor="text1" w:themeTint="BF"/>
                        </w:rPr>
                      </w:pPr>
                    </w:p>
                    <w:p w14:paraId="4B50274C" w14:textId="199C30E1" w:rsidR="00C837A4" w:rsidRDefault="00B228EB" w:rsidP="00C837A4">
                      <w:pPr>
                        <w:rPr>
                          <w:color w:val="404040" w:themeColor="text1" w:themeTint="BF"/>
                        </w:rPr>
                      </w:pPr>
                      <w:r>
                        <w:rPr>
                          <w:color w:val="404040" w:themeColor="text1" w:themeTint="BF"/>
                        </w:rPr>
                        <w:t xml:space="preserve">In these chapters we see the </w:t>
                      </w:r>
                      <w:r w:rsidR="003D2B73">
                        <w:rPr>
                          <w:color w:val="404040" w:themeColor="text1" w:themeTint="BF"/>
                        </w:rPr>
                        <w:t>g</w:t>
                      </w:r>
                      <w:r>
                        <w:rPr>
                          <w:color w:val="404040" w:themeColor="text1" w:themeTint="BF"/>
                        </w:rPr>
                        <w:t xml:space="preserve">ood </w:t>
                      </w:r>
                      <w:r w:rsidR="003D2B73">
                        <w:rPr>
                          <w:color w:val="404040" w:themeColor="text1" w:themeTint="BF"/>
                        </w:rPr>
                        <w:t>n</w:t>
                      </w:r>
                      <w:r>
                        <w:rPr>
                          <w:color w:val="404040" w:themeColor="text1" w:themeTint="BF"/>
                        </w:rPr>
                        <w:t xml:space="preserve">ews of the </w:t>
                      </w:r>
                      <w:r w:rsidR="00BB1153">
                        <w:rPr>
                          <w:color w:val="404040" w:themeColor="text1" w:themeTint="BF"/>
                        </w:rPr>
                        <w:t>k</w:t>
                      </w:r>
                      <w:r>
                        <w:rPr>
                          <w:color w:val="404040" w:themeColor="text1" w:themeTint="BF"/>
                        </w:rPr>
                        <w:t xml:space="preserve">ingdom of God expanding </w:t>
                      </w:r>
                      <w:r w:rsidR="00EB299D">
                        <w:rPr>
                          <w:color w:val="404040" w:themeColor="text1" w:themeTint="BF"/>
                        </w:rPr>
                        <w:t>from the Jews</w:t>
                      </w:r>
                      <w:r>
                        <w:rPr>
                          <w:color w:val="404040" w:themeColor="text1" w:themeTint="BF"/>
                        </w:rPr>
                        <w:t xml:space="preserve"> to the Samaritans, to the Gentiles. John’s </w:t>
                      </w:r>
                      <w:r w:rsidR="00474544">
                        <w:rPr>
                          <w:color w:val="404040" w:themeColor="text1" w:themeTint="BF"/>
                        </w:rPr>
                        <w:t>storytelling</w:t>
                      </w:r>
                      <w:r>
                        <w:rPr>
                          <w:color w:val="404040" w:themeColor="text1" w:themeTint="BF"/>
                        </w:rPr>
                        <w:t xml:space="preserve"> in this order can’t help but make us mindful of Christ’s final instructions to His disciples: </w:t>
                      </w:r>
                      <w:r w:rsidRPr="002E61EA">
                        <w:rPr>
                          <w:i/>
                          <w:iCs/>
                          <w:color w:val="404040" w:themeColor="text1" w:themeTint="BF"/>
                        </w:rPr>
                        <w:t>“</w:t>
                      </w:r>
                      <w:r w:rsidR="00474544" w:rsidRPr="002E61EA">
                        <w:rPr>
                          <w:i/>
                          <w:iCs/>
                          <w:color w:val="404040" w:themeColor="text1" w:themeTint="BF"/>
                        </w:rPr>
                        <w:t>But you will receive power when the Holy Spirit has come on you, and you will be my witnesses in Jerusalem, in all Judea and Samaria, and to the ends of the earth”</w:t>
                      </w:r>
                      <w:r w:rsidR="00474544">
                        <w:rPr>
                          <w:color w:val="404040" w:themeColor="text1" w:themeTint="BF"/>
                        </w:rPr>
                        <w:t xml:space="preserve"> (Acts 1:8)</w:t>
                      </w:r>
                      <w:r w:rsidR="003D2B73">
                        <w:rPr>
                          <w:color w:val="404040" w:themeColor="text1" w:themeTint="BF"/>
                        </w:rPr>
                        <w:t>.</w:t>
                      </w:r>
                    </w:p>
                    <w:p w14:paraId="0B290D4A" w14:textId="77777777" w:rsidR="00474544" w:rsidRDefault="00474544" w:rsidP="00C837A4">
                      <w:pPr>
                        <w:rPr>
                          <w:color w:val="404040" w:themeColor="text1" w:themeTint="BF"/>
                        </w:rPr>
                      </w:pPr>
                    </w:p>
                    <w:p w14:paraId="46465442" w14:textId="0F038603" w:rsidR="00474544" w:rsidRDefault="002E61EA" w:rsidP="00C837A4">
                      <w:r w:rsidRPr="002E61EA">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4AAC6305" w14:textId="0D8A970C" w:rsidR="007D668C" w:rsidRDefault="002E61EA" w:rsidP="00C837A4">
      <w:pPr>
        <w:ind w:left="720"/>
        <w:rPr>
          <w:color w:val="404040" w:themeColor="text1" w:themeTint="BF"/>
        </w:rPr>
      </w:pPr>
      <w:r>
        <w:rPr>
          <w:color w:val="404040" w:themeColor="text1" w:themeTint="BF"/>
        </w:rPr>
        <w:t xml:space="preserve">Nicodemus may have come to Jesus in the dark of night, unsure about the wisdom of seeking out the </w:t>
      </w:r>
      <w:r w:rsidR="002969D8">
        <w:rPr>
          <w:color w:val="404040" w:themeColor="text1" w:themeTint="BF"/>
        </w:rPr>
        <w:t>t</w:t>
      </w:r>
      <w:r>
        <w:rPr>
          <w:color w:val="404040" w:themeColor="text1" w:themeTint="BF"/>
        </w:rPr>
        <w:t xml:space="preserve">eacher, or in fear of being discovered by others. However, after this encounter, we see Nicodemus show up twice more in John’s Gospel. </w:t>
      </w:r>
      <w:r w:rsidR="00954E7A">
        <w:rPr>
          <w:color w:val="404040" w:themeColor="text1" w:themeTint="BF"/>
        </w:rPr>
        <w:t xml:space="preserve">Nicodemus </w:t>
      </w:r>
      <w:r w:rsidR="00555A51">
        <w:rPr>
          <w:color w:val="404040" w:themeColor="text1" w:themeTint="BF"/>
        </w:rPr>
        <w:t>appeared again</w:t>
      </w:r>
      <w:r w:rsidR="00954E7A">
        <w:rPr>
          <w:color w:val="404040" w:themeColor="text1" w:themeTint="BF"/>
        </w:rPr>
        <w:t xml:space="preserve"> in John 7:45-52 where </w:t>
      </w:r>
      <w:r w:rsidR="00E00B3B">
        <w:rPr>
          <w:color w:val="404040" w:themeColor="text1" w:themeTint="BF"/>
        </w:rPr>
        <w:t>h</w:t>
      </w:r>
      <w:r w:rsidR="00954E7A">
        <w:rPr>
          <w:color w:val="404040" w:themeColor="text1" w:themeTint="BF"/>
        </w:rPr>
        <w:t xml:space="preserve">e </w:t>
      </w:r>
      <w:r w:rsidR="009B32E5">
        <w:rPr>
          <w:color w:val="404040" w:themeColor="text1" w:themeTint="BF"/>
        </w:rPr>
        <w:t xml:space="preserve">questioned the wisdom of judging Jesus without hearing from Him. Finally, he </w:t>
      </w:r>
      <w:r w:rsidR="00484791">
        <w:rPr>
          <w:color w:val="404040" w:themeColor="text1" w:themeTint="BF"/>
        </w:rPr>
        <w:t xml:space="preserve">was there the night of the </w:t>
      </w:r>
      <w:r w:rsidR="00EB299D">
        <w:rPr>
          <w:color w:val="404040" w:themeColor="text1" w:themeTint="BF"/>
        </w:rPr>
        <w:t>crucifixion and</w:t>
      </w:r>
      <w:r w:rsidR="00484791">
        <w:rPr>
          <w:color w:val="404040" w:themeColor="text1" w:themeTint="BF"/>
        </w:rPr>
        <w:t xml:space="preserve"> joined Joseph of Arim</w:t>
      </w:r>
      <w:r w:rsidR="001A267B">
        <w:rPr>
          <w:color w:val="404040" w:themeColor="text1" w:themeTint="BF"/>
        </w:rPr>
        <w:t>athea in taking custody of and preparing the body of Jesus for burial (John 19:38-</w:t>
      </w:r>
      <w:r w:rsidR="00B15BA1">
        <w:rPr>
          <w:color w:val="404040" w:themeColor="text1" w:themeTint="BF"/>
        </w:rPr>
        <w:t xml:space="preserve">42). While Nicodemus may have first spoken to Jesus in darkness, </w:t>
      </w:r>
      <w:r w:rsidR="002969D8">
        <w:rPr>
          <w:color w:val="404040" w:themeColor="text1" w:themeTint="BF"/>
        </w:rPr>
        <w:t>this led to him stepping</w:t>
      </w:r>
      <w:r w:rsidR="00B15BA1">
        <w:rPr>
          <w:color w:val="404040" w:themeColor="text1" w:themeTint="BF"/>
        </w:rPr>
        <w:t xml:space="preserve"> into the light. </w:t>
      </w:r>
    </w:p>
    <w:p w14:paraId="5B216786" w14:textId="77777777" w:rsidR="00B15BA1" w:rsidRDefault="00B15BA1"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5754AF28" w14:textId="2BF55D2B" w:rsidR="004A5282" w:rsidRPr="007D668C" w:rsidRDefault="007B0442" w:rsidP="00C837A4">
      <w:pPr>
        <w:pStyle w:val="Discuss"/>
        <w:ind w:left="720"/>
        <w:rPr>
          <w:color w:val="8E817B"/>
        </w:rPr>
      </w:pPr>
      <w:r w:rsidRPr="007B0442">
        <w:rPr>
          <w:i/>
          <w:iCs/>
          <w:color w:val="404040" w:themeColor="text1" w:themeTint="BF"/>
        </w:rPr>
        <w:t>Reflect on a moment when the light of Jesus shone into a dark area of your life. What did that experience show you about God? About yourself?</w:t>
      </w:r>
    </w:p>
    <w:p w14:paraId="401C989E" w14:textId="77777777" w:rsidR="004A5282" w:rsidRDefault="004A5282" w:rsidP="00801CB4"/>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00B5D8B5"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0C3130">
        <w:rPr>
          <w:rFonts w:ascii="Helvetica Neue" w:hAnsi="Helvetica Neue"/>
          <w:b/>
          <w:color w:val="404040" w:themeColor="text1" w:themeTint="BF"/>
          <w:sz w:val="28"/>
          <w:szCs w:val="28"/>
        </w:rPr>
        <w:t xml:space="preserve">New </w:t>
      </w:r>
      <w:r w:rsidR="000C3130" w:rsidRPr="00801CB4">
        <w:rPr>
          <w:rFonts w:ascii="Helvetica Neue" w:hAnsi="Helvetica Neue"/>
          <w:b/>
          <w:color w:val="404040" w:themeColor="text1" w:themeTint="BF"/>
          <w:sz w:val="28"/>
          <w:szCs w:val="28"/>
          <w:u w:val="single"/>
        </w:rPr>
        <w:t>birth</w:t>
      </w:r>
      <w:r w:rsidR="000C3130">
        <w:rPr>
          <w:rFonts w:ascii="Helvetica Neue" w:hAnsi="Helvetica Neue"/>
          <w:b/>
          <w:color w:val="404040" w:themeColor="text1" w:themeTint="BF"/>
          <w:sz w:val="28"/>
          <w:szCs w:val="28"/>
        </w:rPr>
        <w:t xml:space="preserve"> is </w:t>
      </w:r>
      <w:r w:rsidR="000C3130" w:rsidRPr="00801CB4">
        <w:rPr>
          <w:rFonts w:ascii="Helvetica Neue" w:hAnsi="Helvetica Neue"/>
          <w:b/>
          <w:color w:val="404040" w:themeColor="text1" w:themeTint="BF"/>
          <w:sz w:val="28"/>
          <w:szCs w:val="28"/>
          <w:u w:val="single"/>
        </w:rPr>
        <w:t>required</w:t>
      </w:r>
      <w:r w:rsidR="002F7370">
        <w:rPr>
          <w:rFonts w:ascii="Helvetica Neue" w:hAnsi="Helvetica Neue"/>
          <w:b/>
          <w:color w:val="404040" w:themeColor="text1" w:themeTint="BF"/>
          <w:sz w:val="28"/>
          <w:szCs w:val="28"/>
        </w:rPr>
        <w:t>.</w:t>
      </w:r>
      <w:r w:rsidR="00FD16A6" w:rsidRPr="00ED608E">
        <w:rPr>
          <w:rFonts w:ascii="Helvetica Neue" w:hAnsi="Helvetica Neue"/>
          <w:b/>
          <w:color w:val="404040" w:themeColor="text1" w:themeTint="BF"/>
          <w:sz w:val="28"/>
          <w:szCs w:val="28"/>
        </w:rPr>
        <w:t xml:space="preserve"> </w:t>
      </w:r>
    </w:p>
    <w:p w14:paraId="4732E28D" w14:textId="25400A15" w:rsidR="004F28BF" w:rsidRPr="00801CB4" w:rsidRDefault="00B96100" w:rsidP="004F28BF">
      <w:pPr>
        <w:ind w:left="720"/>
        <w:rPr>
          <w:i/>
          <w:iCs/>
          <w:color w:val="404040" w:themeColor="text1" w:themeTint="BF"/>
        </w:rPr>
      </w:pPr>
      <w:r w:rsidRPr="00801CB4">
        <w:rPr>
          <w:color w:val="404040" w:themeColor="text1" w:themeTint="BF"/>
        </w:rPr>
        <w:t xml:space="preserve">John </w:t>
      </w:r>
      <w:r w:rsidR="000C3130" w:rsidRPr="00801CB4">
        <w:rPr>
          <w:color w:val="404040" w:themeColor="text1" w:themeTint="BF"/>
        </w:rPr>
        <w:t>3:1-</w:t>
      </w:r>
      <w:r w:rsidR="00934236" w:rsidRPr="00801CB4">
        <w:rPr>
          <w:color w:val="404040" w:themeColor="text1" w:themeTint="BF"/>
        </w:rPr>
        <w:t>9</w:t>
      </w:r>
      <w:r w:rsidR="00801CB4" w:rsidRPr="00801CB4">
        <w:rPr>
          <w:color w:val="404040" w:themeColor="text1" w:themeTint="BF"/>
        </w:rPr>
        <w:t>:</w:t>
      </w:r>
      <w:r w:rsidR="00C626E6" w:rsidRPr="00801CB4">
        <w:rPr>
          <w:color w:val="404040" w:themeColor="text1" w:themeTint="BF"/>
        </w:rPr>
        <w:t xml:space="preserve"> </w:t>
      </w:r>
      <w:r w:rsidR="004F28BF" w:rsidRPr="00801CB4">
        <w:rPr>
          <w:i/>
          <w:iCs/>
          <w:color w:val="404040" w:themeColor="text1" w:themeTint="BF"/>
        </w:rPr>
        <w:t>There was a man from the Pharisees named Nicodemus, a ruler of the Jews. This man came to him at night and said, “Rabbi, we know that you are a teacher who has come from God, for no one could perform these signs you do unless God were with him.”</w:t>
      </w:r>
    </w:p>
    <w:p w14:paraId="18594733" w14:textId="77777777" w:rsidR="004F28BF" w:rsidRPr="00801CB4" w:rsidRDefault="004F28BF" w:rsidP="004F28BF">
      <w:pPr>
        <w:ind w:left="720"/>
        <w:rPr>
          <w:b/>
          <w:bCs/>
          <w:i/>
          <w:iCs/>
          <w:color w:val="404040" w:themeColor="text1" w:themeTint="BF"/>
          <w:vertAlign w:val="superscript"/>
        </w:rPr>
      </w:pPr>
    </w:p>
    <w:p w14:paraId="062A270C" w14:textId="0E80622A" w:rsidR="004F28BF" w:rsidRPr="00801CB4" w:rsidRDefault="004F28BF" w:rsidP="004F28BF">
      <w:pPr>
        <w:ind w:left="720"/>
        <w:rPr>
          <w:i/>
          <w:iCs/>
          <w:color w:val="404040" w:themeColor="text1" w:themeTint="BF"/>
        </w:rPr>
      </w:pPr>
      <w:r w:rsidRPr="00801CB4">
        <w:rPr>
          <w:i/>
          <w:iCs/>
          <w:color w:val="404040" w:themeColor="text1" w:themeTint="BF"/>
        </w:rPr>
        <w:t>Jesus replied, “Truly I tell you, unless someone is born again, he cannot see the kingdom of God.”</w:t>
      </w:r>
    </w:p>
    <w:p w14:paraId="76E7F053" w14:textId="77777777" w:rsidR="004F28BF" w:rsidRPr="00801CB4" w:rsidRDefault="004F28BF" w:rsidP="004F28BF">
      <w:pPr>
        <w:ind w:left="720"/>
        <w:rPr>
          <w:b/>
          <w:bCs/>
          <w:i/>
          <w:iCs/>
          <w:color w:val="404040" w:themeColor="text1" w:themeTint="BF"/>
          <w:vertAlign w:val="superscript"/>
        </w:rPr>
      </w:pPr>
    </w:p>
    <w:p w14:paraId="1A28B973" w14:textId="0C51B151" w:rsidR="004F28BF" w:rsidRPr="00801CB4" w:rsidRDefault="004F28BF" w:rsidP="004F28BF">
      <w:pPr>
        <w:ind w:left="720"/>
        <w:rPr>
          <w:i/>
          <w:iCs/>
          <w:color w:val="404040" w:themeColor="text1" w:themeTint="BF"/>
        </w:rPr>
      </w:pPr>
      <w:r w:rsidRPr="00801CB4">
        <w:rPr>
          <w:i/>
          <w:iCs/>
          <w:color w:val="404040" w:themeColor="text1" w:themeTint="BF"/>
        </w:rPr>
        <w:t>“How can anyone be born when he is old?” Nicodemus asked him. “Can he enter his mother’s womb a second time and be born?”</w:t>
      </w:r>
    </w:p>
    <w:p w14:paraId="629F90AA" w14:textId="77777777" w:rsidR="004F28BF" w:rsidRPr="00801CB4" w:rsidRDefault="004F28BF" w:rsidP="004F28BF">
      <w:pPr>
        <w:ind w:left="720"/>
        <w:rPr>
          <w:b/>
          <w:bCs/>
          <w:i/>
          <w:iCs/>
          <w:color w:val="404040" w:themeColor="text1" w:themeTint="BF"/>
          <w:vertAlign w:val="superscript"/>
        </w:rPr>
      </w:pPr>
    </w:p>
    <w:p w14:paraId="275F2C33" w14:textId="4DF1654F" w:rsidR="004F28BF" w:rsidRPr="00801CB4" w:rsidRDefault="004F28BF" w:rsidP="004F28BF">
      <w:pPr>
        <w:ind w:left="720"/>
        <w:rPr>
          <w:i/>
          <w:iCs/>
          <w:color w:val="404040" w:themeColor="text1" w:themeTint="BF"/>
        </w:rPr>
      </w:pPr>
      <w:r w:rsidRPr="00801CB4">
        <w:rPr>
          <w:i/>
          <w:iCs/>
          <w:color w:val="404040" w:themeColor="text1" w:themeTint="BF"/>
        </w:rPr>
        <w:t>Jesus answered, “Truly I tell you, unless someone is born of water and the Spirit, he cannot enter the kingdom of God. Whatever is born of the flesh is flesh, and whatever is born of the Spirit is spirit. Do not be amazed that I told you that you must be born again. The wind blows where it pleases, and you hear its sound, but you don’t know where it comes from or where it is going. So it is with everyone born of the Spirit.”</w:t>
      </w:r>
    </w:p>
    <w:p w14:paraId="5FFCBD8D" w14:textId="77777777" w:rsidR="00934236" w:rsidRPr="00801CB4" w:rsidRDefault="00934236" w:rsidP="004F28BF">
      <w:pPr>
        <w:ind w:left="720"/>
        <w:rPr>
          <w:i/>
          <w:iCs/>
          <w:color w:val="404040" w:themeColor="text1" w:themeTint="BF"/>
        </w:rPr>
      </w:pPr>
    </w:p>
    <w:p w14:paraId="7A8BA101" w14:textId="60B1EF8E" w:rsidR="00934236" w:rsidRPr="00801CB4" w:rsidRDefault="00934236" w:rsidP="004F28BF">
      <w:pPr>
        <w:ind w:left="720"/>
        <w:rPr>
          <w:i/>
          <w:iCs/>
          <w:color w:val="404040" w:themeColor="text1" w:themeTint="BF"/>
        </w:rPr>
      </w:pPr>
      <w:r w:rsidRPr="00801CB4">
        <w:rPr>
          <w:i/>
          <w:iCs/>
          <w:color w:val="404040" w:themeColor="text1" w:themeTint="BF"/>
        </w:rPr>
        <w:t>“How can these things be?” asked Nicodemus.</w:t>
      </w:r>
    </w:p>
    <w:p w14:paraId="04FFC0EB" w14:textId="092F5595" w:rsidR="007D668C" w:rsidRPr="00801CB4" w:rsidRDefault="007D668C" w:rsidP="004F28BF">
      <w:pPr>
        <w:ind w:left="720"/>
        <w:rPr>
          <w:rFonts w:ascii="Montserrat" w:hAnsi="Montserrat"/>
          <w:color w:val="404040" w:themeColor="text1" w:themeTint="BF"/>
        </w:rPr>
      </w:pPr>
    </w:p>
    <w:p w14:paraId="6298AB12" w14:textId="749AC7B6" w:rsidR="007D668C" w:rsidRPr="00801CB4" w:rsidRDefault="007D668C" w:rsidP="00C837A4">
      <w:pPr>
        <w:ind w:left="720"/>
        <w:rPr>
          <w:i/>
          <w:iCs/>
          <w:color w:val="404040" w:themeColor="text1" w:themeTint="BF"/>
        </w:rPr>
      </w:pPr>
      <w:r w:rsidRPr="00801CB4">
        <w:rPr>
          <w:i/>
          <w:iCs/>
          <w:color w:val="404040" w:themeColor="text1" w:themeTint="BF"/>
        </w:rPr>
        <w:t xml:space="preserve">Unpacking </w:t>
      </w:r>
      <w:r w:rsidR="007C68D0" w:rsidRPr="00801CB4">
        <w:rPr>
          <w:i/>
          <w:iCs/>
          <w:color w:val="404040" w:themeColor="text1" w:themeTint="BF"/>
        </w:rPr>
        <w:t xml:space="preserve">John </w:t>
      </w:r>
      <w:r w:rsidR="004F28BF" w:rsidRPr="00801CB4">
        <w:rPr>
          <w:i/>
          <w:iCs/>
          <w:color w:val="404040" w:themeColor="text1" w:themeTint="BF"/>
        </w:rPr>
        <w:t>3:1-8</w:t>
      </w:r>
    </w:p>
    <w:p w14:paraId="64714782" w14:textId="12581B6D" w:rsidR="00EA4229" w:rsidRPr="00801CB4" w:rsidRDefault="00175B73" w:rsidP="00BF78FF">
      <w:pPr>
        <w:ind w:left="720"/>
        <w:rPr>
          <w:color w:val="404040" w:themeColor="text1" w:themeTint="BF"/>
        </w:rPr>
      </w:pPr>
      <w:r w:rsidRPr="00801CB4">
        <w:rPr>
          <w:color w:val="404040" w:themeColor="text1" w:themeTint="BF"/>
        </w:rPr>
        <w:t xml:space="preserve">Imagine you </w:t>
      </w:r>
      <w:r w:rsidR="00BC3128" w:rsidRPr="00801CB4">
        <w:rPr>
          <w:color w:val="404040" w:themeColor="text1" w:themeTint="BF"/>
        </w:rPr>
        <w:t>a</w:t>
      </w:r>
      <w:r w:rsidRPr="00801CB4">
        <w:rPr>
          <w:color w:val="404040" w:themeColor="text1" w:themeTint="BF"/>
        </w:rPr>
        <w:t xml:space="preserve">wake in the middle of night, looking for a cool glass of water or a midnight snack. Not wanting to </w:t>
      </w:r>
      <w:r w:rsidR="0098788A" w:rsidRPr="00801CB4">
        <w:rPr>
          <w:color w:val="404040" w:themeColor="text1" w:themeTint="BF"/>
        </w:rPr>
        <w:t xml:space="preserve">wake your family, you </w:t>
      </w:r>
      <w:r w:rsidR="001D5842" w:rsidRPr="00801CB4">
        <w:rPr>
          <w:color w:val="404040" w:themeColor="text1" w:themeTint="BF"/>
        </w:rPr>
        <w:t>tiptoe</w:t>
      </w:r>
      <w:r w:rsidR="0098788A" w:rsidRPr="00801CB4">
        <w:rPr>
          <w:color w:val="404040" w:themeColor="text1" w:themeTint="BF"/>
        </w:rPr>
        <w:t xml:space="preserve"> down the hall, feet shuffling with uncertainty along the floor. Moving through the living room and into the kitchen, you stu</w:t>
      </w:r>
      <w:r w:rsidR="001D5842" w:rsidRPr="00801CB4">
        <w:rPr>
          <w:color w:val="404040" w:themeColor="text1" w:themeTint="BF"/>
        </w:rPr>
        <w:t xml:space="preserve">mble along, trying not to stub a toe on a sofa or the kitchen table. It’s not that you don’t know your way around the house, it’s that you are in darkness. </w:t>
      </w:r>
      <w:r w:rsidR="00EB299D" w:rsidRPr="00801CB4">
        <w:rPr>
          <w:color w:val="404040" w:themeColor="text1" w:themeTint="BF"/>
        </w:rPr>
        <w:t>You</w:t>
      </w:r>
      <w:r w:rsidR="001D5842" w:rsidRPr="00801CB4">
        <w:rPr>
          <w:color w:val="404040" w:themeColor="text1" w:themeTint="BF"/>
        </w:rPr>
        <w:t xml:space="preserve"> can’t see what’s right in front of you. You don’t need a better floorplan or softer furniture—you need </w:t>
      </w:r>
      <w:r w:rsidR="00E847F1">
        <w:rPr>
          <w:color w:val="404040" w:themeColor="text1" w:themeTint="BF"/>
        </w:rPr>
        <w:t>light</w:t>
      </w:r>
      <w:r w:rsidR="001D5842" w:rsidRPr="00801CB4">
        <w:rPr>
          <w:color w:val="404040" w:themeColor="text1" w:themeTint="BF"/>
        </w:rPr>
        <w:t xml:space="preserve"> </w:t>
      </w:r>
      <w:r w:rsidR="00E847F1">
        <w:rPr>
          <w:color w:val="404040" w:themeColor="text1" w:themeTint="BF"/>
        </w:rPr>
        <w:t>to</w:t>
      </w:r>
      <w:r w:rsidR="001D5842" w:rsidRPr="00801CB4">
        <w:rPr>
          <w:color w:val="404040" w:themeColor="text1" w:themeTint="BF"/>
        </w:rPr>
        <w:t xml:space="preserve"> see clearly. </w:t>
      </w:r>
    </w:p>
    <w:p w14:paraId="5F4D3B22" w14:textId="77777777" w:rsidR="001D5842" w:rsidRPr="00801CB4" w:rsidRDefault="001D5842" w:rsidP="00BF78FF">
      <w:pPr>
        <w:ind w:left="720"/>
        <w:rPr>
          <w:color w:val="404040" w:themeColor="text1" w:themeTint="BF"/>
        </w:rPr>
      </w:pPr>
    </w:p>
    <w:p w14:paraId="683FD9B8" w14:textId="0F8D5BA6" w:rsidR="004F711A" w:rsidRPr="00801CB4" w:rsidRDefault="00A90667" w:rsidP="004F711A">
      <w:pPr>
        <w:ind w:left="720"/>
        <w:rPr>
          <w:i/>
          <w:iCs/>
          <w:color w:val="404040" w:themeColor="text1" w:themeTint="BF"/>
        </w:rPr>
      </w:pPr>
      <w:r w:rsidRPr="00801CB4">
        <w:rPr>
          <w:color w:val="404040" w:themeColor="text1" w:themeTint="BF"/>
        </w:rPr>
        <w:t>Nicodemus</w:t>
      </w:r>
      <w:r w:rsidR="002C02D1" w:rsidRPr="00801CB4">
        <w:rPr>
          <w:color w:val="404040" w:themeColor="text1" w:themeTint="BF"/>
        </w:rPr>
        <w:t xml:space="preserve">, a Pharisee and synagogue leader, came to visit Jesus </w:t>
      </w:r>
      <w:r w:rsidR="00826C69" w:rsidRPr="00801CB4">
        <w:rPr>
          <w:color w:val="404040" w:themeColor="text1" w:themeTint="BF"/>
        </w:rPr>
        <w:t>one evening</w:t>
      </w:r>
      <w:r w:rsidR="009D2224" w:rsidRPr="00801CB4">
        <w:rPr>
          <w:color w:val="404040" w:themeColor="text1" w:themeTint="BF"/>
        </w:rPr>
        <w:t xml:space="preserve">, under cloak of darkness. Perhaps he feared being seen by </w:t>
      </w:r>
      <w:r w:rsidR="00977745" w:rsidRPr="00801CB4">
        <w:rPr>
          <w:color w:val="404040" w:themeColor="text1" w:themeTint="BF"/>
        </w:rPr>
        <w:t xml:space="preserve">people in the community, or even the other religious leaders of the day. Spending time with a radical new leader </w:t>
      </w:r>
      <w:r w:rsidR="004F711A" w:rsidRPr="00801CB4">
        <w:rPr>
          <w:color w:val="404040" w:themeColor="text1" w:themeTint="BF"/>
        </w:rPr>
        <w:t xml:space="preserve">could have spelled trouble for him, personally or </w:t>
      </w:r>
      <w:r w:rsidR="00163814">
        <w:rPr>
          <w:color w:val="404040" w:themeColor="text1" w:themeTint="BF"/>
        </w:rPr>
        <w:t>positionally</w:t>
      </w:r>
      <w:r w:rsidR="004F711A" w:rsidRPr="00801CB4">
        <w:rPr>
          <w:color w:val="404040" w:themeColor="text1" w:themeTint="BF"/>
        </w:rPr>
        <w:t xml:space="preserve">, so Nicodemus approached the Lord in the evening. </w:t>
      </w:r>
      <w:r w:rsidR="008871CB" w:rsidRPr="00801CB4">
        <w:rPr>
          <w:color w:val="404040" w:themeColor="text1" w:themeTint="BF"/>
        </w:rPr>
        <w:t>It is</w:t>
      </w:r>
      <w:r w:rsidR="004F711A" w:rsidRPr="00801CB4">
        <w:rPr>
          <w:color w:val="404040" w:themeColor="text1" w:themeTint="BF"/>
        </w:rPr>
        <w:t xml:space="preserve"> interesting to note Nicodemus </w:t>
      </w:r>
      <w:r w:rsidR="00C04F56" w:rsidRPr="00801CB4">
        <w:rPr>
          <w:color w:val="404040" w:themeColor="text1" w:themeTint="BF"/>
        </w:rPr>
        <w:t>didn’t</w:t>
      </w:r>
      <w:r w:rsidR="004F711A" w:rsidRPr="00801CB4">
        <w:rPr>
          <w:color w:val="404040" w:themeColor="text1" w:themeTint="BF"/>
        </w:rPr>
        <w:t xml:space="preserve"> </w:t>
      </w:r>
      <w:r w:rsidR="00163814">
        <w:rPr>
          <w:color w:val="404040" w:themeColor="text1" w:themeTint="BF"/>
        </w:rPr>
        <w:t>begin with</w:t>
      </w:r>
      <w:r w:rsidR="004F711A" w:rsidRPr="00801CB4">
        <w:rPr>
          <w:color w:val="404040" w:themeColor="text1" w:themeTint="BF"/>
        </w:rPr>
        <w:t xml:space="preserve"> a question, </w:t>
      </w:r>
      <w:r w:rsidR="00C04F56" w:rsidRPr="00801CB4">
        <w:rPr>
          <w:color w:val="404040" w:themeColor="text1" w:themeTint="BF"/>
        </w:rPr>
        <w:t xml:space="preserve">rather </w:t>
      </w:r>
      <w:r w:rsidR="004F711A" w:rsidRPr="00801CB4">
        <w:rPr>
          <w:color w:val="404040" w:themeColor="text1" w:themeTint="BF"/>
        </w:rPr>
        <w:t xml:space="preserve">he </w:t>
      </w:r>
      <w:r w:rsidR="00C04F56" w:rsidRPr="00801CB4">
        <w:rPr>
          <w:color w:val="404040" w:themeColor="text1" w:themeTint="BF"/>
        </w:rPr>
        <w:t>made</w:t>
      </w:r>
      <w:r w:rsidR="004F711A" w:rsidRPr="00801CB4">
        <w:rPr>
          <w:color w:val="404040" w:themeColor="text1" w:themeTint="BF"/>
        </w:rPr>
        <w:t xml:space="preserve"> a statement: </w:t>
      </w:r>
      <w:r w:rsidR="004F711A" w:rsidRPr="00801CB4">
        <w:rPr>
          <w:i/>
          <w:iCs/>
          <w:color w:val="404040" w:themeColor="text1" w:themeTint="BF"/>
        </w:rPr>
        <w:t>“Rabbi, we know that you are a teacher who has come from God, for no one could perform these signs you do unless God were with him”</w:t>
      </w:r>
      <w:r w:rsidR="00323708" w:rsidRPr="00801CB4">
        <w:rPr>
          <w:i/>
          <w:iCs/>
          <w:color w:val="404040" w:themeColor="text1" w:themeTint="BF"/>
        </w:rPr>
        <w:t xml:space="preserve"> </w:t>
      </w:r>
      <w:r w:rsidR="00C32FE9" w:rsidRPr="00163814">
        <w:rPr>
          <w:color w:val="404040" w:themeColor="text1" w:themeTint="BF"/>
        </w:rPr>
        <w:t>(v</w:t>
      </w:r>
      <w:r w:rsidR="00163814" w:rsidRPr="00163814">
        <w:rPr>
          <w:color w:val="404040" w:themeColor="text1" w:themeTint="BF"/>
        </w:rPr>
        <w:t>.</w:t>
      </w:r>
      <w:r w:rsidR="00C32FE9" w:rsidRPr="00163814">
        <w:rPr>
          <w:color w:val="404040" w:themeColor="text1" w:themeTint="BF"/>
        </w:rPr>
        <w:t xml:space="preserve"> 2)</w:t>
      </w:r>
      <w:r w:rsidR="00163814" w:rsidRPr="00163814">
        <w:rPr>
          <w:color w:val="404040" w:themeColor="text1" w:themeTint="BF"/>
        </w:rPr>
        <w:t>.</w:t>
      </w:r>
      <w:r w:rsidR="00C32FE9" w:rsidRPr="00801CB4">
        <w:rPr>
          <w:i/>
          <w:iCs/>
          <w:color w:val="404040" w:themeColor="text1" w:themeTint="BF"/>
        </w:rPr>
        <w:t xml:space="preserve"> </w:t>
      </w:r>
    </w:p>
    <w:p w14:paraId="24F36459" w14:textId="7490474D" w:rsidR="004F711A" w:rsidRPr="00801CB4" w:rsidRDefault="004F711A" w:rsidP="00BF78FF">
      <w:pPr>
        <w:ind w:left="720"/>
        <w:rPr>
          <w:color w:val="404040" w:themeColor="text1" w:themeTint="BF"/>
        </w:rPr>
      </w:pPr>
    </w:p>
    <w:p w14:paraId="294CDA23" w14:textId="7CE38E39" w:rsidR="004F711A" w:rsidRPr="00801CB4" w:rsidRDefault="00E4453F" w:rsidP="00BD7C6B">
      <w:pPr>
        <w:ind w:left="720"/>
        <w:rPr>
          <w:color w:val="404040" w:themeColor="text1" w:themeTint="BF"/>
        </w:rPr>
      </w:pPr>
      <w:r w:rsidRPr="00801CB4">
        <w:rPr>
          <w:color w:val="404040" w:themeColor="text1" w:themeTint="BF"/>
        </w:rPr>
        <w:t>Nicodemus had plenty of knowledge about God’s Word. He had no shortage of information</w:t>
      </w:r>
      <w:r w:rsidR="00B1006D" w:rsidRPr="00801CB4">
        <w:rPr>
          <w:color w:val="404040" w:themeColor="text1" w:themeTint="BF"/>
        </w:rPr>
        <w:t xml:space="preserve">. </w:t>
      </w:r>
      <w:r w:rsidR="008179A7" w:rsidRPr="00801CB4">
        <w:rPr>
          <w:color w:val="404040" w:themeColor="text1" w:themeTint="BF"/>
        </w:rPr>
        <w:t>Pharisees were the strictest of the two religious groups of the da</w:t>
      </w:r>
      <w:r w:rsidR="00872B63" w:rsidRPr="00801CB4">
        <w:rPr>
          <w:color w:val="404040" w:themeColor="text1" w:themeTint="BF"/>
        </w:rPr>
        <w:t>y, and as a synagogue leader</w:t>
      </w:r>
      <w:r w:rsidR="00856022">
        <w:rPr>
          <w:color w:val="404040" w:themeColor="text1" w:themeTint="BF"/>
        </w:rPr>
        <w:t>,</w:t>
      </w:r>
      <w:r w:rsidR="00872B63" w:rsidRPr="00801CB4">
        <w:rPr>
          <w:color w:val="404040" w:themeColor="text1" w:themeTint="BF"/>
        </w:rPr>
        <w:t xml:space="preserve"> Nicodemus would have </w:t>
      </w:r>
      <w:r w:rsidR="00133DD5" w:rsidRPr="00801CB4">
        <w:rPr>
          <w:color w:val="404040" w:themeColor="text1" w:themeTint="BF"/>
        </w:rPr>
        <w:t>studied for m</w:t>
      </w:r>
      <w:r w:rsidR="00441E73" w:rsidRPr="00801CB4">
        <w:rPr>
          <w:color w:val="404040" w:themeColor="text1" w:themeTint="BF"/>
        </w:rPr>
        <w:t xml:space="preserve">any years and </w:t>
      </w:r>
      <w:r w:rsidR="00EF2848" w:rsidRPr="00801CB4">
        <w:rPr>
          <w:color w:val="404040" w:themeColor="text1" w:themeTint="BF"/>
        </w:rPr>
        <w:t>committed</w:t>
      </w:r>
      <w:r w:rsidR="00441E73" w:rsidRPr="00801CB4">
        <w:rPr>
          <w:color w:val="404040" w:themeColor="text1" w:themeTint="BF"/>
        </w:rPr>
        <w:t xml:space="preserve"> large portions of the Torah to memory. He </w:t>
      </w:r>
      <w:r w:rsidR="00A60677" w:rsidRPr="00801CB4">
        <w:rPr>
          <w:color w:val="404040" w:themeColor="text1" w:themeTint="BF"/>
        </w:rPr>
        <w:t>understood</w:t>
      </w:r>
      <w:r w:rsidR="00441E73" w:rsidRPr="00801CB4">
        <w:rPr>
          <w:color w:val="404040" w:themeColor="text1" w:themeTint="BF"/>
        </w:rPr>
        <w:t xml:space="preserve"> the prophesies concerning the Messiah, and witnessing Jesus’</w:t>
      </w:r>
      <w:r w:rsidR="00856022">
        <w:rPr>
          <w:color w:val="404040" w:themeColor="text1" w:themeTint="BF"/>
        </w:rPr>
        <w:t>s</w:t>
      </w:r>
      <w:r w:rsidR="00441E73" w:rsidRPr="00801CB4">
        <w:rPr>
          <w:color w:val="404040" w:themeColor="text1" w:themeTint="BF"/>
        </w:rPr>
        <w:t xml:space="preserve"> miracles sparked his curiosity. </w:t>
      </w:r>
      <w:r w:rsidR="00C32FE9" w:rsidRPr="00801CB4">
        <w:rPr>
          <w:color w:val="404040" w:themeColor="text1" w:themeTint="BF"/>
        </w:rPr>
        <w:t>He believed Jesus’</w:t>
      </w:r>
      <w:r w:rsidR="00856022">
        <w:rPr>
          <w:color w:val="404040" w:themeColor="text1" w:themeTint="BF"/>
        </w:rPr>
        <w:t>s</w:t>
      </w:r>
      <w:r w:rsidR="00C32FE9" w:rsidRPr="00801CB4">
        <w:rPr>
          <w:color w:val="404040" w:themeColor="text1" w:themeTint="BF"/>
        </w:rPr>
        <w:t xml:space="preserve"> ability to perform miracles </w:t>
      </w:r>
      <w:r w:rsidR="00856022">
        <w:rPr>
          <w:color w:val="404040" w:themeColor="text1" w:themeTint="BF"/>
        </w:rPr>
        <w:t>had</w:t>
      </w:r>
      <w:r w:rsidR="00C32FE9" w:rsidRPr="00801CB4">
        <w:rPr>
          <w:color w:val="404040" w:themeColor="text1" w:themeTint="BF"/>
        </w:rPr>
        <w:t xml:space="preserve"> come from God,</w:t>
      </w:r>
      <w:r w:rsidR="00BD7C6B" w:rsidRPr="00801CB4">
        <w:rPr>
          <w:color w:val="404040" w:themeColor="text1" w:themeTint="BF"/>
        </w:rPr>
        <w:t xml:space="preserve"> and he </w:t>
      </w:r>
      <w:r w:rsidR="00C32FE9" w:rsidRPr="00801CB4">
        <w:rPr>
          <w:color w:val="404040" w:themeColor="text1" w:themeTint="BF"/>
        </w:rPr>
        <w:t xml:space="preserve">wanted to know more. </w:t>
      </w:r>
      <w:r w:rsidR="00441E73" w:rsidRPr="00801CB4">
        <w:rPr>
          <w:color w:val="404040" w:themeColor="text1" w:themeTint="BF"/>
        </w:rPr>
        <w:t>Still,</w:t>
      </w:r>
      <w:r w:rsidR="00323708" w:rsidRPr="00801CB4">
        <w:rPr>
          <w:color w:val="404040" w:themeColor="text1" w:themeTint="BF"/>
        </w:rPr>
        <w:t xml:space="preserve"> he felt the need to come to Jesus alone</w:t>
      </w:r>
      <w:r w:rsidR="00856022">
        <w:rPr>
          <w:color w:val="404040" w:themeColor="text1" w:themeTint="BF"/>
        </w:rPr>
        <w:t xml:space="preserve"> and</w:t>
      </w:r>
      <w:r w:rsidR="00323708" w:rsidRPr="00801CB4">
        <w:rPr>
          <w:color w:val="404040" w:themeColor="text1" w:themeTint="BF"/>
        </w:rPr>
        <w:t xml:space="preserve"> at night. </w:t>
      </w:r>
    </w:p>
    <w:p w14:paraId="2D10DB26" w14:textId="77777777" w:rsidR="00323708" w:rsidRPr="00801CB4" w:rsidRDefault="00323708" w:rsidP="00BF78FF">
      <w:pPr>
        <w:ind w:left="720"/>
        <w:rPr>
          <w:color w:val="404040" w:themeColor="text1" w:themeTint="BF"/>
        </w:rPr>
      </w:pPr>
    </w:p>
    <w:p w14:paraId="6A831CB5" w14:textId="07AF450B" w:rsidR="00323708" w:rsidRPr="00801CB4" w:rsidRDefault="00526702" w:rsidP="00BF78FF">
      <w:pPr>
        <w:ind w:left="720"/>
        <w:rPr>
          <w:color w:val="404040" w:themeColor="text1" w:themeTint="BF"/>
        </w:rPr>
      </w:pPr>
      <w:r>
        <w:rPr>
          <w:color w:val="404040" w:themeColor="text1" w:themeTint="BF"/>
        </w:rPr>
        <w:t xml:space="preserve">In verse 3, </w:t>
      </w:r>
      <w:r w:rsidR="00323708" w:rsidRPr="00801CB4">
        <w:rPr>
          <w:color w:val="404040" w:themeColor="text1" w:themeTint="BF"/>
        </w:rPr>
        <w:t xml:space="preserve">Jesus </w:t>
      </w:r>
      <w:r>
        <w:rPr>
          <w:color w:val="404040" w:themeColor="text1" w:themeTint="BF"/>
        </w:rPr>
        <w:t>responded to</w:t>
      </w:r>
      <w:r w:rsidR="00323708" w:rsidRPr="00801CB4">
        <w:rPr>
          <w:color w:val="404040" w:themeColor="text1" w:themeTint="BF"/>
        </w:rPr>
        <w:t xml:space="preserve"> Nicodemus’</w:t>
      </w:r>
      <w:r>
        <w:rPr>
          <w:color w:val="404040" w:themeColor="text1" w:themeTint="BF"/>
        </w:rPr>
        <w:t>s</w:t>
      </w:r>
      <w:r w:rsidR="00323708" w:rsidRPr="00801CB4">
        <w:rPr>
          <w:color w:val="404040" w:themeColor="text1" w:themeTint="BF"/>
        </w:rPr>
        <w:t xml:space="preserve"> statement with one of His own. </w:t>
      </w:r>
      <w:r w:rsidR="00323708" w:rsidRPr="00801CB4">
        <w:rPr>
          <w:i/>
          <w:iCs/>
          <w:color w:val="404040" w:themeColor="text1" w:themeTint="BF"/>
        </w:rPr>
        <w:t>Jesus replied, “Truly I tell you, unless someone is born again, he cannot see the kingdom of God.”</w:t>
      </w:r>
      <w:r w:rsidR="00980FB2" w:rsidRPr="00801CB4">
        <w:rPr>
          <w:i/>
          <w:iCs/>
          <w:color w:val="404040" w:themeColor="text1" w:themeTint="BF"/>
        </w:rPr>
        <w:t xml:space="preserve"> </w:t>
      </w:r>
      <w:r w:rsidR="00576963" w:rsidRPr="00801CB4">
        <w:rPr>
          <w:color w:val="404040" w:themeColor="text1" w:themeTint="BF"/>
        </w:rPr>
        <w:t xml:space="preserve">Depending on what translation you use, you might notice an </w:t>
      </w:r>
      <w:r w:rsidR="00547EAA" w:rsidRPr="00801CB4">
        <w:rPr>
          <w:color w:val="404040" w:themeColor="text1" w:themeTint="BF"/>
        </w:rPr>
        <w:t>asterisk</w:t>
      </w:r>
      <w:r w:rsidR="00576963" w:rsidRPr="00801CB4">
        <w:rPr>
          <w:color w:val="404040" w:themeColor="text1" w:themeTint="BF"/>
        </w:rPr>
        <w:t xml:space="preserve"> after the phrase “born again</w:t>
      </w:r>
      <w:r w:rsidR="00E16304" w:rsidRPr="00801CB4">
        <w:rPr>
          <w:color w:val="404040" w:themeColor="text1" w:themeTint="BF"/>
        </w:rPr>
        <w:t>.”</w:t>
      </w:r>
      <w:r w:rsidR="00576963" w:rsidRPr="00801CB4">
        <w:rPr>
          <w:color w:val="404040" w:themeColor="text1" w:themeTint="BF"/>
        </w:rPr>
        <w:t xml:space="preserve"> </w:t>
      </w:r>
      <w:r>
        <w:rPr>
          <w:color w:val="404040" w:themeColor="text1" w:themeTint="BF"/>
        </w:rPr>
        <w:t>A note may</w:t>
      </w:r>
      <w:r w:rsidR="00576963" w:rsidRPr="00801CB4">
        <w:rPr>
          <w:color w:val="404040" w:themeColor="text1" w:themeTint="BF"/>
        </w:rPr>
        <w:t xml:space="preserve"> tell you a more accurate translation is “born from above.” </w:t>
      </w:r>
      <w:r w:rsidR="00341533" w:rsidRPr="00801CB4">
        <w:rPr>
          <w:color w:val="404040" w:themeColor="text1" w:themeTint="BF"/>
        </w:rPr>
        <w:t>The Jewish people could trace their ancestral</w:t>
      </w:r>
      <w:r w:rsidR="00454640" w:rsidRPr="00801CB4">
        <w:rPr>
          <w:color w:val="404040" w:themeColor="text1" w:themeTint="BF"/>
        </w:rPr>
        <w:t xml:space="preserve"> tribes all the way back to Jacob, who</w:t>
      </w:r>
      <w:r w:rsidR="00BB10C3" w:rsidRPr="00801CB4">
        <w:rPr>
          <w:color w:val="404040" w:themeColor="text1" w:themeTint="BF"/>
        </w:rPr>
        <w:t xml:space="preserve">m God later renamed Israel, </w:t>
      </w:r>
      <w:r w:rsidR="00454640" w:rsidRPr="00801CB4">
        <w:rPr>
          <w:color w:val="404040" w:themeColor="text1" w:themeTint="BF"/>
        </w:rPr>
        <w:t>and his twelve sons</w:t>
      </w:r>
      <w:r w:rsidR="00E16304" w:rsidRPr="00801CB4">
        <w:rPr>
          <w:color w:val="404040" w:themeColor="text1" w:themeTint="BF"/>
        </w:rPr>
        <w:t xml:space="preserve">. </w:t>
      </w:r>
      <w:r w:rsidR="00BB10C3" w:rsidRPr="00801CB4">
        <w:rPr>
          <w:color w:val="404040" w:themeColor="text1" w:themeTint="BF"/>
        </w:rPr>
        <w:t xml:space="preserve">In Genesis </w:t>
      </w:r>
      <w:r w:rsidR="00731019" w:rsidRPr="00801CB4">
        <w:rPr>
          <w:color w:val="404040" w:themeColor="text1" w:themeTint="BF"/>
        </w:rPr>
        <w:t xml:space="preserve">28:13-15, God promised to give Israel land, and descendants to cover it. He would make them into a </w:t>
      </w:r>
      <w:r w:rsidR="00B14D7F">
        <w:rPr>
          <w:color w:val="404040" w:themeColor="text1" w:themeTint="BF"/>
        </w:rPr>
        <w:t>h</w:t>
      </w:r>
      <w:r w:rsidR="00731019" w:rsidRPr="00801CB4">
        <w:rPr>
          <w:color w:val="404040" w:themeColor="text1" w:themeTint="BF"/>
        </w:rPr>
        <w:t xml:space="preserve">oly nation. Belonging to a tribe of Israel was how you belonged to the kingdom of God. Yet here, Jesus said that </w:t>
      </w:r>
      <w:r w:rsidR="00B14D7F">
        <w:rPr>
          <w:color w:val="404040" w:themeColor="text1" w:themeTint="BF"/>
        </w:rPr>
        <w:t>k</w:t>
      </w:r>
      <w:r w:rsidR="00731019" w:rsidRPr="00801CB4">
        <w:rPr>
          <w:color w:val="404040" w:themeColor="text1" w:themeTint="BF"/>
        </w:rPr>
        <w:t xml:space="preserve">ingdom citizens are not born through the family tree of </w:t>
      </w:r>
      <w:r w:rsidR="00EB299D" w:rsidRPr="00801CB4">
        <w:rPr>
          <w:color w:val="404040" w:themeColor="text1" w:themeTint="BF"/>
        </w:rPr>
        <w:t>Jacob but</w:t>
      </w:r>
      <w:r w:rsidR="00731019" w:rsidRPr="00801CB4">
        <w:rPr>
          <w:color w:val="404040" w:themeColor="text1" w:themeTint="BF"/>
        </w:rPr>
        <w:t xml:space="preserve"> f</w:t>
      </w:r>
      <w:r w:rsidR="00990888" w:rsidRPr="00801CB4">
        <w:rPr>
          <w:color w:val="404040" w:themeColor="text1" w:themeTint="BF"/>
        </w:rPr>
        <w:t xml:space="preserve">rom above. </w:t>
      </w:r>
    </w:p>
    <w:p w14:paraId="2183A17B" w14:textId="77777777" w:rsidR="005740A8" w:rsidRPr="00801CB4" w:rsidRDefault="005740A8" w:rsidP="00BF78FF">
      <w:pPr>
        <w:ind w:left="720"/>
        <w:rPr>
          <w:color w:val="404040" w:themeColor="text1" w:themeTint="BF"/>
        </w:rPr>
      </w:pPr>
    </w:p>
    <w:p w14:paraId="0C294401" w14:textId="74C39762" w:rsidR="005740A8" w:rsidRPr="00801CB4" w:rsidRDefault="005740A8" w:rsidP="00DE25F2">
      <w:pPr>
        <w:ind w:left="720"/>
        <w:rPr>
          <w:color w:val="404040" w:themeColor="text1" w:themeTint="BF"/>
        </w:rPr>
      </w:pPr>
      <w:r w:rsidRPr="00801CB4">
        <w:rPr>
          <w:color w:val="404040" w:themeColor="text1" w:themeTint="BF"/>
        </w:rPr>
        <w:t xml:space="preserve">In response, Nicodemus asked his first questions: </w:t>
      </w:r>
      <w:r w:rsidRPr="00801CB4">
        <w:rPr>
          <w:i/>
          <w:iCs/>
          <w:color w:val="404040" w:themeColor="text1" w:themeTint="BF"/>
        </w:rPr>
        <w:t xml:space="preserve">“How can anyone be born when he is old?  Can he enter his mother’s womb a second time and be born?” </w:t>
      </w:r>
      <w:r w:rsidR="009B3D09" w:rsidRPr="009B3D09">
        <w:rPr>
          <w:color w:val="404040" w:themeColor="text1" w:themeTint="BF"/>
        </w:rPr>
        <w:t>(v. 4).</w:t>
      </w:r>
      <w:r w:rsidR="009B3D09">
        <w:rPr>
          <w:i/>
          <w:iCs/>
          <w:color w:val="404040" w:themeColor="text1" w:themeTint="BF"/>
        </w:rPr>
        <w:t xml:space="preserve"> </w:t>
      </w:r>
      <w:r w:rsidR="00BC0371" w:rsidRPr="00801CB4">
        <w:rPr>
          <w:color w:val="404040" w:themeColor="text1" w:themeTint="BF"/>
        </w:rPr>
        <w:t xml:space="preserve">Jesus spoke of spiritual birth, and Nicodemus </w:t>
      </w:r>
      <w:r w:rsidR="00BF3100" w:rsidRPr="00801CB4">
        <w:rPr>
          <w:color w:val="404040" w:themeColor="text1" w:themeTint="BF"/>
        </w:rPr>
        <w:t xml:space="preserve">spoke </w:t>
      </w:r>
      <w:r w:rsidR="00ED4AA4">
        <w:rPr>
          <w:color w:val="404040" w:themeColor="text1" w:themeTint="BF"/>
        </w:rPr>
        <w:t>of</w:t>
      </w:r>
      <w:r w:rsidR="00BF3100" w:rsidRPr="00801CB4">
        <w:rPr>
          <w:color w:val="404040" w:themeColor="text1" w:themeTint="BF"/>
        </w:rPr>
        <w:t xml:space="preserve"> physical birth.</w:t>
      </w:r>
      <w:r w:rsidR="006E46CA" w:rsidRPr="00801CB4">
        <w:rPr>
          <w:color w:val="404040" w:themeColor="text1" w:themeTint="BF"/>
        </w:rPr>
        <w:t xml:space="preserve"> </w:t>
      </w:r>
      <w:r w:rsidR="003F1C65" w:rsidRPr="00801CB4">
        <w:rPr>
          <w:color w:val="404040" w:themeColor="text1" w:themeTint="BF"/>
        </w:rPr>
        <w:t>He could</w:t>
      </w:r>
      <w:r w:rsidR="006E46CA" w:rsidRPr="00801CB4">
        <w:rPr>
          <w:color w:val="404040" w:themeColor="text1" w:themeTint="BF"/>
        </w:rPr>
        <w:t xml:space="preserve"> not yet understand the </w:t>
      </w:r>
      <w:r w:rsidR="00D92E1C" w:rsidRPr="00801CB4">
        <w:rPr>
          <w:color w:val="404040" w:themeColor="text1" w:themeTint="BF"/>
        </w:rPr>
        <w:t xml:space="preserve">re-birth Jesus described. </w:t>
      </w:r>
      <w:r w:rsidR="000354F8" w:rsidRPr="00801CB4">
        <w:rPr>
          <w:color w:val="404040" w:themeColor="text1" w:themeTint="BF"/>
        </w:rPr>
        <w:t>It’s easy for us to</w:t>
      </w:r>
      <w:r w:rsidR="00F83D30" w:rsidRPr="00801CB4">
        <w:rPr>
          <w:color w:val="404040" w:themeColor="text1" w:themeTint="BF"/>
        </w:rPr>
        <w:t xml:space="preserve"> approach passages like this one and</w:t>
      </w:r>
      <w:r w:rsidR="00DE25F2" w:rsidRPr="00801CB4">
        <w:rPr>
          <w:color w:val="404040" w:themeColor="text1" w:themeTint="BF"/>
        </w:rPr>
        <w:t xml:space="preserve"> </w:t>
      </w:r>
      <w:r w:rsidR="004871A6" w:rsidRPr="00801CB4">
        <w:rPr>
          <w:color w:val="404040" w:themeColor="text1" w:themeTint="BF"/>
        </w:rPr>
        <w:t>judge Bible characters for not “getting it</w:t>
      </w:r>
      <w:r w:rsidR="00E16304" w:rsidRPr="00801CB4">
        <w:rPr>
          <w:color w:val="404040" w:themeColor="text1" w:themeTint="BF"/>
        </w:rPr>
        <w:t>.”</w:t>
      </w:r>
      <w:r w:rsidR="004871A6" w:rsidRPr="00801CB4">
        <w:rPr>
          <w:color w:val="404040" w:themeColor="text1" w:themeTint="BF"/>
        </w:rPr>
        <w:t xml:space="preserve"> It’s important </w:t>
      </w:r>
      <w:r w:rsidR="00ED4AA4">
        <w:rPr>
          <w:color w:val="404040" w:themeColor="text1" w:themeTint="BF"/>
        </w:rPr>
        <w:t>=</w:t>
      </w:r>
      <w:r w:rsidR="004871A6" w:rsidRPr="00801CB4">
        <w:rPr>
          <w:color w:val="404040" w:themeColor="text1" w:themeTint="BF"/>
        </w:rPr>
        <w:t xml:space="preserve"> to remember that as believers, we have the Holy Spirit living inside of us. </w:t>
      </w:r>
      <w:r w:rsidR="009470BA" w:rsidRPr="00801CB4">
        <w:rPr>
          <w:color w:val="404040" w:themeColor="text1" w:themeTint="BF"/>
        </w:rPr>
        <w:t xml:space="preserve">God’s Spirit </w:t>
      </w:r>
      <w:r w:rsidR="0065657A" w:rsidRPr="00801CB4">
        <w:rPr>
          <w:color w:val="404040" w:themeColor="text1" w:themeTint="BF"/>
        </w:rPr>
        <w:t>guides and speaks to us (John 16:13)</w:t>
      </w:r>
      <w:r w:rsidR="00EE40D2" w:rsidRPr="00801CB4">
        <w:rPr>
          <w:color w:val="404040" w:themeColor="text1" w:themeTint="BF"/>
        </w:rPr>
        <w:t>. In 1 Corinthians 2:14, Paul wrote</w:t>
      </w:r>
      <w:r w:rsidR="00ED4AA4">
        <w:rPr>
          <w:color w:val="404040" w:themeColor="text1" w:themeTint="BF"/>
        </w:rPr>
        <w:t>,</w:t>
      </w:r>
      <w:r w:rsidR="00EE40D2" w:rsidRPr="00801CB4">
        <w:rPr>
          <w:color w:val="404040" w:themeColor="text1" w:themeTint="BF"/>
        </w:rPr>
        <w:t xml:space="preserve"> </w:t>
      </w:r>
      <w:r w:rsidR="00042FD2" w:rsidRPr="00801CB4">
        <w:rPr>
          <w:i/>
          <w:iCs/>
          <w:color w:val="404040" w:themeColor="text1" w:themeTint="BF"/>
        </w:rPr>
        <w:t>“</w:t>
      </w:r>
      <w:r w:rsidR="00ED4AA4">
        <w:rPr>
          <w:i/>
          <w:iCs/>
          <w:color w:val="404040" w:themeColor="text1" w:themeTint="BF"/>
        </w:rPr>
        <w:t>T</w:t>
      </w:r>
      <w:r w:rsidR="00042FD2" w:rsidRPr="00801CB4">
        <w:rPr>
          <w:i/>
          <w:iCs/>
          <w:color w:val="404040" w:themeColor="text1" w:themeTint="BF"/>
        </w:rPr>
        <w:t>he person without the Spirit does not receive what comes from God’s Spirit, because it is foolishness to him; he is not able to understand it since it is evaluated spiritually.”</w:t>
      </w:r>
      <w:r w:rsidR="00042FD2" w:rsidRPr="00801CB4">
        <w:rPr>
          <w:color w:val="404040" w:themeColor="text1" w:themeTint="BF"/>
        </w:rPr>
        <w:t xml:space="preserve"> </w:t>
      </w:r>
      <w:r w:rsidR="00DC43A0" w:rsidRPr="00801CB4">
        <w:rPr>
          <w:color w:val="404040" w:themeColor="text1" w:themeTint="BF"/>
        </w:rPr>
        <w:t xml:space="preserve">Lest we are too harsh on Nicodemus, or others in our lives who do not understand spiritual things or appear to walk in spiritual darkness, it is good to remember it is the Holy Spirit </w:t>
      </w:r>
      <w:r w:rsidR="006245C4">
        <w:rPr>
          <w:color w:val="404040" w:themeColor="text1" w:themeTint="BF"/>
        </w:rPr>
        <w:t>who</w:t>
      </w:r>
      <w:r w:rsidR="00DC43A0" w:rsidRPr="00801CB4">
        <w:rPr>
          <w:color w:val="404040" w:themeColor="text1" w:themeTint="BF"/>
        </w:rPr>
        <w:t xml:space="preserve"> gives us the ability to hear and receive </w:t>
      </w:r>
      <w:r w:rsidR="00F11CBB" w:rsidRPr="00801CB4">
        <w:rPr>
          <w:color w:val="404040" w:themeColor="text1" w:themeTint="BF"/>
        </w:rPr>
        <w:t>t</w:t>
      </w:r>
      <w:r w:rsidR="00DC43A0" w:rsidRPr="00801CB4">
        <w:rPr>
          <w:color w:val="404040" w:themeColor="text1" w:themeTint="BF"/>
        </w:rPr>
        <w:t xml:space="preserve">ruth. </w:t>
      </w:r>
      <w:r w:rsidR="000E281C" w:rsidRPr="00801CB4">
        <w:rPr>
          <w:color w:val="404040" w:themeColor="text1" w:themeTint="BF"/>
        </w:rPr>
        <w:t xml:space="preserve">At some point for every </w:t>
      </w:r>
      <w:r w:rsidR="00472FF3" w:rsidRPr="00801CB4">
        <w:rPr>
          <w:color w:val="404040" w:themeColor="text1" w:themeTint="BF"/>
        </w:rPr>
        <w:t>Christian</w:t>
      </w:r>
      <w:r w:rsidR="000E281C" w:rsidRPr="00801CB4">
        <w:rPr>
          <w:color w:val="404040" w:themeColor="text1" w:themeTint="BF"/>
        </w:rPr>
        <w:t xml:space="preserve">, God’s Spirit opened </w:t>
      </w:r>
      <w:r w:rsidR="007F328B" w:rsidRPr="00801CB4">
        <w:rPr>
          <w:color w:val="404040" w:themeColor="text1" w:themeTint="BF"/>
        </w:rPr>
        <w:t xml:space="preserve">our spiritual eyes so we could see and </w:t>
      </w:r>
      <w:r w:rsidR="00547EAA" w:rsidRPr="00801CB4">
        <w:rPr>
          <w:color w:val="404040" w:themeColor="text1" w:themeTint="BF"/>
        </w:rPr>
        <w:t>respond</w:t>
      </w:r>
      <w:r w:rsidR="007F328B" w:rsidRPr="00801CB4">
        <w:rPr>
          <w:color w:val="404040" w:themeColor="text1" w:themeTint="BF"/>
        </w:rPr>
        <w:t xml:space="preserve"> to the </w:t>
      </w:r>
      <w:r w:rsidR="00CF2AC3">
        <w:rPr>
          <w:color w:val="404040" w:themeColor="text1" w:themeTint="BF"/>
        </w:rPr>
        <w:t>g</w:t>
      </w:r>
      <w:r w:rsidR="007F328B" w:rsidRPr="00801CB4">
        <w:rPr>
          <w:color w:val="404040" w:themeColor="text1" w:themeTint="BF"/>
        </w:rPr>
        <w:t xml:space="preserve">ood </w:t>
      </w:r>
      <w:r w:rsidR="00CF2AC3">
        <w:rPr>
          <w:color w:val="404040" w:themeColor="text1" w:themeTint="BF"/>
        </w:rPr>
        <w:t>n</w:t>
      </w:r>
      <w:r w:rsidR="007F328B" w:rsidRPr="00801CB4">
        <w:rPr>
          <w:color w:val="404040" w:themeColor="text1" w:themeTint="BF"/>
        </w:rPr>
        <w:t xml:space="preserve">ews of Jesus. </w:t>
      </w:r>
      <w:r w:rsidR="00973B83" w:rsidRPr="00801CB4">
        <w:rPr>
          <w:color w:val="404040" w:themeColor="text1" w:themeTint="BF"/>
        </w:rPr>
        <w:t>As we think about people</w:t>
      </w:r>
      <w:r w:rsidR="00CF2AC3">
        <w:rPr>
          <w:color w:val="404040" w:themeColor="text1" w:themeTint="BF"/>
        </w:rPr>
        <w:t xml:space="preserve"> with</w:t>
      </w:r>
      <w:r w:rsidR="00973B83" w:rsidRPr="00801CB4">
        <w:rPr>
          <w:color w:val="404040" w:themeColor="text1" w:themeTint="BF"/>
        </w:rPr>
        <w:t xml:space="preserve"> whom we want to share the </w:t>
      </w:r>
      <w:r w:rsidR="00CF2AC3">
        <w:rPr>
          <w:color w:val="404040" w:themeColor="text1" w:themeTint="BF"/>
        </w:rPr>
        <w:t>g</w:t>
      </w:r>
      <w:r w:rsidR="00973B83" w:rsidRPr="00801CB4">
        <w:rPr>
          <w:color w:val="404040" w:themeColor="text1" w:themeTint="BF"/>
        </w:rPr>
        <w:t xml:space="preserve">ospel, we can pray God will open their </w:t>
      </w:r>
      <w:r w:rsidR="00472FF3" w:rsidRPr="00801CB4">
        <w:rPr>
          <w:color w:val="404040" w:themeColor="text1" w:themeTint="BF"/>
        </w:rPr>
        <w:t xml:space="preserve">spiritual eyes to the truth of His Word </w:t>
      </w:r>
      <w:r w:rsidR="007F328B" w:rsidRPr="00801CB4">
        <w:rPr>
          <w:color w:val="404040" w:themeColor="text1" w:themeTint="BF"/>
        </w:rPr>
        <w:t>(Ps</w:t>
      </w:r>
      <w:r w:rsidR="00CF2AC3">
        <w:rPr>
          <w:color w:val="404040" w:themeColor="text1" w:themeTint="BF"/>
        </w:rPr>
        <w:t>alm</w:t>
      </w:r>
      <w:r w:rsidR="007F328B" w:rsidRPr="00801CB4">
        <w:rPr>
          <w:color w:val="404040" w:themeColor="text1" w:themeTint="BF"/>
        </w:rPr>
        <w:t xml:space="preserve"> 119:</w:t>
      </w:r>
      <w:r w:rsidR="00973B83" w:rsidRPr="00801CB4">
        <w:rPr>
          <w:color w:val="404040" w:themeColor="text1" w:themeTint="BF"/>
        </w:rPr>
        <w:t>18)</w:t>
      </w:r>
      <w:r w:rsidR="00CF2AC3">
        <w:rPr>
          <w:color w:val="404040" w:themeColor="text1" w:themeTint="BF"/>
        </w:rPr>
        <w:t>.</w:t>
      </w:r>
    </w:p>
    <w:p w14:paraId="53D29326" w14:textId="77777777" w:rsidR="00973B83" w:rsidRPr="00801CB4" w:rsidRDefault="00973B83" w:rsidP="00DE25F2">
      <w:pPr>
        <w:ind w:left="720"/>
        <w:rPr>
          <w:color w:val="404040" w:themeColor="text1" w:themeTint="BF"/>
        </w:rPr>
      </w:pPr>
    </w:p>
    <w:p w14:paraId="28FE0BF9" w14:textId="32C8B58B" w:rsidR="00973B83" w:rsidRPr="00801CB4" w:rsidRDefault="00F35AFB" w:rsidP="00DE25F2">
      <w:pPr>
        <w:ind w:left="720"/>
        <w:rPr>
          <w:color w:val="404040" w:themeColor="text1" w:themeTint="BF"/>
        </w:rPr>
      </w:pPr>
      <w:r w:rsidRPr="00801CB4">
        <w:rPr>
          <w:i/>
          <w:iCs/>
          <w:color w:val="404040" w:themeColor="text1" w:themeTint="BF"/>
        </w:rPr>
        <w:t>“Jesus answered, </w:t>
      </w:r>
      <w:r w:rsidR="008E21DF">
        <w:rPr>
          <w:i/>
          <w:iCs/>
          <w:color w:val="404040" w:themeColor="text1" w:themeTint="BF"/>
        </w:rPr>
        <w:t>‘</w:t>
      </w:r>
      <w:r w:rsidRPr="00801CB4">
        <w:rPr>
          <w:i/>
          <w:iCs/>
          <w:color w:val="404040" w:themeColor="text1" w:themeTint="BF"/>
        </w:rPr>
        <w:t>Truly I tell you, unless someone is born of water and the Spirit, he cannot enter the kingdom of God. Whatever is born of the flesh is flesh, and whatever is born of the Spirit is spirit. Do not be amazed that I told you that you must be born again</w:t>
      </w:r>
      <w:r w:rsidR="008E21DF">
        <w:rPr>
          <w:i/>
          <w:iCs/>
          <w:color w:val="404040" w:themeColor="text1" w:themeTint="BF"/>
        </w:rPr>
        <w:t>’</w:t>
      </w:r>
      <w:r w:rsidRPr="00801CB4">
        <w:rPr>
          <w:i/>
          <w:iCs/>
          <w:color w:val="404040" w:themeColor="text1" w:themeTint="BF"/>
        </w:rPr>
        <w:t>”</w:t>
      </w:r>
      <w:r w:rsidR="008E21DF">
        <w:rPr>
          <w:i/>
          <w:iCs/>
          <w:color w:val="404040" w:themeColor="text1" w:themeTint="BF"/>
        </w:rPr>
        <w:t xml:space="preserve"> </w:t>
      </w:r>
      <w:r w:rsidR="008E21DF" w:rsidRPr="008E21DF">
        <w:rPr>
          <w:color w:val="404040" w:themeColor="text1" w:themeTint="BF"/>
        </w:rPr>
        <w:t>(John 3:5-6).</w:t>
      </w:r>
      <w:r w:rsidRPr="00801CB4">
        <w:rPr>
          <w:color w:val="404040" w:themeColor="text1" w:themeTint="BF"/>
        </w:rPr>
        <w:t xml:space="preserve"> </w:t>
      </w:r>
      <w:r w:rsidR="00EA585C">
        <w:rPr>
          <w:color w:val="404040" w:themeColor="text1" w:themeTint="BF"/>
        </w:rPr>
        <w:lastRenderedPageBreak/>
        <w:t>T</w:t>
      </w:r>
      <w:r w:rsidR="00547EAA" w:rsidRPr="00801CB4">
        <w:rPr>
          <w:color w:val="404040" w:themeColor="text1" w:themeTint="BF"/>
        </w:rPr>
        <w:t>heologians</w:t>
      </w:r>
      <w:r w:rsidR="00CE7738" w:rsidRPr="00801CB4">
        <w:rPr>
          <w:color w:val="404040" w:themeColor="text1" w:themeTint="BF"/>
        </w:rPr>
        <w:t xml:space="preserve"> </w:t>
      </w:r>
      <w:r w:rsidR="00EA585C">
        <w:rPr>
          <w:color w:val="404040" w:themeColor="text1" w:themeTint="BF"/>
        </w:rPr>
        <w:t>debate</w:t>
      </w:r>
      <w:r w:rsidR="00CE7738" w:rsidRPr="00801CB4">
        <w:rPr>
          <w:color w:val="404040" w:themeColor="text1" w:themeTint="BF"/>
        </w:rPr>
        <w:t xml:space="preserve"> what exactly Jesus meant by born of </w:t>
      </w:r>
      <w:r w:rsidR="0089542B" w:rsidRPr="00801CB4">
        <w:rPr>
          <w:color w:val="404040" w:themeColor="text1" w:themeTint="BF"/>
        </w:rPr>
        <w:t>“water and Spirit</w:t>
      </w:r>
      <w:r w:rsidR="00E16304" w:rsidRPr="00801CB4">
        <w:rPr>
          <w:color w:val="404040" w:themeColor="text1" w:themeTint="BF"/>
        </w:rPr>
        <w:t>.”</w:t>
      </w:r>
      <w:r w:rsidR="0089542B" w:rsidRPr="00801CB4">
        <w:rPr>
          <w:color w:val="404040" w:themeColor="text1" w:themeTint="BF"/>
        </w:rPr>
        <w:t xml:space="preserve"> Some claim Jesus spoke of John the Baptist’s water baptism, which you might recall was a baptism of repentance. They feel Jesus mean</w:t>
      </w:r>
      <w:r w:rsidR="00EA585C">
        <w:rPr>
          <w:color w:val="404040" w:themeColor="text1" w:themeTint="BF"/>
        </w:rPr>
        <w:t>t</w:t>
      </w:r>
      <w:r w:rsidR="0089542B" w:rsidRPr="00801CB4">
        <w:rPr>
          <w:color w:val="404040" w:themeColor="text1" w:themeTint="BF"/>
        </w:rPr>
        <w:t xml:space="preserve"> someone must repent (water) and </w:t>
      </w:r>
      <w:r w:rsidR="008A2852" w:rsidRPr="00801CB4">
        <w:rPr>
          <w:color w:val="404040" w:themeColor="text1" w:themeTint="BF"/>
        </w:rPr>
        <w:t xml:space="preserve">receive the Holy Spirit to be born again. </w:t>
      </w:r>
      <w:r w:rsidR="004C601C" w:rsidRPr="00801CB4">
        <w:rPr>
          <w:color w:val="404040" w:themeColor="text1" w:themeTint="BF"/>
        </w:rPr>
        <w:t xml:space="preserve">Others say </w:t>
      </w:r>
      <w:r w:rsidR="00EF2848" w:rsidRPr="00801CB4">
        <w:rPr>
          <w:color w:val="404040" w:themeColor="text1" w:themeTint="BF"/>
        </w:rPr>
        <w:t>Jesus</w:t>
      </w:r>
      <w:r w:rsidR="004C601C" w:rsidRPr="00801CB4">
        <w:rPr>
          <w:color w:val="404040" w:themeColor="text1" w:themeTint="BF"/>
        </w:rPr>
        <w:t xml:space="preserve"> </w:t>
      </w:r>
      <w:r w:rsidR="00EA585C">
        <w:rPr>
          <w:color w:val="404040" w:themeColor="text1" w:themeTint="BF"/>
        </w:rPr>
        <w:t>was</w:t>
      </w:r>
      <w:r w:rsidR="004C601C" w:rsidRPr="00801CB4">
        <w:rPr>
          <w:color w:val="404040" w:themeColor="text1" w:themeTint="BF"/>
        </w:rPr>
        <w:t xml:space="preserve"> referring to Christian baptism. However, that concept had not yet </w:t>
      </w:r>
      <w:r w:rsidR="00EA585C">
        <w:rPr>
          <w:color w:val="404040" w:themeColor="text1" w:themeTint="BF"/>
        </w:rPr>
        <w:t>originated</w:t>
      </w:r>
      <w:r w:rsidR="004C601C" w:rsidRPr="00801CB4">
        <w:rPr>
          <w:color w:val="404040" w:themeColor="text1" w:themeTint="BF"/>
        </w:rPr>
        <w:t xml:space="preserve"> and would have </w:t>
      </w:r>
      <w:r w:rsidR="00EA585C">
        <w:rPr>
          <w:color w:val="404040" w:themeColor="text1" w:themeTint="BF"/>
        </w:rPr>
        <w:t>no</w:t>
      </w:r>
      <w:r w:rsidR="004C601C" w:rsidRPr="00801CB4">
        <w:rPr>
          <w:color w:val="404040" w:themeColor="text1" w:themeTint="BF"/>
        </w:rPr>
        <w:t xml:space="preserve"> meaning </w:t>
      </w:r>
      <w:r w:rsidR="00EA585C">
        <w:rPr>
          <w:color w:val="404040" w:themeColor="text1" w:themeTint="BF"/>
        </w:rPr>
        <w:t>for</w:t>
      </w:r>
      <w:r w:rsidR="004C601C" w:rsidRPr="00801CB4">
        <w:rPr>
          <w:color w:val="404040" w:themeColor="text1" w:themeTint="BF"/>
        </w:rPr>
        <w:t xml:space="preserve"> Nicodemus. </w:t>
      </w:r>
      <w:r w:rsidR="00324D95" w:rsidRPr="00801CB4">
        <w:rPr>
          <w:color w:val="404040" w:themeColor="text1" w:themeTint="BF"/>
        </w:rPr>
        <w:t xml:space="preserve">Still others hypothesize Jesus was referring to natural birth (and the </w:t>
      </w:r>
      <w:r w:rsidR="00414FDA" w:rsidRPr="00801CB4">
        <w:rPr>
          <w:color w:val="404040" w:themeColor="text1" w:themeTint="BF"/>
        </w:rPr>
        <w:t xml:space="preserve">birth “waters”) as the first birth, and salvation as the second birth. </w:t>
      </w:r>
      <w:r w:rsidR="00EA585C">
        <w:rPr>
          <w:color w:val="404040" w:themeColor="text1" w:themeTint="BF"/>
        </w:rPr>
        <w:t>These options</w:t>
      </w:r>
      <w:r w:rsidR="008831CA" w:rsidRPr="00801CB4">
        <w:rPr>
          <w:color w:val="404040" w:themeColor="text1" w:themeTint="BF"/>
        </w:rPr>
        <w:t xml:space="preserve"> leave the reader with the same questions as Nicodemus</w:t>
      </w:r>
      <w:r w:rsidR="00EA585C">
        <w:rPr>
          <w:color w:val="404040" w:themeColor="text1" w:themeTint="BF"/>
        </w:rPr>
        <w:t>:</w:t>
      </w:r>
      <w:r w:rsidR="008831CA" w:rsidRPr="00801CB4">
        <w:rPr>
          <w:color w:val="404040" w:themeColor="text1" w:themeTint="BF"/>
        </w:rPr>
        <w:t xml:space="preserve"> What does it mean? </w:t>
      </w:r>
    </w:p>
    <w:p w14:paraId="012C6095" w14:textId="77777777" w:rsidR="008831CA" w:rsidRPr="00801CB4" w:rsidRDefault="008831CA" w:rsidP="00DE25F2">
      <w:pPr>
        <w:ind w:left="720"/>
        <w:rPr>
          <w:color w:val="404040" w:themeColor="text1" w:themeTint="BF"/>
        </w:rPr>
      </w:pPr>
    </w:p>
    <w:p w14:paraId="347918FA" w14:textId="499D7C7C" w:rsidR="005740A8" w:rsidRPr="00801CB4" w:rsidRDefault="00A36958" w:rsidP="00BF78FF">
      <w:pPr>
        <w:ind w:left="720"/>
        <w:rPr>
          <w:color w:val="404040" w:themeColor="text1" w:themeTint="BF"/>
        </w:rPr>
      </w:pPr>
      <w:r w:rsidRPr="00801CB4">
        <w:rPr>
          <w:color w:val="404040" w:themeColor="text1" w:themeTint="BF"/>
        </w:rPr>
        <w:t xml:space="preserve">Recall that Nicodemus was an Old Testament scholar. He spent many hours a week studying and memorizing the Torah. He would have been very familiar with </w:t>
      </w:r>
      <w:r w:rsidR="007C6F35" w:rsidRPr="00801CB4">
        <w:rPr>
          <w:color w:val="404040" w:themeColor="text1" w:themeTint="BF"/>
        </w:rPr>
        <w:t xml:space="preserve">Old Testament references of cleansing water used as a symbol of faith and repentance. </w:t>
      </w:r>
      <w:r w:rsidR="00E10350" w:rsidRPr="00801CB4">
        <w:rPr>
          <w:color w:val="404040" w:themeColor="text1" w:themeTint="BF"/>
        </w:rPr>
        <w:t xml:space="preserve">God used the Great Flood as a </w:t>
      </w:r>
      <w:r w:rsidR="00547EAA" w:rsidRPr="00801CB4">
        <w:rPr>
          <w:color w:val="404040" w:themeColor="text1" w:themeTint="BF"/>
        </w:rPr>
        <w:t>cleansing</w:t>
      </w:r>
      <w:r w:rsidR="00920513" w:rsidRPr="00801CB4">
        <w:rPr>
          <w:color w:val="404040" w:themeColor="text1" w:themeTint="BF"/>
        </w:rPr>
        <w:t xml:space="preserve"> of sin and its impact on the world (Genesis </w:t>
      </w:r>
      <w:r w:rsidR="004A58C1" w:rsidRPr="00801CB4">
        <w:rPr>
          <w:color w:val="404040" w:themeColor="text1" w:themeTint="BF"/>
        </w:rPr>
        <w:t>6</w:t>
      </w:r>
      <w:r w:rsidR="006245C4">
        <w:rPr>
          <w:color w:val="404040" w:themeColor="text1" w:themeTint="BF"/>
        </w:rPr>
        <w:t>–</w:t>
      </w:r>
      <w:r w:rsidR="004A58C1" w:rsidRPr="00801CB4">
        <w:rPr>
          <w:color w:val="404040" w:themeColor="text1" w:themeTint="BF"/>
        </w:rPr>
        <w:t>9)</w:t>
      </w:r>
      <w:r w:rsidR="00FA3D01">
        <w:rPr>
          <w:color w:val="404040" w:themeColor="text1" w:themeTint="BF"/>
        </w:rPr>
        <w:t>.</w:t>
      </w:r>
      <w:r w:rsidR="004A58C1" w:rsidRPr="00801CB4">
        <w:rPr>
          <w:color w:val="404040" w:themeColor="text1" w:themeTint="BF"/>
        </w:rPr>
        <w:t xml:space="preserve"> </w:t>
      </w:r>
      <w:r w:rsidR="00692E12" w:rsidRPr="00801CB4">
        <w:rPr>
          <w:color w:val="404040" w:themeColor="text1" w:themeTint="BF"/>
        </w:rPr>
        <w:t>Na</w:t>
      </w:r>
      <w:r w:rsidR="006F7F82" w:rsidRPr="00801CB4">
        <w:rPr>
          <w:color w:val="404040" w:themeColor="text1" w:themeTint="BF"/>
        </w:rPr>
        <w:t xml:space="preserve">aman was asked to wash seven times in the </w:t>
      </w:r>
      <w:r w:rsidR="007A380A" w:rsidRPr="00801CB4">
        <w:rPr>
          <w:color w:val="404040" w:themeColor="text1" w:themeTint="BF"/>
        </w:rPr>
        <w:t xml:space="preserve">Jordan River to be cleansed of his </w:t>
      </w:r>
      <w:r w:rsidR="00547EAA" w:rsidRPr="00801CB4">
        <w:rPr>
          <w:color w:val="404040" w:themeColor="text1" w:themeTint="BF"/>
        </w:rPr>
        <w:t>leprosy</w:t>
      </w:r>
      <w:r w:rsidR="007A380A" w:rsidRPr="00801CB4">
        <w:rPr>
          <w:color w:val="404040" w:themeColor="text1" w:themeTint="BF"/>
        </w:rPr>
        <w:t xml:space="preserve"> </w:t>
      </w:r>
      <w:r w:rsidR="00D15C48" w:rsidRPr="00801CB4">
        <w:rPr>
          <w:color w:val="404040" w:themeColor="text1" w:themeTint="BF"/>
        </w:rPr>
        <w:t>(2 Kings 5)</w:t>
      </w:r>
      <w:r w:rsidR="00CE5AF1">
        <w:rPr>
          <w:color w:val="404040" w:themeColor="text1" w:themeTint="BF"/>
        </w:rPr>
        <w:t>.</w:t>
      </w:r>
      <w:r w:rsidR="004A58C1" w:rsidRPr="00801CB4">
        <w:rPr>
          <w:color w:val="404040" w:themeColor="text1" w:themeTint="BF"/>
        </w:rPr>
        <w:t xml:space="preserve"> </w:t>
      </w:r>
      <w:r w:rsidR="003E23E8" w:rsidRPr="00801CB4">
        <w:rPr>
          <w:color w:val="404040" w:themeColor="text1" w:themeTint="BF"/>
        </w:rPr>
        <w:t xml:space="preserve">And Old Testament priests were instructed to be spiritually and physically cleansed before they </w:t>
      </w:r>
      <w:r w:rsidR="00AA4820" w:rsidRPr="00801CB4">
        <w:rPr>
          <w:color w:val="404040" w:themeColor="text1" w:themeTint="BF"/>
        </w:rPr>
        <w:t>approached the altar (Ex</w:t>
      </w:r>
      <w:r w:rsidR="00CE5AF1">
        <w:rPr>
          <w:color w:val="404040" w:themeColor="text1" w:themeTint="BF"/>
        </w:rPr>
        <w:t>odus</w:t>
      </w:r>
      <w:r w:rsidR="00AA4820" w:rsidRPr="00801CB4">
        <w:rPr>
          <w:color w:val="404040" w:themeColor="text1" w:themeTint="BF"/>
        </w:rPr>
        <w:t xml:space="preserve"> 30:18-31). </w:t>
      </w:r>
      <w:r w:rsidR="006E7F33">
        <w:rPr>
          <w:color w:val="404040" w:themeColor="text1" w:themeTint="BF"/>
        </w:rPr>
        <w:t>In</w:t>
      </w:r>
      <w:r w:rsidR="00DB54DB" w:rsidRPr="00801CB4">
        <w:rPr>
          <w:color w:val="404040" w:themeColor="text1" w:themeTint="BF"/>
        </w:rPr>
        <w:t xml:space="preserve"> Ezek</w:t>
      </w:r>
      <w:r w:rsidR="00674F3A">
        <w:rPr>
          <w:color w:val="404040" w:themeColor="text1" w:themeTint="BF"/>
        </w:rPr>
        <w:t>ie</w:t>
      </w:r>
      <w:r w:rsidR="00DB54DB" w:rsidRPr="00801CB4">
        <w:rPr>
          <w:color w:val="404040" w:themeColor="text1" w:themeTint="BF"/>
        </w:rPr>
        <w:t xml:space="preserve">l 36:25-27, the prophet </w:t>
      </w:r>
      <w:r w:rsidR="00D47E9F" w:rsidRPr="00801CB4">
        <w:rPr>
          <w:color w:val="404040" w:themeColor="text1" w:themeTint="BF"/>
        </w:rPr>
        <w:t>speaks of God’s desire to cleanse the people from their sins as with water, so that He could give them a renewed heart and Spirit</w:t>
      </w:r>
      <w:r w:rsidR="006E7F33">
        <w:rPr>
          <w:color w:val="404040" w:themeColor="text1" w:themeTint="BF"/>
        </w:rPr>
        <w:t>:</w:t>
      </w:r>
      <w:r w:rsidR="00D47E9F" w:rsidRPr="00801CB4">
        <w:rPr>
          <w:color w:val="404040" w:themeColor="text1" w:themeTint="BF"/>
        </w:rPr>
        <w:t xml:space="preserve"> </w:t>
      </w:r>
      <w:r w:rsidR="003F1C65" w:rsidRPr="00801CB4">
        <w:rPr>
          <w:i/>
          <w:iCs/>
          <w:color w:val="404040" w:themeColor="text1" w:themeTint="BF"/>
        </w:rPr>
        <w:t>“</w:t>
      </w:r>
      <w:r w:rsidR="003F1C65" w:rsidRPr="00801CB4">
        <w:rPr>
          <w:b/>
          <w:bCs/>
          <w:i/>
          <w:iCs/>
          <w:color w:val="404040" w:themeColor="text1" w:themeTint="BF"/>
          <w:vertAlign w:val="superscript"/>
        </w:rPr>
        <w:t>I</w:t>
      </w:r>
      <w:r w:rsidR="00D47E9F" w:rsidRPr="00801CB4">
        <w:rPr>
          <w:i/>
          <w:iCs/>
          <w:color w:val="404040" w:themeColor="text1" w:themeTint="BF"/>
        </w:rPr>
        <w:t xml:space="preserve"> will also sprinkle clean water on you, and you will be clean. I will cleanse you from all your impurities and all your idols. I will give you a new heart and put a new spirit within you; I will remove your heart of stone and give you a heart of flesh. I will place my Spirit within you and cause you to follow my statutes and carefully observe my ordinances.”</w:t>
      </w:r>
      <w:r w:rsidR="00D47E9F" w:rsidRPr="00801CB4">
        <w:rPr>
          <w:color w:val="404040" w:themeColor="text1" w:themeTint="BF"/>
        </w:rPr>
        <w:t xml:space="preserve"> Jesus’</w:t>
      </w:r>
      <w:r w:rsidR="006E7F33">
        <w:rPr>
          <w:color w:val="404040" w:themeColor="text1" w:themeTint="BF"/>
        </w:rPr>
        <w:t>s</w:t>
      </w:r>
      <w:r w:rsidR="00D47E9F" w:rsidRPr="00801CB4">
        <w:rPr>
          <w:color w:val="404040" w:themeColor="text1" w:themeTint="BF"/>
        </w:rPr>
        <w:t xml:space="preserve"> </w:t>
      </w:r>
      <w:r w:rsidR="00256D2F" w:rsidRPr="00801CB4">
        <w:rPr>
          <w:color w:val="404040" w:themeColor="text1" w:themeTint="BF"/>
        </w:rPr>
        <w:t xml:space="preserve">teaching on “water and Spirit” </w:t>
      </w:r>
      <w:r w:rsidR="00674F3A">
        <w:rPr>
          <w:color w:val="404040" w:themeColor="text1" w:themeTint="BF"/>
        </w:rPr>
        <w:t>possibly</w:t>
      </w:r>
      <w:r w:rsidR="00256D2F" w:rsidRPr="00801CB4">
        <w:rPr>
          <w:color w:val="404040" w:themeColor="text1" w:themeTint="BF"/>
        </w:rPr>
        <w:t xml:space="preserve"> recall</w:t>
      </w:r>
      <w:r w:rsidR="00674F3A">
        <w:rPr>
          <w:color w:val="404040" w:themeColor="text1" w:themeTint="BF"/>
        </w:rPr>
        <w:t>ed</w:t>
      </w:r>
      <w:r w:rsidR="00256D2F" w:rsidRPr="00801CB4">
        <w:rPr>
          <w:color w:val="404040" w:themeColor="text1" w:themeTint="BF"/>
        </w:rPr>
        <w:t xml:space="preserve"> Ezekiels’ words</w:t>
      </w:r>
      <w:r w:rsidR="00674F3A">
        <w:rPr>
          <w:color w:val="404040" w:themeColor="text1" w:themeTint="BF"/>
        </w:rPr>
        <w:t xml:space="preserve">—a reference familiar to </w:t>
      </w:r>
      <w:r w:rsidR="00DA654B" w:rsidRPr="00801CB4">
        <w:rPr>
          <w:color w:val="404040" w:themeColor="text1" w:themeTint="BF"/>
        </w:rPr>
        <w:t>Nicodemus</w:t>
      </w:r>
      <w:r w:rsidR="00E2267D" w:rsidRPr="00801CB4">
        <w:rPr>
          <w:color w:val="404040" w:themeColor="text1" w:themeTint="BF"/>
        </w:rPr>
        <w:t xml:space="preserve">. </w:t>
      </w:r>
      <w:r w:rsidR="00674F3A">
        <w:rPr>
          <w:color w:val="404040" w:themeColor="text1" w:themeTint="BF"/>
        </w:rPr>
        <w:t>T</w:t>
      </w:r>
      <w:r w:rsidR="00E2267D" w:rsidRPr="00801CB4">
        <w:rPr>
          <w:color w:val="404040" w:themeColor="text1" w:themeTint="BF"/>
        </w:rPr>
        <w:t xml:space="preserve">he time of God’s promise to the Old Testament prophet had arrived. </w:t>
      </w:r>
    </w:p>
    <w:p w14:paraId="57C9C9EB" w14:textId="77777777" w:rsidR="00E2267D" w:rsidRPr="00801CB4" w:rsidRDefault="00E2267D" w:rsidP="00BF78FF">
      <w:pPr>
        <w:ind w:left="720"/>
        <w:rPr>
          <w:color w:val="404040" w:themeColor="text1" w:themeTint="BF"/>
        </w:rPr>
      </w:pPr>
    </w:p>
    <w:p w14:paraId="7D85B489" w14:textId="071EED5F" w:rsidR="00E2267D" w:rsidRPr="00801CB4" w:rsidRDefault="00F23819" w:rsidP="00BF78FF">
      <w:pPr>
        <w:ind w:left="720"/>
        <w:rPr>
          <w:color w:val="404040" w:themeColor="text1" w:themeTint="BF"/>
        </w:rPr>
      </w:pPr>
      <w:r w:rsidRPr="00801CB4">
        <w:rPr>
          <w:i/>
          <w:iCs/>
          <w:color w:val="404040" w:themeColor="text1" w:themeTint="BF"/>
        </w:rPr>
        <w:t>“Do not be amazed that I told you that you must be born again”</w:t>
      </w:r>
      <w:r w:rsidR="00BB555B">
        <w:rPr>
          <w:i/>
          <w:iCs/>
          <w:color w:val="404040" w:themeColor="text1" w:themeTint="BF"/>
        </w:rPr>
        <w:t xml:space="preserve"> </w:t>
      </w:r>
      <w:r w:rsidR="00BB555B">
        <w:rPr>
          <w:color w:val="404040" w:themeColor="text1" w:themeTint="BF"/>
        </w:rPr>
        <w:t>(v. 7).</w:t>
      </w:r>
      <w:r w:rsidRPr="00801CB4">
        <w:rPr>
          <w:color w:val="404040" w:themeColor="text1" w:themeTint="BF"/>
        </w:rPr>
        <w:t xml:space="preserve"> Nicodemus, </w:t>
      </w:r>
      <w:r w:rsidR="00076B77" w:rsidRPr="00801CB4">
        <w:rPr>
          <w:color w:val="404040" w:themeColor="text1" w:themeTint="BF"/>
        </w:rPr>
        <w:t>a Rabbi, Pharisee, and synagogue leader “must” be born again</w:t>
      </w:r>
      <w:r w:rsidR="00BB555B">
        <w:rPr>
          <w:color w:val="404040" w:themeColor="text1" w:themeTint="BF"/>
        </w:rPr>
        <w:t>?</w:t>
      </w:r>
      <w:r w:rsidR="00076B77" w:rsidRPr="00801CB4">
        <w:rPr>
          <w:color w:val="404040" w:themeColor="text1" w:themeTint="BF"/>
        </w:rPr>
        <w:t xml:space="preserve"> No pedigree, </w:t>
      </w:r>
      <w:r w:rsidR="005679C7" w:rsidRPr="00801CB4">
        <w:rPr>
          <w:color w:val="404040" w:themeColor="text1" w:themeTint="BF"/>
        </w:rPr>
        <w:t xml:space="preserve">church attendance, or family line will get us into </w:t>
      </w:r>
      <w:r w:rsidR="00BB555B">
        <w:rPr>
          <w:color w:val="404040" w:themeColor="text1" w:themeTint="BF"/>
        </w:rPr>
        <w:t>h</w:t>
      </w:r>
      <w:r w:rsidR="005679C7" w:rsidRPr="00801CB4">
        <w:rPr>
          <w:color w:val="404040" w:themeColor="text1" w:themeTint="BF"/>
        </w:rPr>
        <w:t xml:space="preserve">eaven. We are all sinners in need of a Savior. Even with his </w:t>
      </w:r>
      <w:r w:rsidR="00352ACF" w:rsidRPr="00801CB4">
        <w:rPr>
          <w:color w:val="404040" w:themeColor="text1" w:themeTint="BF"/>
        </w:rPr>
        <w:t xml:space="preserve">credentials, Nicodemus must be born again to receive the Spirit. Then, in the next </w:t>
      </w:r>
      <w:r w:rsidR="00877D89" w:rsidRPr="00801CB4">
        <w:rPr>
          <w:color w:val="404040" w:themeColor="text1" w:themeTint="BF"/>
        </w:rPr>
        <w:t xml:space="preserve">breath, Jesus </w:t>
      </w:r>
      <w:r w:rsidR="00F87A6B" w:rsidRPr="00801CB4">
        <w:rPr>
          <w:color w:val="404040" w:themeColor="text1" w:themeTint="BF"/>
        </w:rPr>
        <w:t xml:space="preserve">declared that the Spirit blew where He pleased. The </w:t>
      </w:r>
      <w:r w:rsidR="007D07CF">
        <w:rPr>
          <w:color w:val="404040" w:themeColor="text1" w:themeTint="BF"/>
        </w:rPr>
        <w:t>k</w:t>
      </w:r>
      <w:r w:rsidR="00F87A6B" w:rsidRPr="00801CB4">
        <w:rPr>
          <w:color w:val="404040" w:themeColor="text1" w:themeTint="BF"/>
        </w:rPr>
        <w:t xml:space="preserve">ingdom of God would not be contained to the </w:t>
      </w:r>
      <w:r w:rsidR="006A503D" w:rsidRPr="00801CB4">
        <w:rPr>
          <w:color w:val="404040" w:themeColor="text1" w:themeTint="BF"/>
        </w:rPr>
        <w:t xml:space="preserve">lineage of Jacob. </w:t>
      </w:r>
      <w:r w:rsidR="009F2938" w:rsidRPr="00801CB4">
        <w:rPr>
          <w:color w:val="404040" w:themeColor="text1" w:themeTint="BF"/>
        </w:rPr>
        <w:t xml:space="preserve">Just as Naaman, </w:t>
      </w:r>
      <w:r w:rsidR="00C61CE6" w:rsidRPr="00801CB4">
        <w:rPr>
          <w:color w:val="404040" w:themeColor="text1" w:themeTint="BF"/>
        </w:rPr>
        <w:t xml:space="preserve">the Syrian officer, was cleansed in the River Jordan, a rite reserved for Israelites, the cleansing and purifying of the Spirit would not be </w:t>
      </w:r>
      <w:r w:rsidR="007D07CF">
        <w:rPr>
          <w:color w:val="404040" w:themeColor="text1" w:themeTint="BF"/>
        </w:rPr>
        <w:t>limited to</w:t>
      </w:r>
      <w:r w:rsidR="00A235D8" w:rsidRPr="00801CB4">
        <w:rPr>
          <w:color w:val="404040" w:themeColor="text1" w:themeTint="BF"/>
        </w:rPr>
        <w:t xml:space="preserve"> </w:t>
      </w:r>
      <w:r w:rsidR="00800632" w:rsidRPr="00801CB4">
        <w:rPr>
          <w:color w:val="404040" w:themeColor="text1" w:themeTint="BF"/>
        </w:rPr>
        <w:t>the Jews</w:t>
      </w:r>
      <w:r w:rsidR="00A235D8" w:rsidRPr="00801CB4">
        <w:rPr>
          <w:color w:val="404040" w:themeColor="text1" w:themeTint="BF"/>
        </w:rPr>
        <w:t>. Jesus’</w:t>
      </w:r>
      <w:r w:rsidR="007D07CF">
        <w:rPr>
          <w:color w:val="404040" w:themeColor="text1" w:themeTint="BF"/>
        </w:rPr>
        <w:t>s</w:t>
      </w:r>
      <w:r w:rsidR="00A235D8" w:rsidRPr="00801CB4">
        <w:rPr>
          <w:color w:val="404040" w:themeColor="text1" w:themeTint="BF"/>
        </w:rPr>
        <w:t xml:space="preserve"> description of the movement of the Spirit set the stage for a </w:t>
      </w:r>
      <w:r w:rsidR="00FD26E3" w:rsidRPr="00801CB4">
        <w:rPr>
          <w:color w:val="404040" w:themeColor="text1" w:themeTint="BF"/>
        </w:rPr>
        <w:t xml:space="preserve">picture of God’s love that would reach the </w:t>
      </w:r>
      <w:r w:rsidR="00A376FC" w:rsidRPr="00801CB4">
        <w:rPr>
          <w:color w:val="404040" w:themeColor="text1" w:themeTint="BF"/>
        </w:rPr>
        <w:t>entire world</w:t>
      </w:r>
      <w:r w:rsidR="00FD26E3" w:rsidRPr="00801CB4">
        <w:rPr>
          <w:color w:val="404040" w:themeColor="text1" w:themeTint="BF"/>
        </w:rPr>
        <w:t xml:space="preserve">. </w:t>
      </w:r>
    </w:p>
    <w:p w14:paraId="22DD67BA" w14:textId="77777777" w:rsidR="00FD26E3" w:rsidRPr="00801CB4" w:rsidRDefault="00FD26E3" w:rsidP="00BF78FF">
      <w:pPr>
        <w:ind w:left="720"/>
        <w:rPr>
          <w:color w:val="404040" w:themeColor="text1" w:themeTint="BF"/>
        </w:rPr>
      </w:pPr>
    </w:p>
    <w:p w14:paraId="493C0D18" w14:textId="39BD79EA" w:rsidR="00800632" w:rsidRPr="00801CB4" w:rsidRDefault="001C0536" w:rsidP="00BF78FF">
      <w:pPr>
        <w:ind w:left="720"/>
        <w:rPr>
          <w:color w:val="404040" w:themeColor="text1" w:themeTint="BF"/>
        </w:rPr>
      </w:pPr>
      <w:r w:rsidRPr="00801CB4">
        <w:rPr>
          <w:color w:val="404040" w:themeColor="text1" w:themeTint="BF"/>
        </w:rPr>
        <w:t xml:space="preserve">As </w:t>
      </w:r>
      <w:r w:rsidR="006B0A25" w:rsidRPr="00801CB4">
        <w:rPr>
          <w:color w:val="404040" w:themeColor="text1" w:themeTint="BF"/>
        </w:rPr>
        <w:t xml:space="preserve">Paul wrote in Titus 3:5, </w:t>
      </w:r>
      <w:r w:rsidR="006B0A25" w:rsidRPr="00801CB4">
        <w:rPr>
          <w:i/>
          <w:iCs/>
          <w:color w:val="404040" w:themeColor="text1" w:themeTint="BF"/>
        </w:rPr>
        <w:t>“</w:t>
      </w:r>
      <w:r w:rsidR="00B46489">
        <w:rPr>
          <w:i/>
          <w:iCs/>
          <w:color w:val="404040" w:themeColor="text1" w:themeTint="BF"/>
        </w:rPr>
        <w:t>. . . h</w:t>
      </w:r>
      <w:r w:rsidR="006B0A25" w:rsidRPr="00801CB4">
        <w:rPr>
          <w:i/>
          <w:iCs/>
          <w:color w:val="404040" w:themeColor="text1" w:themeTint="BF"/>
        </w:rPr>
        <w:t>e saved us—not by works of righteousness that we had done, but according to his mercy—through the washing of regeneration and renewal by the Holy Spirit.”</w:t>
      </w:r>
      <w:r w:rsidRPr="00801CB4">
        <w:rPr>
          <w:color w:val="404040" w:themeColor="text1" w:themeTint="BF"/>
        </w:rPr>
        <w:t xml:space="preserve"> </w:t>
      </w:r>
      <w:r w:rsidR="0046281B" w:rsidRPr="00801CB4">
        <w:rPr>
          <w:color w:val="404040" w:themeColor="text1" w:themeTint="BF"/>
        </w:rPr>
        <w:t xml:space="preserve">We cannot enter the </w:t>
      </w:r>
      <w:r w:rsidR="007D07CF">
        <w:rPr>
          <w:color w:val="404040" w:themeColor="text1" w:themeTint="BF"/>
        </w:rPr>
        <w:t>k</w:t>
      </w:r>
      <w:r w:rsidR="0046281B" w:rsidRPr="00801CB4">
        <w:rPr>
          <w:color w:val="404040" w:themeColor="text1" w:themeTint="BF"/>
        </w:rPr>
        <w:t xml:space="preserve">ingdom of God through any other door. </w:t>
      </w:r>
      <w:r w:rsidR="00552F98" w:rsidRPr="00801CB4">
        <w:rPr>
          <w:color w:val="404040" w:themeColor="text1" w:themeTint="BF"/>
        </w:rPr>
        <w:t xml:space="preserve">We cannot enter by status, ancestry, or effort. We enter the </w:t>
      </w:r>
      <w:r w:rsidR="007D07CF">
        <w:rPr>
          <w:color w:val="404040" w:themeColor="text1" w:themeTint="BF"/>
        </w:rPr>
        <w:t>k</w:t>
      </w:r>
      <w:r w:rsidR="00552F98" w:rsidRPr="00801CB4">
        <w:rPr>
          <w:color w:val="404040" w:themeColor="text1" w:themeTint="BF"/>
        </w:rPr>
        <w:t>ingdom of the Father</w:t>
      </w:r>
      <w:r w:rsidR="00F541FC" w:rsidRPr="00801CB4">
        <w:rPr>
          <w:color w:val="404040" w:themeColor="text1" w:themeTint="BF"/>
        </w:rPr>
        <w:t xml:space="preserve">, paid for by the Son, through the Holy Spirit. </w:t>
      </w:r>
      <w:r w:rsidR="006A4474" w:rsidRPr="00801CB4">
        <w:rPr>
          <w:color w:val="404040" w:themeColor="text1" w:themeTint="BF"/>
        </w:rPr>
        <w:t xml:space="preserve">Like Nicodemus, and every other person alive then and today, </w:t>
      </w:r>
      <w:r w:rsidR="003532CF" w:rsidRPr="00801CB4">
        <w:rPr>
          <w:color w:val="404040" w:themeColor="text1" w:themeTint="BF"/>
        </w:rPr>
        <w:t>new birth is required—and Jesus was about to tell Nicodemus how</w:t>
      </w:r>
      <w:r w:rsidR="007D07CF">
        <w:rPr>
          <w:color w:val="404040" w:themeColor="text1" w:themeTint="BF"/>
        </w:rPr>
        <w:t xml:space="preserve"> this was possible</w:t>
      </w:r>
      <w:r w:rsidR="00976366" w:rsidRPr="00801CB4">
        <w:rPr>
          <w:color w:val="404040" w:themeColor="text1" w:themeTint="BF"/>
        </w:rPr>
        <w:t xml:space="preserve">. </w:t>
      </w:r>
    </w:p>
    <w:p w14:paraId="23A4E030" w14:textId="77777777" w:rsidR="004F711A" w:rsidRDefault="004F711A" w:rsidP="00801CB4"/>
    <w:p w14:paraId="6BE0906F" w14:textId="77777777" w:rsidR="008E5F2A" w:rsidRDefault="008E5F2A" w:rsidP="00801CB4"/>
    <w:p w14:paraId="47AEE0EE" w14:textId="77777777" w:rsidR="008E5F2A" w:rsidRDefault="008E5F2A" w:rsidP="00801CB4"/>
    <w:p w14:paraId="19AE17DD" w14:textId="22F3852D" w:rsidR="004A5282" w:rsidRDefault="004A5282" w:rsidP="00C837A4">
      <w:pPr>
        <w:pStyle w:val="Heading1Alt"/>
        <w:ind w:left="720"/>
      </w:pPr>
      <w:r>
        <w:lastRenderedPageBreak/>
        <w:t>DISCUSS</w:t>
      </w:r>
    </w:p>
    <w:p w14:paraId="69DA5256" w14:textId="77777777" w:rsidR="007D668C" w:rsidRDefault="007D668C" w:rsidP="00C837A4">
      <w:pPr>
        <w:ind w:left="720"/>
        <w:rPr>
          <w:i/>
          <w:iCs/>
        </w:rPr>
      </w:pPr>
    </w:p>
    <w:p w14:paraId="2D2A610C" w14:textId="6C530C16" w:rsidR="00C626E6" w:rsidRPr="0009791B" w:rsidRDefault="00A94C92" w:rsidP="0009791B">
      <w:pPr>
        <w:pStyle w:val="ListParagraph"/>
        <w:numPr>
          <w:ilvl w:val="0"/>
          <w:numId w:val="33"/>
        </w:numPr>
        <w:rPr>
          <w:i/>
          <w:iCs/>
          <w:color w:val="404040" w:themeColor="text1" w:themeTint="BF"/>
        </w:rPr>
      </w:pPr>
      <w:r w:rsidRPr="0009791B">
        <w:rPr>
          <w:i/>
          <w:iCs/>
          <w:color w:val="404040" w:themeColor="text1" w:themeTint="BF"/>
        </w:rPr>
        <w:t xml:space="preserve">Think of your life before Christ. How is stumbling around in a dark house </w:t>
      </w:r>
      <w:r w:rsidR="00C13C86" w:rsidRPr="0009791B">
        <w:rPr>
          <w:i/>
          <w:iCs/>
          <w:color w:val="404040" w:themeColor="text1" w:themeTint="BF"/>
        </w:rPr>
        <w:t xml:space="preserve">a </w:t>
      </w:r>
      <w:r w:rsidR="00B46489">
        <w:rPr>
          <w:i/>
          <w:iCs/>
          <w:color w:val="404040" w:themeColor="text1" w:themeTint="BF"/>
        </w:rPr>
        <w:t>fitting</w:t>
      </w:r>
      <w:r w:rsidR="00C13C86" w:rsidRPr="0009791B">
        <w:rPr>
          <w:i/>
          <w:iCs/>
          <w:color w:val="404040" w:themeColor="text1" w:themeTint="BF"/>
        </w:rPr>
        <w:t xml:space="preserve"> metaphor for that time? Is there a</w:t>
      </w:r>
      <w:r w:rsidR="00B46489">
        <w:rPr>
          <w:i/>
          <w:iCs/>
          <w:color w:val="404040" w:themeColor="text1" w:themeTint="BF"/>
        </w:rPr>
        <w:t xml:space="preserve">nother </w:t>
      </w:r>
      <w:r w:rsidR="00C13C86" w:rsidRPr="0009791B">
        <w:rPr>
          <w:i/>
          <w:iCs/>
          <w:color w:val="404040" w:themeColor="text1" w:themeTint="BF"/>
        </w:rPr>
        <w:t xml:space="preserve">illustration you </w:t>
      </w:r>
      <w:r w:rsidR="00B46489">
        <w:rPr>
          <w:i/>
          <w:iCs/>
          <w:color w:val="404040" w:themeColor="text1" w:themeTint="BF"/>
        </w:rPr>
        <w:t>might</w:t>
      </w:r>
      <w:r w:rsidR="00C13C86" w:rsidRPr="0009791B">
        <w:rPr>
          <w:i/>
          <w:iCs/>
          <w:color w:val="404040" w:themeColor="text1" w:themeTint="BF"/>
        </w:rPr>
        <w:t xml:space="preserve"> use?</w:t>
      </w:r>
    </w:p>
    <w:p w14:paraId="201521F9" w14:textId="62B031B3" w:rsidR="00C13C86" w:rsidRPr="0009791B" w:rsidRDefault="0009791B" w:rsidP="0009791B">
      <w:pPr>
        <w:pStyle w:val="ListParagraph"/>
        <w:numPr>
          <w:ilvl w:val="0"/>
          <w:numId w:val="33"/>
        </w:numPr>
        <w:rPr>
          <w:i/>
          <w:iCs/>
          <w:color w:val="404040" w:themeColor="text1" w:themeTint="BF"/>
        </w:rPr>
      </w:pPr>
      <w:r w:rsidRPr="0009791B">
        <w:rPr>
          <w:i/>
          <w:iCs/>
          <w:color w:val="404040" w:themeColor="text1" w:themeTint="BF"/>
        </w:rPr>
        <w:t>Where do you see yourself relying on performance, background, or reputation instead of the new birth Christ offers?</w:t>
      </w:r>
      <w:r w:rsidR="00B46489">
        <w:rPr>
          <w:i/>
          <w:iCs/>
          <w:color w:val="404040" w:themeColor="text1" w:themeTint="BF"/>
        </w:rPr>
        <w:t xml:space="preserve"> How can you begin or renew dependence on Him?</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09791B">
      <w:pPr>
        <w:rPr>
          <w:color w:val="404040" w:themeColor="text1" w:themeTint="BF"/>
        </w:rPr>
      </w:pPr>
    </w:p>
    <w:p w14:paraId="17549CAC" w14:textId="748D409C"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B67068">
        <w:rPr>
          <w:rFonts w:ascii="Helvetica Neue" w:hAnsi="Helvetica Neue"/>
          <w:b/>
          <w:color w:val="404040" w:themeColor="text1" w:themeTint="BF"/>
          <w:sz w:val="28"/>
          <w:szCs w:val="28"/>
        </w:rPr>
        <w:t xml:space="preserve">New birth is </w:t>
      </w:r>
      <w:r w:rsidR="00B67068" w:rsidRPr="00801CB4">
        <w:rPr>
          <w:rFonts w:ascii="Helvetica Neue" w:hAnsi="Helvetica Neue"/>
          <w:b/>
          <w:color w:val="404040" w:themeColor="text1" w:themeTint="BF"/>
          <w:sz w:val="28"/>
          <w:szCs w:val="28"/>
          <w:u w:val="single"/>
        </w:rPr>
        <w:t>received</w:t>
      </w:r>
      <w:r w:rsidR="00B67068">
        <w:rPr>
          <w:rFonts w:ascii="Helvetica Neue" w:hAnsi="Helvetica Neue"/>
          <w:b/>
          <w:color w:val="404040" w:themeColor="text1" w:themeTint="BF"/>
          <w:sz w:val="28"/>
          <w:szCs w:val="28"/>
        </w:rPr>
        <w:t xml:space="preserve"> by </w:t>
      </w:r>
      <w:r w:rsidR="00B67068" w:rsidRPr="00801CB4">
        <w:rPr>
          <w:rFonts w:ascii="Helvetica Neue" w:hAnsi="Helvetica Neue"/>
          <w:b/>
          <w:color w:val="404040" w:themeColor="text1" w:themeTint="BF"/>
          <w:sz w:val="28"/>
          <w:szCs w:val="28"/>
          <w:u w:val="single"/>
        </w:rPr>
        <w:t>faith</w:t>
      </w:r>
      <w:r w:rsidR="00801CB4">
        <w:rPr>
          <w:rFonts w:ascii="Helvetica Neue" w:hAnsi="Helvetica Neue"/>
          <w:b/>
          <w:color w:val="404040" w:themeColor="text1" w:themeTint="BF"/>
          <w:sz w:val="28"/>
          <w:szCs w:val="28"/>
        </w:rPr>
        <w:t>.</w:t>
      </w:r>
      <w:r w:rsidRPr="00ED608E">
        <w:rPr>
          <w:rFonts w:ascii="Helvetica Neue" w:hAnsi="Helvetica Neue"/>
          <w:b/>
          <w:color w:val="404040" w:themeColor="text1" w:themeTint="BF"/>
          <w:sz w:val="28"/>
          <w:szCs w:val="28"/>
        </w:rPr>
        <w:t xml:space="preserve"> </w:t>
      </w:r>
    </w:p>
    <w:p w14:paraId="29C1F0BC" w14:textId="43DF1253" w:rsidR="00A847BD" w:rsidRPr="00A847BD" w:rsidRDefault="006A1888" w:rsidP="00EF6AB6">
      <w:pPr>
        <w:ind w:left="720"/>
        <w:rPr>
          <w:i/>
          <w:iCs/>
          <w:color w:val="404040" w:themeColor="text1" w:themeTint="BF"/>
        </w:rPr>
      </w:pPr>
      <w:r>
        <w:rPr>
          <w:color w:val="404040" w:themeColor="text1" w:themeTint="BF"/>
        </w:rPr>
        <w:t xml:space="preserve">John </w:t>
      </w:r>
      <w:r w:rsidR="00D64F2C">
        <w:rPr>
          <w:color w:val="404040" w:themeColor="text1" w:themeTint="BF"/>
        </w:rPr>
        <w:t>3:</w:t>
      </w:r>
      <w:r w:rsidR="00934236">
        <w:rPr>
          <w:color w:val="404040" w:themeColor="text1" w:themeTint="BF"/>
        </w:rPr>
        <w:t>10</w:t>
      </w:r>
      <w:r w:rsidR="00D64F2C">
        <w:rPr>
          <w:color w:val="404040" w:themeColor="text1" w:themeTint="BF"/>
        </w:rPr>
        <w:t>-15</w:t>
      </w:r>
      <w:r w:rsidR="005B4656">
        <w:rPr>
          <w:color w:val="404040" w:themeColor="text1" w:themeTint="BF"/>
        </w:rPr>
        <w:t>:</w:t>
      </w:r>
      <w:r w:rsidR="00ED608E">
        <w:rPr>
          <w:color w:val="404040" w:themeColor="text1" w:themeTint="BF"/>
        </w:rPr>
        <w:t xml:space="preserve"> </w:t>
      </w:r>
      <w:r w:rsidR="00A847BD" w:rsidRPr="00A847BD">
        <w:rPr>
          <w:i/>
          <w:iCs/>
          <w:color w:val="404040" w:themeColor="text1" w:themeTint="BF"/>
        </w:rPr>
        <w:t xml:space="preserve">“Are you a teacher of Israel and don’t know these things?” Jesus replied. “Truly I tell you, we speak what we </w:t>
      </w:r>
      <w:proofErr w:type="gramStart"/>
      <w:r w:rsidR="00A847BD" w:rsidRPr="00A847BD">
        <w:rPr>
          <w:i/>
          <w:iCs/>
          <w:color w:val="404040" w:themeColor="text1" w:themeTint="BF"/>
        </w:rPr>
        <w:t>know</w:t>
      </w:r>
      <w:proofErr w:type="gramEnd"/>
      <w:r w:rsidR="00A847BD" w:rsidRPr="00A847BD">
        <w:rPr>
          <w:i/>
          <w:iCs/>
          <w:color w:val="404040" w:themeColor="text1" w:themeTint="BF"/>
        </w:rPr>
        <w:t xml:space="preserve"> and we testify to what we have seen, but you do not accept our testimony. If I have told you about earthly things and you don’t believe, how will you believe if I tell you about heavenly things? No one has ascended into heaven except the one who descended from heaven —the Son of Man.</w:t>
      </w:r>
      <w:r w:rsidR="005B4656" w:rsidRPr="00A847BD">
        <w:rPr>
          <w:i/>
          <w:iCs/>
          <w:color w:val="404040" w:themeColor="text1" w:themeTint="BF"/>
        </w:rPr>
        <w:t xml:space="preserve"> </w:t>
      </w:r>
    </w:p>
    <w:p w14:paraId="499EAE55" w14:textId="77777777" w:rsidR="00A847BD" w:rsidRDefault="00A847BD" w:rsidP="00A847BD">
      <w:pPr>
        <w:ind w:left="720"/>
        <w:rPr>
          <w:b/>
          <w:bCs/>
          <w:i/>
          <w:iCs/>
          <w:color w:val="404040" w:themeColor="text1" w:themeTint="BF"/>
          <w:vertAlign w:val="superscript"/>
        </w:rPr>
      </w:pPr>
    </w:p>
    <w:p w14:paraId="103D3444" w14:textId="2AA0F052" w:rsidR="00A847BD" w:rsidRPr="00A847BD" w:rsidRDefault="00A847BD" w:rsidP="00A847BD">
      <w:pPr>
        <w:ind w:left="720"/>
        <w:rPr>
          <w:i/>
          <w:iCs/>
          <w:color w:val="404040" w:themeColor="text1" w:themeTint="BF"/>
        </w:rPr>
      </w:pPr>
      <w:r w:rsidRPr="00A847BD">
        <w:rPr>
          <w:i/>
          <w:iCs/>
          <w:color w:val="404040" w:themeColor="text1" w:themeTint="BF"/>
        </w:rPr>
        <w:t>“Just as Moses lifted up the snake in the wilderness, so the Son of Man must be lifted up, so that everyone who believes in him may have eternal life.</w:t>
      </w:r>
      <w:r w:rsidR="00835437">
        <w:rPr>
          <w:i/>
          <w:iCs/>
          <w:color w:val="404040" w:themeColor="text1" w:themeTint="BF"/>
        </w:rPr>
        <w:t>”</w:t>
      </w:r>
    </w:p>
    <w:p w14:paraId="240B2A15" w14:textId="170AD19F" w:rsidR="00ED608E" w:rsidRDefault="00ED608E" w:rsidP="00A847BD">
      <w:pPr>
        <w:ind w:left="720"/>
        <w:rPr>
          <w:rStyle w:val="text"/>
          <w:i/>
          <w:iCs/>
          <w:color w:val="404040" w:themeColor="text1" w:themeTint="BF"/>
        </w:rPr>
      </w:pPr>
    </w:p>
    <w:p w14:paraId="4734648F" w14:textId="5C529AFC"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A847BD">
        <w:rPr>
          <w:i/>
          <w:iCs/>
          <w:color w:val="404040" w:themeColor="text1" w:themeTint="BF"/>
        </w:rPr>
        <w:t>3:9-15</w:t>
      </w:r>
    </w:p>
    <w:p w14:paraId="522CA6D8" w14:textId="197C27B6" w:rsidR="00101771" w:rsidRDefault="00835437" w:rsidP="00101771">
      <w:pPr>
        <w:ind w:left="720"/>
        <w:rPr>
          <w:color w:val="404040" w:themeColor="text1" w:themeTint="BF"/>
        </w:rPr>
      </w:pPr>
      <w:r>
        <w:rPr>
          <w:color w:val="404040" w:themeColor="text1" w:themeTint="BF"/>
        </w:rPr>
        <w:t>Imagine again</w:t>
      </w:r>
      <w:r w:rsidR="00101771">
        <w:rPr>
          <w:color w:val="404040" w:themeColor="text1" w:themeTint="BF"/>
        </w:rPr>
        <w:t xml:space="preserve"> you’re at home in the middle of the </w:t>
      </w:r>
      <w:r w:rsidR="003F1C65">
        <w:rPr>
          <w:color w:val="404040" w:themeColor="text1" w:themeTint="BF"/>
        </w:rPr>
        <w:t>night and</w:t>
      </w:r>
      <w:r w:rsidR="00101771">
        <w:rPr>
          <w:color w:val="404040" w:themeColor="text1" w:themeTint="BF"/>
        </w:rPr>
        <w:t xml:space="preserve"> still want that cool drink of water or snack. This time, instead of stumbling in the dark, you grab a small flashlight to illuminate the path before you. The obstacles—chair, sofa, kitchen table—are still there. However, now the path to get around them becomes clear. When we turn on a light, even a small one, it lights up the path ahead. When we come to Christ, it is like </w:t>
      </w:r>
      <w:r w:rsidR="00547EAA">
        <w:rPr>
          <w:color w:val="404040" w:themeColor="text1" w:themeTint="BF"/>
        </w:rPr>
        <w:t>turning</w:t>
      </w:r>
      <w:r w:rsidR="00101771">
        <w:rPr>
          <w:color w:val="404040" w:themeColor="text1" w:themeTint="BF"/>
        </w:rPr>
        <w:t xml:space="preserve"> </w:t>
      </w:r>
      <w:r w:rsidR="00E1255B">
        <w:rPr>
          <w:color w:val="404040" w:themeColor="text1" w:themeTint="BF"/>
        </w:rPr>
        <w:t>on a</w:t>
      </w:r>
      <w:r w:rsidR="00101771">
        <w:rPr>
          <w:color w:val="404040" w:themeColor="text1" w:themeTint="BF"/>
        </w:rPr>
        <w:t xml:space="preserve"> light inside our soul. The obstacles and difficulties are still there, but in Him we find salvation as well as clarity for navigating life. </w:t>
      </w:r>
    </w:p>
    <w:p w14:paraId="160998F8" w14:textId="77777777" w:rsidR="00101771" w:rsidRDefault="00101771" w:rsidP="00101771">
      <w:pPr>
        <w:ind w:left="720"/>
        <w:rPr>
          <w:color w:val="404040" w:themeColor="text1" w:themeTint="BF"/>
        </w:rPr>
      </w:pPr>
    </w:p>
    <w:p w14:paraId="093E162C" w14:textId="76BC7B3C" w:rsidR="00101771" w:rsidRDefault="00101771" w:rsidP="00101771">
      <w:pPr>
        <w:ind w:left="720"/>
        <w:rPr>
          <w:color w:val="404040" w:themeColor="text1" w:themeTint="BF"/>
        </w:rPr>
      </w:pPr>
      <w:r w:rsidRPr="003E7C99">
        <w:rPr>
          <w:color w:val="404040" w:themeColor="text1" w:themeTint="BF"/>
        </w:rPr>
        <w:t xml:space="preserve">Nicodemus struggled to understand how such a radical transformation could take place. Jesus patiently shifted </w:t>
      </w:r>
      <w:r w:rsidR="00835437">
        <w:rPr>
          <w:color w:val="404040" w:themeColor="text1" w:themeTint="BF"/>
        </w:rPr>
        <w:t>Nicodemus’s</w:t>
      </w:r>
      <w:r w:rsidRPr="003E7C99">
        <w:rPr>
          <w:color w:val="404040" w:themeColor="text1" w:themeTint="BF"/>
        </w:rPr>
        <w:t xml:space="preserve"> focus away from human effort to God’s gracious provision</w:t>
      </w:r>
      <w:r>
        <w:rPr>
          <w:color w:val="404040" w:themeColor="text1" w:themeTint="BF"/>
        </w:rPr>
        <w:t xml:space="preserve">, </w:t>
      </w:r>
      <w:r w:rsidRPr="003E7C99">
        <w:rPr>
          <w:color w:val="404040" w:themeColor="text1" w:themeTint="BF"/>
        </w:rPr>
        <w:t>showing new birth is not something we do, but something we receive through faith.</w:t>
      </w:r>
    </w:p>
    <w:p w14:paraId="2DE552AD" w14:textId="77777777" w:rsidR="00101771" w:rsidRDefault="00101771" w:rsidP="00101771">
      <w:pPr>
        <w:ind w:left="720"/>
        <w:rPr>
          <w:color w:val="404040" w:themeColor="text1" w:themeTint="BF"/>
        </w:rPr>
      </w:pPr>
    </w:p>
    <w:p w14:paraId="51A195A2" w14:textId="1B1F6276" w:rsidR="00101771" w:rsidRDefault="00101771" w:rsidP="00101771">
      <w:pPr>
        <w:ind w:left="720"/>
        <w:rPr>
          <w:color w:val="404040" w:themeColor="text1" w:themeTint="BF"/>
        </w:rPr>
      </w:pPr>
      <w:r w:rsidRPr="00E43491">
        <w:rPr>
          <w:b/>
          <w:bCs/>
          <w:i/>
          <w:iCs/>
          <w:color w:val="404040" w:themeColor="text1" w:themeTint="BF"/>
          <w:vertAlign w:val="superscript"/>
        </w:rPr>
        <w:t> </w:t>
      </w:r>
      <w:r w:rsidRPr="00E43491">
        <w:rPr>
          <w:i/>
          <w:iCs/>
          <w:color w:val="404040" w:themeColor="text1" w:themeTint="BF"/>
        </w:rPr>
        <w:t xml:space="preserve">“Are you a teacher of Israel and don’t know these things?” Jesus replied. “Truly I tell you, we speak what we </w:t>
      </w:r>
      <w:proofErr w:type="gramStart"/>
      <w:r w:rsidRPr="00E43491">
        <w:rPr>
          <w:i/>
          <w:iCs/>
          <w:color w:val="404040" w:themeColor="text1" w:themeTint="BF"/>
        </w:rPr>
        <w:t>know</w:t>
      </w:r>
      <w:proofErr w:type="gramEnd"/>
      <w:r w:rsidRPr="00E43491">
        <w:rPr>
          <w:i/>
          <w:iCs/>
          <w:color w:val="404040" w:themeColor="text1" w:themeTint="BF"/>
        </w:rPr>
        <w:t xml:space="preserve"> and we testify to what we have seen, but you do not accept our testimony. If I have told you about earthly things and you don’t believe, how will you believe if I tell you about heavenly things? No one has ascended into heaven except the one who descended from heaven —the Son of Man</w:t>
      </w:r>
      <w:r w:rsidR="00E43491">
        <w:rPr>
          <w:color w:val="404040" w:themeColor="text1" w:themeTint="BF"/>
        </w:rPr>
        <w:t>”</w:t>
      </w:r>
      <w:r>
        <w:rPr>
          <w:color w:val="404040" w:themeColor="text1" w:themeTint="BF"/>
        </w:rPr>
        <w:t xml:space="preserve"> (</w:t>
      </w:r>
      <w:r w:rsidR="005B4656">
        <w:rPr>
          <w:color w:val="404040" w:themeColor="text1" w:themeTint="BF"/>
        </w:rPr>
        <w:t>vv.</w:t>
      </w:r>
      <w:r>
        <w:rPr>
          <w:color w:val="404040" w:themeColor="text1" w:themeTint="BF"/>
        </w:rPr>
        <w:t xml:space="preserve"> 10-13)</w:t>
      </w:r>
      <w:r w:rsidR="005B4656">
        <w:rPr>
          <w:color w:val="404040" w:themeColor="text1" w:themeTint="BF"/>
        </w:rPr>
        <w:t>.</w:t>
      </w:r>
    </w:p>
    <w:p w14:paraId="3EF63913" w14:textId="77777777" w:rsidR="00101771" w:rsidRDefault="00101771" w:rsidP="00101771">
      <w:pPr>
        <w:ind w:left="720"/>
        <w:rPr>
          <w:color w:val="404040" w:themeColor="text1" w:themeTint="BF"/>
        </w:rPr>
      </w:pPr>
    </w:p>
    <w:p w14:paraId="517F25C2" w14:textId="1AF7F683" w:rsidR="001A32CC" w:rsidRDefault="00101771" w:rsidP="008E5F2A">
      <w:pPr>
        <w:ind w:left="720"/>
        <w:rPr>
          <w:color w:val="404040" w:themeColor="text1" w:themeTint="BF"/>
        </w:rPr>
      </w:pPr>
      <w:r>
        <w:rPr>
          <w:color w:val="404040" w:themeColor="text1" w:themeTint="BF"/>
        </w:rPr>
        <w:t>Jesus’</w:t>
      </w:r>
      <w:r w:rsidR="005B4656">
        <w:rPr>
          <w:color w:val="404040" w:themeColor="text1" w:themeTint="BF"/>
        </w:rPr>
        <w:t>s</w:t>
      </w:r>
      <w:r>
        <w:rPr>
          <w:color w:val="404040" w:themeColor="text1" w:themeTint="BF"/>
        </w:rPr>
        <w:t xml:space="preserve"> question to Nicodemus was not accusatory, but revelatory. The Pharisees and </w:t>
      </w:r>
      <w:r w:rsidR="00547EAA">
        <w:rPr>
          <w:color w:val="404040" w:themeColor="text1" w:themeTint="BF"/>
        </w:rPr>
        <w:t>Sadducees</w:t>
      </w:r>
      <w:r>
        <w:rPr>
          <w:color w:val="404040" w:themeColor="text1" w:themeTint="BF"/>
        </w:rPr>
        <w:t xml:space="preserve"> should have been among the first to recognize the Messiah. They certainly had studied enough to know what God said to the Old Testament prophets about Him. However, their pride overshadowed what must be received by faith. </w:t>
      </w:r>
      <w:r w:rsidR="00471550">
        <w:rPr>
          <w:color w:val="404040" w:themeColor="text1" w:themeTint="BF"/>
        </w:rPr>
        <w:t xml:space="preserve">A person’s religious education </w:t>
      </w:r>
      <w:r w:rsidR="00187867">
        <w:rPr>
          <w:color w:val="404040" w:themeColor="text1" w:themeTint="BF"/>
        </w:rPr>
        <w:t>does</w:t>
      </w:r>
      <w:r w:rsidR="00471550">
        <w:rPr>
          <w:color w:val="404040" w:themeColor="text1" w:themeTint="BF"/>
        </w:rPr>
        <w:t xml:space="preserve"> not matter in light of eternity. What matters is faith in Christ. </w:t>
      </w:r>
      <w:r w:rsidR="00D44E38">
        <w:rPr>
          <w:color w:val="404040" w:themeColor="text1" w:themeTint="BF"/>
        </w:rPr>
        <w:t>God has chosen</w:t>
      </w:r>
      <w:r w:rsidR="00187867">
        <w:rPr>
          <w:color w:val="404040" w:themeColor="text1" w:themeTint="BF"/>
        </w:rPr>
        <w:t xml:space="preserve"> people from all walks of life,</w:t>
      </w:r>
      <w:r w:rsidR="00D44E38">
        <w:rPr>
          <w:color w:val="404040" w:themeColor="text1" w:themeTint="BF"/>
        </w:rPr>
        <w:t xml:space="preserve"> </w:t>
      </w:r>
      <w:r w:rsidR="00187867">
        <w:rPr>
          <w:color w:val="404040" w:themeColor="text1" w:themeTint="BF"/>
        </w:rPr>
        <w:t>i</w:t>
      </w:r>
      <w:r w:rsidR="00D44E38">
        <w:rPr>
          <w:color w:val="404040" w:themeColor="text1" w:themeTint="BF"/>
        </w:rPr>
        <w:t>nclud</w:t>
      </w:r>
      <w:r w:rsidR="00187867">
        <w:rPr>
          <w:color w:val="404040" w:themeColor="text1" w:themeTint="BF"/>
        </w:rPr>
        <w:t>ing</w:t>
      </w:r>
      <w:r w:rsidR="00D44E38">
        <w:rPr>
          <w:color w:val="404040" w:themeColor="text1" w:themeTint="BF"/>
        </w:rPr>
        <w:t xml:space="preserve"> those the world might reject</w:t>
      </w:r>
      <w:r w:rsidR="00187867">
        <w:rPr>
          <w:color w:val="404040" w:themeColor="text1" w:themeTint="BF"/>
        </w:rPr>
        <w:t>,</w:t>
      </w:r>
      <w:r w:rsidR="00D44E38">
        <w:rPr>
          <w:color w:val="404040" w:themeColor="text1" w:themeTint="BF"/>
        </w:rPr>
        <w:t xml:space="preserve"> to receive His salvation. </w:t>
      </w:r>
    </w:p>
    <w:p w14:paraId="29F0AD8C" w14:textId="12942472" w:rsidR="001A32CC" w:rsidRPr="00307CF0" w:rsidRDefault="001A32CC" w:rsidP="00101771">
      <w:pPr>
        <w:ind w:left="720"/>
        <w:rPr>
          <w:i/>
          <w:iCs/>
          <w:color w:val="404040" w:themeColor="text1" w:themeTint="BF"/>
        </w:rPr>
      </w:pPr>
      <w:r>
        <w:rPr>
          <w:color w:val="404040" w:themeColor="text1" w:themeTint="BF"/>
        </w:rPr>
        <w:lastRenderedPageBreak/>
        <w:t xml:space="preserve">In </w:t>
      </w:r>
      <w:r w:rsidR="00B01804">
        <w:rPr>
          <w:color w:val="404040" w:themeColor="text1" w:themeTint="BF"/>
        </w:rPr>
        <w:t>1 Corinthians 1:27-31 Paul wrote</w:t>
      </w:r>
      <w:r w:rsidR="005B4656">
        <w:rPr>
          <w:color w:val="404040" w:themeColor="text1" w:themeTint="BF"/>
        </w:rPr>
        <w:t>:</w:t>
      </w:r>
      <w:r w:rsidR="00B01804">
        <w:rPr>
          <w:color w:val="404040" w:themeColor="text1" w:themeTint="BF"/>
        </w:rPr>
        <w:t xml:space="preserve"> </w:t>
      </w:r>
      <w:r w:rsidR="00B01804" w:rsidRPr="00307CF0">
        <w:rPr>
          <w:i/>
          <w:iCs/>
          <w:color w:val="404040" w:themeColor="text1" w:themeTint="BF"/>
        </w:rPr>
        <w:t>“</w:t>
      </w:r>
      <w:r w:rsidR="002B5F81">
        <w:rPr>
          <w:i/>
          <w:iCs/>
          <w:color w:val="404040" w:themeColor="text1" w:themeTint="BF"/>
        </w:rPr>
        <w:t xml:space="preserve">Instead, </w:t>
      </w:r>
      <w:r w:rsidR="00B01804" w:rsidRPr="00307CF0">
        <w:rPr>
          <w:i/>
          <w:iCs/>
          <w:color w:val="404040" w:themeColor="text1" w:themeTint="BF"/>
        </w:rPr>
        <w:t>God has chosen what is foolish in the world to shame the wise, and God has chosen what is weak in the world to shame the strong. God has chosen what is insignificant and despised in the world—what is viewed as nothing—to bring to nothing what is viewed as something, so that no one may boast in his presence. It is from him that you are in Christ Jesus, who became wisdom from God for us—our righteousness, sanctification, and redemption—in order that, as it is written: </w:t>
      </w:r>
      <w:r w:rsidR="00B01804" w:rsidRPr="002B5F81">
        <w:rPr>
          <w:b/>
          <w:bCs/>
          <w:i/>
          <w:iCs/>
          <w:color w:val="404040" w:themeColor="text1" w:themeTint="BF"/>
        </w:rPr>
        <w:t>Let the one who boasts, boast in the Lord.</w:t>
      </w:r>
      <w:r w:rsidR="00B01804" w:rsidRPr="00307CF0">
        <w:rPr>
          <w:i/>
          <w:iCs/>
          <w:color w:val="404040" w:themeColor="text1" w:themeTint="BF"/>
        </w:rPr>
        <w:t xml:space="preserve">” </w:t>
      </w:r>
    </w:p>
    <w:p w14:paraId="5F1CBD32" w14:textId="77777777" w:rsidR="00B01804" w:rsidRDefault="00B01804" w:rsidP="00101771">
      <w:pPr>
        <w:ind w:left="720"/>
        <w:rPr>
          <w:color w:val="404040" w:themeColor="text1" w:themeTint="BF"/>
        </w:rPr>
      </w:pPr>
    </w:p>
    <w:p w14:paraId="607D3F4F" w14:textId="0F0C941D" w:rsidR="00B01804" w:rsidRDefault="00B01804" w:rsidP="00101771">
      <w:pPr>
        <w:ind w:left="720"/>
        <w:rPr>
          <w:color w:val="404040" w:themeColor="text1" w:themeTint="BF"/>
        </w:rPr>
      </w:pPr>
      <w:r>
        <w:rPr>
          <w:color w:val="404040" w:themeColor="text1" w:themeTint="BF"/>
        </w:rPr>
        <w:t xml:space="preserve">In Christ, the educated Pharisee, the Gentile, and even the little children </w:t>
      </w:r>
      <w:r w:rsidR="00FF2C4E">
        <w:rPr>
          <w:color w:val="404040" w:themeColor="text1" w:themeTint="BF"/>
        </w:rPr>
        <w:t>all come</w:t>
      </w:r>
      <w:r>
        <w:rPr>
          <w:color w:val="404040" w:themeColor="text1" w:themeTint="BF"/>
        </w:rPr>
        <w:t xml:space="preserve"> on equal footing. </w:t>
      </w:r>
      <w:r w:rsidR="001B66E2">
        <w:rPr>
          <w:color w:val="404040" w:themeColor="text1" w:themeTint="BF"/>
        </w:rPr>
        <w:t xml:space="preserve">No one will be able to boast in the Lord’s presence about what he or she brings to the table. We all come to Christ impoverished and </w:t>
      </w:r>
      <w:r w:rsidR="00334096">
        <w:rPr>
          <w:color w:val="404040" w:themeColor="text1" w:themeTint="BF"/>
        </w:rPr>
        <w:t>in need of a Savior. Jesus pointed out Nicodemus</w:t>
      </w:r>
      <w:r w:rsidR="00FF2C4E">
        <w:rPr>
          <w:color w:val="404040" w:themeColor="text1" w:themeTint="BF"/>
        </w:rPr>
        <w:t>’s</w:t>
      </w:r>
      <w:r w:rsidR="00334096">
        <w:rPr>
          <w:color w:val="404040" w:themeColor="text1" w:themeTint="BF"/>
        </w:rPr>
        <w:t xml:space="preserve"> own insufficiency. </w:t>
      </w:r>
      <w:r w:rsidR="006A6406">
        <w:rPr>
          <w:color w:val="404040" w:themeColor="text1" w:themeTint="BF"/>
        </w:rPr>
        <w:t xml:space="preserve">His education would not get him to </w:t>
      </w:r>
      <w:r w:rsidR="00FF2C4E">
        <w:rPr>
          <w:color w:val="404040" w:themeColor="text1" w:themeTint="BF"/>
        </w:rPr>
        <w:t>h</w:t>
      </w:r>
      <w:r w:rsidR="006A6406">
        <w:rPr>
          <w:color w:val="404040" w:themeColor="text1" w:themeTint="BF"/>
        </w:rPr>
        <w:t xml:space="preserve">eaven. </w:t>
      </w:r>
      <w:r w:rsidR="00FF2C4E">
        <w:rPr>
          <w:color w:val="404040" w:themeColor="text1" w:themeTint="BF"/>
        </w:rPr>
        <w:t>Yet</w:t>
      </w:r>
      <w:r w:rsidR="006A6406">
        <w:rPr>
          <w:color w:val="404040" w:themeColor="text1" w:themeTint="BF"/>
        </w:rPr>
        <w:t xml:space="preserve">, there would be many uneducated and discarded </w:t>
      </w:r>
      <w:r w:rsidR="00FF2C4E">
        <w:rPr>
          <w:color w:val="404040" w:themeColor="text1" w:themeTint="BF"/>
        </w:rPr>
        <w:t>people who</w:t>
      </w:r>
      <w:r w:rsidR="006A6406">
        <w:rPr>
          <w:color w:val="404040" w:themeColor="text1" w:themeTint="BF"/>
        </w:rPr>
        <w:t xml:space="preserve"> would inherit eternal life. </w:t>
      </w:r>
    </w:p>
    <w:p w14:paraId="7328CE03" w14:textId="77777777" w:rsidR="001A3F4F" w:rsidRDefault="001A3F4F" w:rsidP="00101771">
      <w:pPr>
        <w:ind w:left="720"/>
        <w:rPr>
          <w:color w:val="404040" w:themeColor="text1" w:themeTint="BF"/>
        </w:rPr>
      </w:pPr>
    </w:p>
    <w:p w14:paraId="3F2051E7" w14:textId="6282F417" w:rsidR="007105A7" w:rsidRDefault="005F2F24" w:rsidP="007105A7">
      <w:pPr>
        <w:ind w:left="720"/>
        <w:rPr>
          <w:color w:val="404040" w:themeColor="text1" w:themeTint="BF"/>
        </w:rPr>
      </w:pPr>
      <w:r>
        <w:rPr>
          <w:color w:val="404040" w:themeColor="text1" w:themeTint="BF"/>
        </w:rPr>
        <w:t xml:space="preserve">New birth </w:t>
      </w:r>
      <w:r w:rsidR="0016684D">
        <w:rPr>
          <w:color w:val="404040" w:themeColor="text1" w:themeTint="BF"/>
        </w:rPr>
        <w:t>is</w:t>
      </w:r>
      <w:r>
        <w:rPr>
          <w:color w:val="404040" w:themeColor="text1" w:themeTint="BF"/>
        </w:rPr>
        <w:t xml:space="preserve"> received by faith in the One who lights the way (John 8:12) but also by the One who </w:t>
      </w:r>
      <w:r w:rsidRPr="00CB1223">
        <w:rPr>
          <w:i/>
          <w:iCs/>
          <w:color w:val="404040" w:themeColor="text1" w:themeTint="BF"/>
        </w:rPr>
        <w:t>is</w:t>
      </w:r>
      <w:r>
        <w:rPr>
          <w:color w:val="404040" w:themeColor="text1" w:themeTint="BF"/>
        </w:rPr>
        <w:t xml:space="preserve"> the way (</w:t>
      </w:r>
      <w:r w:rsidR="00E4678A">
        <w:rPr>
          <w:color w:val="404040" w:themeColor="text1" w:themeTint="BF"/>
        </w:rPr>
        <w:t>John 14:6)</w:t>
      </w:r>
      <w:r w:rsidR="0016684D">
        <w:rPr>
          <w:color w:val="404040" w:themeColor="text1" w:themeTint="BF"/>
        </w:rPr>
        <w:t>.</w:t>
      </w:r>
      <w:r w:rsidR="00E4678A">
        <w:rPr>
          <w:color w:val="404040" w:themeColor="text1" w:themeTint="BF"/>
        </w:rPr>
        <w:t xml:space="preserve"> </w:t>
      </w:r>
      <w:r w:rsidR="00053D13">
        <w:rPr>
          <w:color w:val="404040" w:themeColor="text1" w:themeTint="BF"/>
        </w:rPr>
        <w:t>Jesus pointed</w:t>
      </w:r>
      <w:r w:rsidR="004E072F">
        <w:rPr>
          <w:color w:val="404040" w:themeColor="text1" w:themeTint="BF"/>
        </w:rPr>
        <w:t xml:space="preserve"> </w:t>
      </w:r>
      <w:r w:rsidR="00547EAA">
        <w:rPr>
          <w:color w:val="404040" w:themeColor="text1" w:themeTint="BF"/>
        </w:rPr>
        <w:t>Nicodemus</w:t>
      </w:r>
      <w:r w:rsidR="004E072F">
        <w:rPr>
          <w:color w:val="404040" w:themeColor="text1" w:themeTint="BF"/>
        </w:rPr>
        <w:t xml:space="preserve"> </w:t>
      </w:r>
      <w:r w:rsidR="00053D13">
        <w:rPr>
          <w:color w:val="404040" w:themeColor="text1" w:themeTint="BF"/>
        </w:rPr>
        <w:t>to</w:t>
      </w:r>
      <w:r w:rsidR="004E072F">
        <w:rPr>
          <w:color w:val="404040" w:themeColor="text1" w:themeTint="BF"/>
        </w:rPr>
        <w:t xml:space="preserve"> a vital truth—</w:t>
      </w:r>
      <w:r w:rsidR="00053D13">
        <w:rPr>
          <w:color w:val="404040" w:themeColor="text1" w:themeTint="BF"/>
        </w:rPr>
        <w:t>the healing of new life is only found in Christ</w:t>
      </w:r>
      <w:r w:rsidR="00CE60AA">
        <w:rPr>
          <w:color w:val="404040" w:themeColor="text1" w:themeTint="BF"/>
        </w:rPr>
        <w:t xml:space="preserve">. </w:t>
      </w:r>
      <w:r w:rsidR="00AA6F99" w:rsidRPr="00AA6F99">
        <w:rPr>
          <w:color w:val="404040" w:themeColor="text1" w:themeTint="BF"/>
        </w:rPr>
        <w:t>“</w:t>
      </w:r>
      <w:r w:rsidR="00AA6F99" w:rsidRPr="008B3B3D">
        <w:rPr>
          <w:i/>
          <w:iCs/>
          <w:color w:val="404040" w:themeColor="text1" w:themeTint="BF"/>
        </w:rPr>
        <w:t>Just as Moses lifted up the snake in the wilderness, so the Son of Man must be lifted up, so that everyone who believes in him may have eternal life”</w:t>
      </w:r>
      <w:r w:rsidR="001C5516">
        <w:rPr>
          <w:color w:val="404040" w:themeColor="text1" w:themeTint="BF"/>
        </w:rPr>
        <w:t xml:space="preserve"> </w:t>
      </w:r>
      <w:r w:rsidR="0028552E">
        <w:rPr>
          <w:color w:val="404040" w:themeColor="text1" w:themeTint="BF"/>
        </w:rPr>
        <w:t>(</w:t>
      </w:r>
      <w:r w:rsidR="00721ED3">
        <w:rPr>
          <w:color w:val="404040" w:themeColor="text1" w:themeTint="BF"/>
        </w:rPr>
        <w:t>v.</w:t>
      </w:r>
      <w:r w:rsidR="0028552E">
        <w:rPr>
          <w:color w:val="404040" w:themeColor="text1" w:themeTint="BF"/>
        </w:rPr>
        <w:t xml:space="preserve"> 14)</w:t>
      </w:r>
      <w:r w:rsidR="00721ED3">
        <w:rPr>
          <w:color w:val="404040" w:themeColor="text1" w:themeTint="BF"/>
        </w:rPr>
        <w:t>.</w:t>
      </w:r>
      <w:r w:rsidR="0028552E">
        <w:rPr>
          <w:color w:val="404040" w:themeColor="text1" w:themeTint="BF"/>
        </w:rPr>
        <w:t xml:space="preserve"> In Numbers 21, the Israelites were in the middle of the forty years of wandering in the desert before they reached the </w:t>
      </w:r>
      <w:r w:rsidR="00053D13">
        <w:rPr>
          <w:color w:val="404040" w:themeColor="text1" w:themeTint="BF"/>
        </w:rPr>
        <w:t>p</w:t>
      </w:r>
      <w:r w:rsidR="0028552E">
        <w:rPr>
          <w:color w:val="404040" w:themeColor="text1" w:themeTint="BF"/>
        </w:rPr>
        <w:t xml:space="preserve">romised </w:t>
      </w:r>
      <w:r w:rsidR="00053D13">
        <w:rPr>
          <w:color w:val="404040" w:themeColor="text1" w:themeTint="BF"/>
        </w:rPr>
        <w:t>l</w:t>
      </w:r>
      <w:r w:rsidR="0028552E">
        <w:rPr>
          <w:color w:val="404040" w:themeColor="text1" w:themeTint="BF"/>
        </w:rPr>
        <w:t>and. The journey was long, and the people grew impatient, grumbling against the Lord. God sen</w:t>
      </w:r>
      <w:r w:rsidR="00FA319D">
        <w:rPr>
          <w:color w:val="404040" w:themeColor="text1" w:themeTint="BF"/>
        </w:rPr>
        <w:t>t</w:t>
      </w:r>
      <w:r w:rsidR="0028552E">
        <w:rPr>
          <w:color w:val="404040" w:themeColor="text1" w:themeTint="BF"/>
        </w:rPr>
        <w:t xml:space="preserve"> venomous snakes that bit the people, and many</w:t>
      </w:r>
      <w:r w:rsidR="00F05F2C">
        <w:rPr>
          <w:color w:val="404040" w:themeColor="text1" w:themeTint="BF"/>
        </w:rPr>
        <w:t xml:space="preserve"> </w:t>
      </w:r>
      <w:r w:rsidR="0028552E">
        <w:rPr>
          <w:color w:val="404040" w:themeColor="text1" w:themeTint="BF"/>
        </w:rPr>
        <w:t xml:space="preserve">Israelites </w:t>
      </w:r>
      <w:r w:rsidR="00F05F2C">
        <w:rPr>
          <w:color w:val="404040" w:themeColor="text1" w:themeTint="BF"/>
        </w:rPr>
        <w:t xml:space="preserve">died. When they repented, and Moses plead to the Lord on their behalf, </w:t>
      </w:r>
      <w:r w:rsidR="007105A7">
        <w:rPr>
          <w:color w:val="404040" w:themeColor="text1" w:themeTint="BF"/>
        </w:rPr>
        <w:t xml:space="preserve">He told Moses to make a bronze snake and put it on a pole. He </w:t>
      </w:r>
      <w:r w:rsidR="00FA319D">
        <w:rPr>
          <w:color w:val="404040" w:themeColor="text1" w:themeTint="BF"/>
        </w:rPr>
        <w:t>held it up</w:t>
      </w:r>
      <w:r w:rsidR="007105A7">
        <w:rPr>
          <w:color w:val="404040" w:themeColor="text1" w:themeTint="BF"/>
        </w:rPr>
        <w:t xml:space="preserve"> and when the people looked </w:t>
      </w:r>
      <w:r w:rsidR="003F1C65">
        <w:rPr>
          <w:color w:val="404040" w:themeColor="text1" w:themeTint="BF"/>
        </w:rPr>
        <w:t>at</w:t>
      </w:r>
      <w:r w:rsidR="007105A7">
        <w:rPr>
          <w:color w:val="404040" w:themeColor="text1" w:themeTint="BF"/>
        </w:rPr>
        <w:t xml:space="preserve"> </w:t>
      </w:r>
      <w:r w:rsidR="00FA319D">
        <w:rPr>
          <w:color w:val="404040" w:themeColor="text1" w:themeTint="BF"/>
        </w:rPr>
        <w:t>it,</w:t>
      </w:r>
      <w:r w:rsidR="007105A7">
        <w:rPr>
          <w:color w:val="404040" w:themeColor="text1" w:themeTint="BF"/>
        </w:rPr>
        <w:t xml:space="preserve"> they </w:t>
      </w:r>
      <w:r w:rsidR="00FA319D">
        <w:rPr>
          <w:color w:val="404040" w:themeColor="text1" w:themeTint="BF"/>
        </w:rPr>
        <w:t>were</w:t>
      </w:r>
      <w:r w:rsidR="007105A7">
        <w:rPr>
          <w:color w:val="404040" w:themeColor="text1" w:themeTint="BF"/>
        </w:rPr>
        <w:t xml:space="preserve"> healed</w:t>
      </w:r>
      <w:r w:rsidR="00E16304">
        <w:rPr>
          <w:color w:val="404040" w:themeColor="text1" w:themeTint="BF"/>
        </w:rPr>
        <w:t xml:space="preserve">. </w:t>
      </w:r>
      <w:r w:rsidR="00C03932">
        <w:rPr>
          <w:color w:val="404040" w:themeColor="text1" w:themeTint="BF"/>
        </w:rPr>
        <w:t xml:space="preserve">(Interestingly, the </w:t>
      </w:r>
      <w:r w:rsidR="00FA319D">
        <w:rPr>
          <w:color w:val="404040" w:themeColor="text1" w:themeTint="BF"/>
        </w:rPr>
        <w:t xml:space="preserve">common </w:t>
      </w:r>
      <w:r w:rsidR="00DE1AA9">
        <w:rPr>
          <w:color w:val="404040" w:themeColor="text1" w:themeTint="BF"/>
        </w:rPr>
        <w:t xml:space="preserve">symbol for the medical profession, the </w:t>
      </w:r>
      <w:r w:rsidR="00DE1AA9" w:rsidRPr="00DE1AA9">
        <w:rPr>
          <w:color w:val="404040" w:themeColor="text1" w:themeTint="BF"/>
        </w:rPr>
        <w:t>Rod of Asclepius</w:t>
      </w:r>
      <w:r w:rsidR="00DE1AA9">
        <w:rPr>
          <w:color w:val="404040" w:themeColor="text1" w:themeTint="BF"/>
        </w:rPr>
        <w:t xml:space="preserve">, </w:t>
      </w:r>
      <w:r w:rsidR="008B3B3D">
        <w:rPr>
          <w:color w:val="404040" w:themeColor="text1" w:themeTint="BF"/>
        </w:rPr>
        <w:t xml:space="preserve">is derived from this </w:t>
      </w:r>
      <w:r w:rsidR="00FA319D">
        <w:rPr>
          <w:color w:val="404040" w:themeColor="text1" w:themeTint="BF"/>
        </w:rPr>
        <w:t>b</w:t>
      </w:r>
      <w:r w:rsidR="008B3B3D">
        <w:rPr>
          <w:color w:val="404040" w:themeColor="text1" w:themeTint="BF"/>
        </w:rPr>
        <w:t>iblical story)</w:t>
      </w:r>
      <w:r w:rsidR="00FA319D">
        <w:rPr>
          <w:color w:val="404040" w:themeColor="text1" w:themeTint="BF"/>
        </w:rPr>
        <w:t>.</w:t>
      </w:r>
    </w:p>
    <w:p w14:paraId="54F055AE" w14:textId="77777777" w:rsidR="008B3B3D" w:rsidRDefault="008B3B3D" w:rsidP="007105A7">
      <w:pPr>
        <w:ind w:left="720"/>
        <w:rPr>
          <w:color w:val="404040" w:themeColor="text1" w:themeTint="BF"/>
        </w:rPr>
      </w:pPr>
    </w:p>
    <w:p w14:paraId="1C0822E9" w14:textId="0BCA90D8" w:rsidR="00D92BF6" w:rsidRDefault="008B3B3D" w:rsidP="00D92BF6">
      <w:pPr>
        <w:ind w:left="720"/>
        <w:rPr>
          <w:i/>
          <w:iCs/>
          <w:color w:val="404040" w:themeColor="text1" w:themeTint="BF"/>
        </w:rPr>
      </w:pPr>
      <w:r>
        <w:rPr>
          <w:color w:val="404040" w:themeColor="text1" w:themeTint="BF"/>
        </w:rPr>
        <w:t xml:space="preserve">Jesus </w:t>
      </w:r>
      <w:r w:rsidR="00FA319D">
        <w:rPr>
          <w:color w:val="404040" w:themeColor="text1" w:themeTint="BF"/>
        </w:rPr>
        <w:t>i</w:t>
      </w:r>
      <w:r>
        <w:rPr>
          <w:color w:val="404040" w:themeColor="text1" w:themeTint="BF"/>
        </w:rPr>
        <w:t>s the</w:t>
      </w:r>
      <w:r w:rsidR="00FA319D">
        <w:rPr>
          <w:color w:val="404040" w:themeColor="text1" w:themeTint="BF"/>
        </w:rPr>
        <w:t xml:space="preserve"> true</w:t>
      </w:r>
      <w:r>
        <w:rPr>
          <w:color w:val="404040" w:themeColor="text1" w:themeTint="BF"/>
        </w:rPr>
        <w:t xml:space="preserve"> </w:t>
      </w:r>
      <w:r w:rsidR="00FA319D">
        <w:rPr>
          <w:color w:val="404040" w:themeColor="text1" w:themeTint="BF"/>
        </w:rPr>
        <w:t>healer, offering</w:t>
      </w:r>
      <w:r w:rsidR="00A22A20">
        <w:rPr>
          <w:color w:val="404040" w:themeColor="text1" w:themeTint="BF"/>
        </w:rPr>
        <w:t xml:space="preserve"> salvation for all who look to Him.</w:t>
      </w:r>
      <w:r w:rsidR="00D24682">
        <w:rPr>
          <w:color w:val="404040" w:themeColor="text1" w:themeTint="BF"/>
        </w:rPr>
        <w:t xml:space="preserve"> </w:t>
      </w:r>
      <w:r w:rsidR="004622ED">
        <w:rPr>
          <w:color w:val="404040" w:themeColor="text1" w:themeTint="BF"/>
        </w:rPr>
        <w:t xml:space="preserve">Just as the Israelites couldn’t heal themselves from the venomous snake bite, we cannot heal ourselves from </w:t>
      </w:r>
      <w:r w:rsidR="006D325D">
        <w:rPr>
          <w:color w:val="404040" w:themeColor="text1" w:themeTint="BF"/>
        </w:rPr>
        <w:t xml:space="preserve">the </w:t>
      </w:r>
      <w:r w:rsidR="00E1255B">
        <w:rPr>
          <w:color w:val="404040" w:themeColor="text1" w:themeTint="BF"/>
        </w:rPr>
        <w:t>effects</w:t>
      </w:r>
      <w:r w:rsidR="006D325D">
        <w:rPr>
          <w:color w:val="404040" w:themeColor="text1" w:themeTint="BF"/>
        </w:rPr>
        <w:t xml:space="preserve"> of sin.</w:t>
      </w:r>
      <w:r w:rsidR="00050E33">
        <w:rPr>
          <w:color w:val="404040" w:themeColor="text1" w:themeTint="BF"/>
        </w:rPr>
        <w:t xml:space="preserve"> As Acts 4:12 says, </w:t>
      </w:r>
      <w:r w:rsidR="00050E33" w:rsidRPr="00B365F9">
        <w:rPr>
          <w:i/>
          <w:iCs/>
          <w:color w:val="404040" w:themeColor="text1" w:themeTint="BF"/>
        </w:rPr>
        <w:t>“There is salvation in no one else, for there is no other name under heaven given to people by which we must be saved.”</w:t>
      </w:r>
      <w:r w:rsidR="006D325D">
        <w:rPr>
          <w:color w:val="404040" w:themeColor="text1" w:themeTint="BF"/>
        </w:rPr>
        <w:t xml:space="preserve"> </w:t>
      </w:r>
      <w:r w:rsidR="00050E33">
        <w:rPr>
          <w:color w:val="404040" w:themeColor="text1" w:themeTint="BF"/>
        </w:rPr>
        <w:t>We must look to the cross</w:t>
      </w:r>
      <w:r w:rsidR="00FA319D">
        <w:rPr>
          <w:color w:val="404040" w:themeColor="text1" w:themeTint="BF"/>
        </w:rPr>
        <w:t xml:space="preserve"> of</w:t>
      </w:r>
      <w:r w:rsidR="00050E33">
        <w:rPr>
          <w:color w:val="404040" w:themeColor="text1" w:themeTint="BF"/>
        </w:rPr>
        <w:t xml:space="preserve"> Jesus, lifted u</w:t>
      </w:r>
      <w:r w:rsidR="006A5CB9">
        <w:rPr>
          <w:color w:val="404040" w:themeColor="text1" w:themeTint="BF"/>
        </w:rPr>
        <w:t>p</w:t>
      </w:r>
      <w:r w:rsidR="00050E33">
        <w:rPr>
          <w:color w:val="404040" w:themeColor="text1" w:themeTint="BF"/>
        </w:rPr>
        <w:t xml:space="preserve"> as the perfect sacrifice for sin, to receive </w:t>
      </w:r>
      <w:r w:rsidR="00BB7770">
        <w:rPr>
          <w:color w:val="404040" w:themeColor="text1" w:themeTint="BF"/>
        </w:rPr>
        <w:t xml:space="preserve">spiritual healing and eternal life. </w:t>
      </w:r>
      <w:r w:rsidR="003C7D5F">
        <w:rPr>
          <w:color w:val="404040" w:themeColor="text1" w:themeTint="BF"/>
        </w:rPr>
        <w:t>This act of faith</w:t>
      </w:r>
      <w:r w:rsidR="00FA319D">
        <w:rPr>
          <w:color w:val="404040" w:themeColor="text1" w:themeTint="BF"/>
        </w:rPr>
        <w:t xml:space="preserve"> </w:t>
      </w:r>
      <w:r w:rsidR="003C7D5F">
        <w:rPr>
          <w:color w:val="404040" w:themeColor="text1" w:themeTint="BF"/>
        </w:rPr>
        <w:t xml:space="preserve">is where salvation begins. </w:t>
      </w:r>
      <w:r w:rsidR="00D92BF6">
        <w:rPr>
          <w:color w:val="404040" w:themeColor="text1" w:themeTint="BF"/>
        </w:rPr>
        <w:t xml:space="preserve">As A.W. Tozer wrote, </w:t>
      </w:r>
      <w:r w:rsidR="00D92BF6" w:rsidRPr="00DD3C46">
        <w:rPr>
          <w:i/>
          <w:iCs/>
          <w:color w:val="404040" w:themeColor="text1" w:themeTint="BF"/>
        </w:rPr>
        <w:t xml:space="preserve">“Faith is the gaze of the soul upon a saving God.” </w:t>
      </w:r>
    </w:p>
    <w:p w14:paraId="19EB7D9A" w14:textId="77777777" w:rsidR="00D92BF6" w:rsidRDefault="00D92BF6" w:rsidP="00D92BF6">
      <w:pPr>
        <w:ind w:left="720"/>
        <w:rPr>
          <w:i/>
          <w:iCs/>
          <w:color w:val="404040" w:themeColor="text1" w:themeTint="BF"/>
        </w:rPr>
      </w:pPr>
    </w:p>
    <w:p w14:paraId="7204E5C3" w14:textId="771B4800" w:rsidR="00ED608E" w:rsidRDefault="00442F6B" w:rsidP="00B1197E">
      <w:pPr>
        <w:ind w:left="720"/>
        <w:rPr>
          <w:color w:val="404040" w:themeColor="text1" w:themeTint="BF"/>
        </w:rPr>
      </w:pPr>
      <w:r>
        <w:rPr>
          <w:color w:val="404040" w:themeColor="text1" w:themeTint="BF"/>
        </w:rPr>
        <w:t xml:space="preserve">Through Christ, salvation </w:t>
      </w:r>
      <w:r w:rsidR="00E54110">
        <w:rPr>
          <w:color w:val="404040" w:themeColor="text1" w:themeTint="BF"/>
        </w:rPr>
        <w:t>is made</w:t>
      </w:r>
      <w:r>
        <w:rPr>
          <w:color w:val="404040" w:themeColor="text1" w:themeTint="BF"/>
        </w:rPr>
        <w:t xml:space="preserve"> available to the world. </w:t>
      </w:r>
      <w:r w:rsidR="00F03CC9">
        <w:rPr>
          <w:color w:val="404040" w:themeColor="text1" w:themeTint="BF"/>
        </w:rPr>
        <w:t xml:space="preserve">John </w:t>
      </w:r>
      <w:r w:rsidR="00E54110">
        <w:rPr>
          <w:color w:val="404040" w:themeColor="text1" w:themeTint="BF"/>
        </w:rPr>
        <w:t>communicated</w:t>
      </w:r>
      <w:r w:rsidR="00F03CC9">
        <w:rPr>
          <w:color w:val="404040" w:themeColor="text1" w:themeTint="BF"/>
        </w:rPr>
        <w:t xml:space="preserve"> this in John 1:12</w:t>
      </w:r>
      <w:r w:rsidR="00E54110">
        <w:rPr>
          <w:color w:val="404040" w:themeColor="text1" w:themeTint="BF"/>
        </w:rPr>
        <w:t>:</w:t>
      </w:r>
      <w:r w:rsidR="00F03CC9" w:rsidRPr="004F5303">
        <w:rPr>
          <w:i/>
          <w:iCs/>
          <w:color w:val="404040" w:themeColor="text1" w:themeTint="BF"/>
        </w:rPr>
        <w:t xml:space="preserve"> “But to all who did receive him, he gave them the right to be children of God, to those who believe in his name.” </w:t>
      </w:r>
      <w:r w:rsidR="00F03CC9">
        <w:rPr>
          <w:color w:val="404040" w:themeColor="text1" w:themeTint="BF"/>
        </w:rPr>
        <w:t>In this late-night rendezvous with Nicodemus, Jesus expressed the same thing. Salvation began with the Jews, but through Christ, it is extended to all who put their faith in Him</w:t>
      </w:r>
      <w:r w:rsidR="004F5303">
        <w:rPr>
          <w:color w:val="404040" w:themeColor="text1" w:themeTint="BF"/>
        </w:rPr>
        <w:t xml:space="preserve">. </w:t>
      </w:r>
    </w:p>
    <w:p w14:paraId="40907135" w14:textId="77777777" w:rsidR="00B1197E" w:rsidRDefault="00B1197E" w:rsidP="00B1197E">
      <w:pPr>
        <w:ind w:left="720"/>
        <w:rPr>
          <w:color w:val="404040" w:themeColor="text1" w:themeTint="BF"/>
        </w:rPr>
      </w:pPr>
    </w:p>
    <w:p w14:paraId="094D29C4" w14:textId="77777777" w:rsidR="008E5F2A" w:rsidRDefault="008E5F2A" w:rsidP="00B1197E">
      <w:pPr>
        <w:ind w:left="720"/>
        <w:rPr>
          <w:color w:val="404040" w:themeColor="text1" w:themeTint="BF"/>
        </w:rPr>
      </w:pPr>
    </w:p>
    <w:p w14:paraId="145D1B3B" w14:textId="77777777" w:rsidR="008E5F2A" w:rsidRDefault="008E5F2A" w:rsidP="00B1197E">
      <w:pPr>
        <w:ind w:left="720"/>
        <w:rPr>
          <w:color w:val="404040" w:themeColor="text1" w:themeTint="BF"/>
        </w:rPr>
      </w:pPr>
    </w:p>
    <w:p w14:paraId="043A494D" w14:textId="77777777" w:rsidR="008E5F2A" w:rsidRDefault="008E5F2A" w:rsidP="00B1197E">
      <w:pPr>
        <w:ind w:left="720"/>
        <w:rPr>
          <w:color w:val="404040" w:themeColor="text1" w:themeTint="BF"/>
        </w:rPr>
      </w:pPr>
    </w:p>
    <w:p w14:paraId="5E8571B9" w14:textId="77777777" w:rsidR="008E5F2A" w:rsidRPr="00B1197E" w:rsidRDefault="008E5F2A" w:rsidP="00B1197E">
      <w:pPr>
        <w:ind w:left="720"/>
        <w:rPr>
          <w:color w:val="404040" w:themeColor="text1" w:themeTint="BF"/>
        </w:rPr>
      </w:pPr>
    </w:p>
    <w:p w14:paraId="40EF5B5B" w14:textId="77777777" w:rsidR="00ED608E" w:rsidRDefault="00ED608E" w:rsidP="00ED608E">
      <w:pPr>
        <w:pStyle w:val="Heading1Alt"/>
        <w:ind w:left="720"/>
      </w:pPr>
      <w:r>
        <w:lastRenderedPageBreak/>
        <w:t>DISCUSS</w:t>
      </w:r>
    </w:p>
    <w:p w14:paraId="39909317" w14:textId="77777777" w:rsidR="00ED608E" w:rsidRDefault="00ED608E" w:rsidP="00ED608E">
      <w:pPr>
        <w:ind w:left="720"/>
        <w:rPr>
          <w:i/>
          <w:iCs/>
        </w:rPr>
      </w:pPr>
    </w:p>
    <w:p w14:paraId="507948F0" w14:textId="0F06E697" w:rsidR="00FE4A4B" w:rsidRDefault="00FE4A4B" w:rsidP="00280A08">
      <w:pPr>
        <w:pStyle w:val="ListParagraph"/>
        <w:numPr>
          <w:ilvl w:val="0"/>
          <w:numId w:val="34"/>
        </w:numPr>
        <w:rPr>
          <w:i/>
          <w:iCs/>
          <w:color w:val="404040" w:themeColor="text1" w:themeTint="BF"/>
        </w:rPr>
      </w:pPr>
      <w:r>
        <w:rPr>
          <w:i/>
          <w:iCs/>
          <w:color w:val="404040" w:themeColor="text1" w:themeTint="BF"/>
        </w:rPr>
        <w:t xml:space="preserve">Why </w:t>
      </w:r>
      <w:r w:rsidR="00E4610B">
        <w:rPr>
          <w:i/>
          <w:iCs/>
          <w:color w:val="404040" w:themeColor="text1" w:themeTint="BF"/>
        </w:rPr>
        <w:t>is the</w:t>
      </w:r>
      <w:r>
        <w:rPr>
          <w:i/>
          <w:iCs/>
          <w:color w:val="404040" w:themeColor="text1" w:themeTint="BF"/>
        </w:rPr>
        <w:t xml:space="preserve"> symbol of the bronze serp</w:t>
      </w:r>
      <w:r w:rsidR="00981E20">
        <w:rPr>
          <w:i/>
          <w:iCs/>
          <w:color w:val="404040" w:themeColor="text1" w:themeTint="BF"/>
        </w:rPr>
        <w:t xml:space="preserve">ent </w:t>
      </w:r>
      <w:r w:rsidR="00E4610B">
        <w:rPr>
          <w:i/>
          <w:iCs/>
          <w:color w:val="404040" w:themeColor="text1" w:themeTint="BF"/>
        </w:rPr>
        <w:t>a fitting connection to Jesus on the cross</w:t>
      </w:r>
      <w:r w:rsidR="00981E20">
        <w:rPr>
          <w:i/>
          <w:iCs/>
          <w:color w:val="404040" w:themeColor="text1" w:themeTint="BF"/>
        </w:rPr>
        <w:t xml:space="preserve">? </w:t>
      </w:r>
    </w:p>
    <w:p w14:paraId="5BB254FD" w14:textId="41E5E2A6" w:rsidR="00DF30DF" w:rsidRPr="001D5231" w:rsidRDefault="00E4610B" w:rsidP="001D5231">
      <w:pPr>
        <w:pStyle w:val="ListParagraph"/>
        <w:numPr>
          <w:ilvl w:val="0"/>
          <w:numId w:val="34"/>
        </w:numPr>
        <w:rPr>
          <w:i/>
          <w:iCs/>
          <w:color w:val="404040" w:themeColor="text1" w:themeTint="BF"/>
        </w:rPr>
      </w:pPr>
      <w:r>
        <w:rPr>
          <w:i/>
          <w:iCs/>
          <w:color w:val="404040" w:themeColor="text1" w:themeTint="BF"/>
        </w:rPr>
        <w:t>Beyond</w:t>
      </w:r>
      <w:r w:rsidR="00981E20">
        <w:rPr>
          <w:i/>
          <w:iCs/>
          <w:color w:val="404040" w:themeColor="text1" w:themeTint="BF"/>
        </w:rPr>
        <w:t xml:space="preserve"> the moment of salvation, we are to </w:t>
      </w:r>
      <w:r w:rsidR="001D5231">
        <w:rPr>
          <w:i/>
          <w:iCs/>
          <w:color w:val="404040" w:themeColor="text1" w:themeTint="BF"/>
        </w:rPr>
        <w:t>fix our eyes on</w:t>
      </w:r>
      <w:r w:rsidR="00981E20">
        <w:rPr>
          <w:i/>
          <w:iCs/>
          <w:color w:val="404040" w:themeColor="text1" w:themeTint="BF"/>
        </w:rPr>
        <w:t xml:space="preserve"> </w:t>
      </w:r>
      <w:r w:rsidR="001D5231">
        <w:rPr>
          <w:i/>
          <w:iCs/>
          <w:color w:val="404040" w:themeColor="text1" w:themeTint="BF"/>
        </w:rPr>
        <w:t>Christ</w:t>
      </w:r>
      <w:r w:rsidR="00981E20">
        <w:rPr>
          <w:i/>
          <w:iCs/>
          <w:color w:val="404040" w:themeColor="text1" w:themeTint="BF"/>
        </w:rPr>
        <w:t xml:space="preserve"> </w:t>
      </w:r>
      <w:r w:rsidR="001D5231">
        <w:rPr>
          <w:i/>
          <w:iCs/>
          <w:color w:val="404040" w:themeColor="text1" w:themeTint="BF"/>
        </w:rPr>
        <w:t xml:space="preserve">every day. </w:t>
      </w:r>
      <w:r w:rsidR="001D5231" w:rsidRPr="001D5231">
        <w:rPr>
          <w:i/>
          <w:iCs/>
          <w:color w:val="404040" w:themeColor="text1" w:themeTint="BF"/>
        </w:rPr>
        <w:t>What does it mean for you to “look to Jesus” in your daily life?</w:t>
      </w:r>
      <w:r w:rsidR="001D5231" w:rsidRPr="001D5231">
        <w:rPr>
          <w:i/>
          <w:iCs/>
          <w:color w:val="404040" w:themeColor="text1" w:themeTint="BF"/>
        </w:rPr>
        <w:br/>
      </w:r>
    </w:p>
    <w:p w14:paraId="580788C2" w14:textId="77777777" w:rsidR="00DF30DF" w:rsidRDefault="00DF30DF" w:rsidP="00C837A4">
      <w:pPr>
        <w:ind w:left="720"/>
        <w:rPr>
          <w:b/>
          <w:color w:val="404040" w:themeColor="text1" w:themeTint="BF"/>
        </w:rPr>
      </w:pPr>
    </w:p>
    <w:p w14:paraId="270BD847" w14:textId="0053E702"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F073E7">
        <w:rPr>
          <w:rFonts w:ascii="Helvetica Neue" w:hAnsi="Helvetica Neue"/>
          <w:b/>
          <w:color w:val="404040" w:themeColor="text1" w:themeTint="BF"/>
          <w:sz w:val="28"/>
          <w:szCs w:val="28"/>
        </w:rPr>
        <w:t xml:space="preserve">New birth brings us </w:t>
      </w:r>
      <w:r w:rsidR="00F073E7" w:rsidRPr="00B1197E">
        <w:rPr>
          <w:rFonts w:ascii="Helvetica Neue" w:hAnsi="Helvetica Neue"/>
          <w:b/>
          <w:color w:val="404040" w:themeColor="text1" w:themeTint="BF"/>
          <w:sz w:val="28"/>
          <w:szCs w:val="28"/>
          <w:u w:val="single"/>
        </w:rPr>
        <w:t>into</w:t>
      </w:r>
      <w:r w:rsidR="00F073E7">
        <w:rPr>
          <w:rFonts w:ascii="Helvetica Neue" w:hAnsi="Helvetica Neue"/>
          <w:b/>
          <w:color w:val="404040" w:themeColor="text1" w:themeTint="BF"/>
          <w:sz w:val="28"/>
          <w:szCs w:val="28"/>
        </w:rPr>
        <w:t xml:space="preserve"> the </w:t>
      </w:r>
      <w:r w:rsidR="00F073E7" w:rsidRPr="00B1197E">
        <w:rPr>
          <w:rFonts w:ascii="Helvetica Neue" w:hAnsi="Helvetica Neue"/>
          <w:b/>
          <w:color w:val="404040" w:themeColor="text1" w:themeTint="BF"/>
          <w:sz w:val="28"/>
          <w:szCs w:val="28"/>
          <w:u w:val="single"/>
        </w:rPr>
        <w:t>light</w:t>
      </w:r>
      <w:r w:rsidR="00B1197E">
        <w:rPr>
          <w:rFonts w:ascii="Helvetica Neue" w:hAnsi="Helvetica Neue"/>
          <w:b/>
          <w:color w:val="404040" w:themeColor="text1" w:themeTint="BF"/>
          <w:sz w:val="28"/>
          <w:szCs w:val="28"/>
        </w:rPr>
        <w:t>.</w:t>
      </w:r>
      <w:r w:rsidRPr="00ED608E">
        <w:rPr>
          <w:rFonts w:ascii="Helvetica Neue" w:hAnsi="Helvetica Neue"/>
          <w:b/>
          <w:color w:val="404040" w:themeColor="text1" w:themeTint="BF"/>
          <w:sz w:val="28"/>
          <w:szCs w:val="28"/>
        </w:rPr>
        <w:t xml:space="preserve"> </w:t>
      </w:r>
    </w:p>
    <w:p w14:paraId="10C88B4B" w14:textId="5194844E" w:rsidR="00ED608E" w:rsidRPr="00E60A0C" w:rsidRDefault="004265B5" w:rsidP="00970037">
      <w:pPr>
        <w:ind w:left="720"/>
        <w:rPr>
          <w:rFonts w:ascii="Montserrat" w:hAnsi="Montserrat"/>
          <w:color w:val="404040" w:themeColor="text1" w:themeTint="BF"/>
        </w:rPr>
      </w:pPr>
      <w:r>
        <w:rPr>
          <w:color w:val="404040" w:themeColor="text1" w:themeTint="BF"/>
        </w:rPr>
        <w:t xml:space="preserve">John </w:t>
      </w:r>
      <w:r w:rsidR="00F073E7">
        <w:rPr>
          <w:color w:val="404040" w:themeColor="text1" w:themeTint="BF"/>
        </w:rPr>
        <w:t>3:16-21</w:t>
      </w:r>
      <w:r w:rsidR="005410DA">
        <w:rPr>
          <w:color w:val="404040" w:themeColor="text1" w:themeTint="BF"/>
        </w:rPr>
        <w:t>:</w:t>
      </w:r>
      <w:r w:rsidR="00ED608E">
        <w:rPr>
          <w:color w:val="404040" w:themeColor="text1" w:themeTint="BF"/>
        </w:rPr>
        <w:t xml:space="preserve"> </w:t>
      </w:r>
      <w:r w:rsidR="00E4610B" w:rsidRPr="00E4610B">
        <w:rPr>
          <w:i/>
          <w:iCs/>
          <w:color w:val="404040" w:themeColor="text1" w:themeTint="BF"/>
        </w:rPr>
        <w:t>“</w:t>
      </w:r>
      <w:r w:rsidR="00970037" w:rsidRPr="00970037">
        <w:rPr>
          <w:i/>
          <w:iCs/>
          <w:color w:val="404040" w:themeColor="text1" w:themeTint="BF"/>
        </w:rPr>
        <w:t>For God loved the world in this way: He gave his one and only Son, so that everyone who believes in him will not perish but have eternal life. For God did not send his Son into the world to condemn the world, but to save the world through him. Anyone who believes in him is not condemned, but anyone who does not believe is already condemned, because he has not believed in the name of the one and only Son of God. This is the judgment: The light has come into the world, and people loved darkness rather than the light because their deeds were evil. For everyone who does evil hates the light and avoids it, so that his deeds may not be exposed. But anyone who lives by the truth comes to the light, so that his works may be shown to be accomplished by God.”</w:t>
      </w:r>
    </w:p>
    <w:p w14:paraId="1FF75895" w14:textId="77777777" w:rsidR="00970037" w:rsidRDefault="00970037" w:rsidP="00ED608E">
      <w:pPr>
        <w:ind w:left="720"/>
        <w:rPr>
          <w:i/>
          <w:iCs/>
          <w:color w:val="404040" w:themeColor="text1" w:themeTint="BF"/>
        </w:rPr>
      </w:pPr>
    </w:p>
    <w:p w14:paraId="7894884C" w14:textId="1ED9AE10" w:rsidR="00ED608E"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F073E7">
        <w:rPr>
          <w:i/>
          <w:iCs/>
          <w:color w:val="404040" w:themeColor="text1" w:themeTint="BF"/>
        </w:rPr>
        <w:t>3:16-21</w:t>
      </w:r>
    </w:p>
    <w:p w14:paraId="1109B92B" w14:textId="3394F01B" w:rsidR="00ED13EB" w:rsidRDefault="00B118BA" w:rsidP="00ED608E">
      <w:pPr>
        <w:ind w:left="720"/>
        <w:rPr>
          <w:color w:val="404040" w:themeColor="text1" w:themeTint="BF"/>
        </w:rPr>
      </w:pPr>
      <w:r>
        <w:rPr>
          <w:color w:val="404040" w:themeColor="text1" w:themeTint="BF"/>
        </w:rPr>
        <w:t>Thinking back on our previous illustration</w:t>
      </w:r>
      <w:r w:rsidR="0042388F">
        <w:rPr>
          <w:color w:val="404040" w:themeColor="text1" w:themeTint="BF"/>
        </w:rPr>
        <w:t xml:space="preserve">, rather than walking around a dark house with a flashlight, </w:t>
      </w:r>
      <w:r>
        <w:rPr>
          <w:color w:val="404040" w:themeColor="text1" w:themeTint="BF"/>
        </w:rPr>
        <w:t xml:space="preserve">imagine </w:t>
      </w:r>
      <w:r w:rsidR="006F1B5B">
        <w:rPr>
          <w:color w:val="404040" w:themeColor="text1" w:themeTint="BF"/>
        </w:rPr>
        <w:t xml:space="preserve">you </w:t>
      </w:r>
      <w:r w:rsidR="0042388F">
        <w:rPr>
          <w:color w:val="404040" w:themeColor="text1" w:themeTint="BF"/>
        </w:rPr>
        <w:t xml:space="preserve">step outside in the morning light. Nothing is hidden! You can see clearly where to go, and you can walk confidently </w:t>
      </w:r>
      <w:r w:rsidR="006F1B5B">
        <w:rPr>
          <w:color w:val="404040" w:themeColor="text1" w:themeTint="BF"/>
        </w:rPr>
        <w:t>in the light. In full light, you can see and av</w:t>
      </w:r>
      <w:r w:rsidR="00A42723">
        <w:rPr>
          <w:color w:val="404040" w:themeColor="text1" w:themeTint="BF"/>
        </w:rPr>
        <w:t>o</w:t>
      </w:r>
      <w:r w:rsidR="006F1B5B">
        <w:rPr>
          <w:color w:val="404040" w:themeColor="text1" w:themeTint="BF"/>
        </w:rPr>
        <w:t>id obstacles</w:t>
      </w:r>
      <w:r w:rsidR="00A42723">
        <w:rPr>
          <w:color w:val="404040" w:themeColor="text1" w:themeTint="BF"/>
        </w:rPr>
        <w:t xml:space="preserve"> </w:t>
      </w:r>
      <w:r w:rsidR="004E57E8">
        <w:rPr>
          <w:color w:val="404040" w:themeColor="text1" w:themeTint="BF"/>
        </w:rPr>
        <w:t xml:space="preserve">and get where </w:t>
      </w:r>
      <w:r>
        <w:rPr>
          <w:color w:val="404040" w:themeColor="text1" w:themeTint="BF"/>
        </w:rPr>
        <w:t>going without issue</w:t>
      </w:r>
      <w:r w:rsidR="004E57E8">
        <w:rPr>
          <w:color w:val="404040" w:themeColor="text1" w:themeTint="BF"/>
        </w:rPr>
        <w:t xml:space="preserve">. When we come to faith in Christ, it is as if we begin to move through </w:t>
      </w:r>
      <w:r>
        <w:rPr>
          <w:color w:val="404040" w:themeColor="text1" w:themeTint="BF"/>
        </w:rPr>
        <w:t>the</w:t>
      </w:r>
      <w:r w:rsidR="004E57E8">
        <w:rPr>
          <w:color w:val="404040" w:themeColor="text1" w:themeTint="BF"/>
        </w:rPr>
        <w:t xml:space="preserve"> world in technicolor. The light of Jesus, and the good </w:t>
      </w:r>
      <w:r>
        <w:rPr>
          <w:color w:val="404040" w:themeColor="text1" w:themeTint="BF"/>
        </w:rPr>
        <w:t>n</w:t>
      </w:r>
      <w:r w:rsidR="004E57E8">
        <w:rPr>
          <w:color w:val="404040" w:themeColor="text1" w:themeTint="BF"/>
        </w:rPr>
        <w:t xml:space="preserve">ews of the </w:t>
      </w:r>
      <w:r>
        <w:rPr>
          <w:color w:val="404040" w:themeColor="text1" w:themeTint="BF"/>
        </w:rPr>
        <w:t>g</w:t>
      </w:r>
      <w:r w:rsidR="004E57E8">
        <w:rPr>
          <w:color w:val="404040" w:themeColor="text1" w:themeTint="BF"/>
        </w:rPr>
        <w:t xml:space="preserve">ospel light up the dark places of our lives. In Christ, we </w:t>
      </w:r>
      <w:r w:rsidR="00B934A4">
        <w:rPr>
          <w:color w:val="404040" w:themeColor="text1" w:themeTint="BF"/>
        </w:rPr>
        <w:t xml:space="preserve">are freed from the guilt and shame of our past sin, cleansed by the Holy Spirit, and set free to walk in the light of Christ. </w:t>
      </w:r>
    </w:p>
    <w:p w14:paraId="3BF2552F" w14:textId="77777777" w:rsidR="00711BA5" w:rsidRDefault="00711BA5" w:rsidP="006D4E16">
      <w:pPr>
        <w:rPr>
          <w:color w:val="404040" w:themeColor="text1" w:themeTint="BF"/>
        </w:rPr>
      </w:pPr>
    </w:p>
    <w:p w14:paraId="1B83CCFD" w14:textId="2B15BAE7" w:rsidR="005161E7" w:rsidRDefault="00FF5AFE" w:rsidP="00ED608E">
      <w:pPr>
        <w:ind w:left="720"/>
        <w:rPr>
          <w:color w:val="404040" w:themeColor="text1" w:themeTint="BF"/>
        </w:rPr>
      </w:pPr>
      <w:r w:rsidRPr="006D4E16">
        <w:rPr>
          <w:b/>
          <w:bCs/>
          <w:i/>
          <w:iCs/>
          <w:color w:val="404040" w:themeColor="text1" w:themeTint="BF"/>
          <w:vertAlign w:val="superscript"/>
        </w:rPr>
        <w:t>“</w:t>
      </w:r>
      <w:r w:rsidRPr="006D4E16">
        <w:rPr>
          <w:i/>
          <w:iCs/>
          <w:color w:val="404040" w:themeColor="text1" w:themeTint="BF"/>
        </w:rPr>
        <w:t>For God loved the world in this way: He gave his one and only Son, so that everyone who believes in him will not perish but have eternal life”</w:t>
      </w:r>
      <w:r>
        <w:rPr>
          <w:color w:val="404040" w:themeColor="text1" w:themeTint="BF"/>
        </w:rPr>
        <w:t xml:space="preserve"> (</w:t>
      </w:r>
      <w:r w:rsidR="005410DA">
        <w:rPr>
          <w:color w:val="404040" w:themeColor="text1" w:themeTint="BF"/>
        </w:rPr>
        <w:t>v. 16</w:t>
      </w:r>
      <w:r>
        <w:rPr>
          <w:color w:val="404040" w:themeColor="text1" w:themeTint="BF"/>
        </w:rPr>
        <w:t xml:space="preserve">). If you learned one Bible verse </w:t>
      </w:r>
      <w:r w:rsidR="00F21F4F">
        <w:rPr>
          <w:color w:val="404040" w:themeColor="text1" w:themeTint="BF"/>
        </w:rPr>
        <w:t xml:space="preserve">as a child in Sunday School, it was likely John 3:16. The person who </w:t>
      </w:r>
      <w:r w:rsidR="006D4E16">
        <w:rPr>
          <w:color w:val="404040" w:themeColor="text1" w:themeTint="BF"/>
        </w:rPr>
        <w:t xml:space="preserve">first </w:t>
      </w:r>
      <w:r w:rsidR="00F21F4F">
        <w:rPr>
          <w:color w:val="404040" w:themeColor="text1" w:themeTint="BF"/>
        </w:rPr>
        <w:t xml:space="preserve">shared the </w:t>
      </w:r>
      <w:r w:rsidR="006D4E16">
        <w:rPr>
          <w:color w:val="404040" w:themeColor="text1" w:themeTint="BF"/>
        </w:rPr>
        <w:t>g</w:t>
      </w:r>
      <w:r w:rsidR="00F21F4F">
        <w:rPr>
          <w:color w:val="404040" w:themeColor="text1" w:themeTint="BF"/>
        </w:rPr>
        <w:t xml:space="preserve">ospel with you </w:t>
      </w:r>
      <w:r w:rsidR="006D4E16">
        <w:rPr>
          <w:color w:val="404040" w:themeColor="text1" w:themeTint="BF"/>
        </w:rPr>
        <w:t>may have</w:t>
      </w:r>
      <w:r w:rsidR="00F21F4F">
        <w:rPr>
          <w:color w:val="404040" w:themeColor="text1" w:themeTint="BF"/>
        </w:rPr>
        <w:t xml:space="preserve"> referenced this verse. John 3:16 has been emblazoned on </w:t>
      </w:r>
      <w:r w:rsidR="00A63DD5">
        <w:rPr>
          <w:color w:val="404040" w:themeColor="text1" w:themeTint="BF"/>
        </w:rPr>
        <w:t>T</w:t>
      </w:r>
      <w:r w:rsidR="006D4E16">
        <w:rPr>
          <w:color w:val="404040" w:themeColor="text1" w:themeTint="BF"/>
        </w:rPr>
        <w:t>-</w:t>
      </w:r>
      <w:r w:rsidR="00F21F4F">
        <w:rPr>
          <w:color w:val="404040" w:themeColor="text1" w:themeTint="BF"/>
        </w:rPr>
        <w:t xml:space="preserve">shirts and coffee cups, and athletes have </w:t>
      </w:r>
      <w:r w:rsidR="00B82B5A">
        <w:rPr>
          <w:color w:val="404040" w:themeColor="text1" w:themeTint="BF"/>
        </w:rPr>
        <w:t>inscribed i</w:t>
      </w:r>
      <w:r w:rsidR="006D4E16">
        <w:rPr>
          <w:color w:val="404040" w:themeColor="text1" w:themeTint="BF"/>
        </w:rPr>
        <w:t>t on</w:t>
      </w:r>
      <w:r w:rsidR="00B82B5A">
        <w:rPr>
          <w:color w:val="404040" w:themeColor="text1" w:themeTint="BF"/>
        </w:rPr>
        <w:t xml:space="preserve"> eye black. </w:t>
      </w:r>
      <w:r w:rsidR="006D4E16">
        <w:rPr>
          <w:color w:val="404040" w:themeColor="text1" w:themeTint="BF"/>
        </w:rPr>
        <w:t>This may be the most well-known verse in the Bible</w:t>
      </w:r>
      <w:r w:rsidR="00B82B5A">
        <w:rPr>
          <w:color w:val="404040" w:themeColor="text1" w:themeTint="BF"/>
        </w:rPr>
        <w:t xml:space="preserve">. However, don’t let your familiarity with this verse </w:t>
      </w:r>
      <w:r w:rsidR="004075BD">
        <w:rPr>
          <w:color w:val="404040" w:themeColor="text1" w:themeTint="BF"/>
        </w:rPr>
        <w:t xml:space="preserve">make you rush past </w:t>
      </w:r>
      <w:r w:rsidR="0012050B">
        <w:rPr>
          <w:color w:val="404040" w:themeColor="text1" w:themeTint="BF"/>
        </w:rPr>
        <w:t>its</w:t>
      </w:r>
      <w:r w:rsidR="004075BD">
        <w:rPr>
          <w:color w:val="404040" w:themeColor="text1" w:themeTint="BF"/>
        </w:rPr>
        <w:t xml:space="preserve"> spiritual significance. </w:t>
      </w:r>
    </w:p>
    <w:p w14:paraId="7FDC9E2F" w14:textId="77777777" w:rsidR="004075BD" w:rsidRDefault="004075BD" w:rsidP="00ED608E">
      <w:pPr>
        <w:ind w:left="720"/>
        <w:rPr>
          <w:color w:val="404040" w:themeColor="text1" w:themeTint="BF"/>
        </w:rPr>
      </w:pPr>
    </w:p>
    <w:p w14:paraId="24374257" w14:textId="5C588ACA" w:rsidR="00C139B4" w:rsidRDefault="00915FBC" w:rsidP="00ED608E">
      <w:pPr>
        <w:ind w:left="720"/>
        <w:rPr>
          <w:color w:val="404040" w:themeColor="text1" w:themeTint="BF"/>
        </w:rPr>
      </w:pPr>
      <w:r>
        <w:rPr>
          <w:color w:val="404040" w:themeColor="text1" w:themeTint="BF"/>
        </w:rPr>
        <w:t>God’s love is not a taking love, a punitive</w:t>
      </w:r>
      <w:r w:rsidR="002C1C2C">
        <w:rPr>
          <w:color w:val="404040" w:themeColor="text1" w:themeTint="BF"/>
        </w:rPr>
        <w:t>,</w:t>
      </w:r>
      <w:r>
        <w:rPr>
          <w:color w:val="404040" w:themeColor="text1" w:themeTint="BF"/>
        </w:rPr>
        <w:t xml:space="preserve"> </w:t>
      </w:r>
      <w:r w:rsidR="00B91F8A">
        <w:rPr>
          <w:color w:val="404040" w:themeColor="text1" w:themeTint="BF"/>
        </w:rPr>
        <w:t>or</w:t>
      </w:r>
      <w:r w:rsidR="002C1C2C">
        <w:rPr>
          <w:color w:val="404040" w:themeColor="text1" w:themeTint="BF"/>
        </w:rPr>
        <w:t xml:space="preserve"> a</w:t>
      </w:r>
      <w:r w:rsidR="00B91F8A">
        <w:rPr>
          <w:color w:val="404040" w:themeColor="text1" w:themeTint="BF"/>
        </w:rPr>
        <w:t xml:space="preserve"> manipulative </w:t>
      </w:r>
      <w:r>
        <w:rPr>
          <w:color w:val="404040" w:themeColor="text1" w:themeTint="BF"/>
        </w:rPr>
        <w:t xml:space="preserve">love. It is a giving love. </w:t>
      </w:r>
      <w:r w:rsidR="00B91F8A">
        <w:rPr>
          <w:color w:val="404040" w:themeColor="text1" w:themeTint="BF"/>
        </w:rPr>
        <w:t>He gave His son, whom He love</w:t>
      </w:r>
      <w:r w:rsidR="002C1C2C">
        <w:rPr>
          <w:color w:val="404040" w:themeColor="text1" w:themeTint="BF"/>
        </w:rPr>
        <w:t>s</w:t>
      </w:r>
      <w:r w:rsidR="00B91F8A">
        <w:rPr>
          <w:color w:val="404040" w:themeColor="text1" w:themeTint="BF"/>
        </w:rPr>
        <w:t>, to rescue a sinful people, whom He love</w:t>
      </w:r>
      <w:r w:rsidR="002C1C2C">
        <w:rPr>
          <w:color w:val="404040" w:themeColor="text1" w:themeTint="BF"/>
        </w:rPr>
        <w:t>s</w:t>
      </w:r>
      <w:r w:rsidR="00B91F8A">
        <w:rPr>
          <w:color w:val="404040" w:themeColor="text1" w:themeTint="BF"/>
        </w:rPr>
        <w:t xml:space="preserve">. </w:t>
      </w:r>
      <w:r w:rsidR="00A8352A">
        <w:rPr>
          <w:color w:val="404040" w:themeColor="text1" w:themeTint="BF"/>
        </w:rPr>
        <w:t xml:space="preserve">If you have ever been tempted to think that God will love you when you do </w:t>
      </w:r>
      <w:r w:rsidR="002C1C2C">
        <w:rPr>
          <w:color w:val="404040" w:themeColor="text1" w:themeTint="BF"/>
        </w:rPr>
        <w:t>certain things</w:t>
      </w:r>
      <w:r w:rsidR="00A8352A">
        <w:rPr>
          <w:color w:val="404040" w:themeColor="text1" w:themeTint="BF"/>
        </w:rPr>
        <w:t>, when you “get your life together</w:t>
      </w:r>
      <w:r w:rsidR="00E16304">
        <w:rPr>
          <w:color w:val="404040" w:themeColor="text1" w:themeTint="BF"/>
        </w:rPr>
        <w:t>,”</w:t>
      </w:r>
      <w:r w:rsidR="00A8352A">
        <w:rPr>
          <w:color w:val="404040" w:themeColor="text1" w:themeTint="BF"/>
        </w:rPr>
        <w:t xml:space="preserve"> or when you </w:t>
      </w:r>
      <w:r w:rsidR="001B2A99">
        <w:rPr>
          <w:color w:val="404040" w:themeColor="text1" w:themeTint="BF"/>
        </w:rPr>
        <w:t xml:space="preserve">stop sinning, let these words encourage you. </w:t>
      </w:r>
      <w:r w:rsidR="0040070D">
        <w:rPr>
          <w:color w:val="404040" w:themeColor="text1" w:themeTint="BF"/>
        </w:rPr>
        <w:t xml:space="preserve">Romans 5:8 says, </w:t>
      </w:r>
      <w:r w:rsidR="00EB299D" w:rsidRPr="002C1C2C">
        <w:rPr>
          <w:i/>
          <w:iCs/>
          <w:color w:val="404040" w:themeColor="text1" w:themeTint="BF"/>
        </w:rPr>
        <w:t>“But</w:t>
      </w:r>
      <w:r w:rsidR="0040070D" w:rsidRPr="002C1C2C">
        <w:rPr>
          <w:i/>
          <w:iCs/>
          <w:color w:val="404040" w:themeColor="text1" w:themeTint="BF"/>
        </w:rPr>
        <w:t xml:space="preserve"> God proves his own love for us in that while we were still sinners, Christ died for us.” </w:t>
      </w:r>
      <w:r w:rsidR="0040070D">
        <w:rPr>
          <w:color w:val="404040" w:themeColor="text1" w:themeTint="BF"/>
        </w:rPr>
        <w:t xml:space="preserve">He did not give His Son once we became worthy of His love. </w:t>
      </w:r>
      <w:r w:rsidR="00B76BD6">
        <w:rPr>
          <w:color w:val="404040" w:themeColor="text1" w:themeTint="BF"/>
        </w:rPr>
        <w:t xml:space="preserve">As sinful </w:t>
      </w:r>
      <w:r w:rsidR="000570F6">
        <w:rPr>
          <w:color w:val="404040" w:themeColor="text1" w:themeTint="BF"/>
        </w:rPr>
        <w:t>people</w:t>
      </w:r>
      <w:r w:rsidR="00B76BD6">
        <w:rPr>
          <w:color w:val="404040" w:themeColor="text1" w:themeTint="BF"/>
        </w:rPr>
        <w:t xml:space="preserve">, we will never be worthy of His love. </w:t>
      </w:r>
      <w:r w:rsidR="000570F6">
        <w:rPr>
          <w:color w:val="404040" w:themeColor="text1" w:themeTint="BF"/>
        </w:rPr>
        <w:t>God’s</w:t>
      </w:r>
      <w:r w:rsidR="00B76BD6">
        <w:rPr>
          <w:color w:val="404040" w:themeColor="text1" w:themeTint="BF"/>
        </w:rPr>
        <w:t xml:space="preserve"> love prompted Him to </w:t>
      </w:r>
      <w:r w:rsidR="00D67382">
        <w:rPr>
          <w:color w:val="404040" w:themeColor="text1" w:themeTint="BF"/>
        </w:rPr>
        <w:t>give,</w:t>
      </w:r>
      <w:r w:rsidR="000570F6">
        <w:rPr>
          <w:color w:val="404040" w:themeColor="text1" w:themeTint="BF"/>
        </w:rPr>
        <w:t xml:space="preserve"> and</w:t>
      </w:r>
      <w:r w:rsidR="00B76BD6">
        <w:rPr>
          <w:color w:val="404040" w:themeColor="text1" w:themeTint="BF"/>
        </w:rPr>
        <w:t xml:space="preserve"> </w:t>
      </w:r>
      <w:r w:rsidR="000570F6">
        <w:rPr>
          <w:color w:val="404040" w:themeColor="text1" w:themeTint="BF"/>
        </w:rPr>
        <w:t>w</w:t>
      </w:r>
      <w:r w:rsidR="00B76BD6">
        <w:rPr>
          <w:color w:val="404040" w:themeColor="text1" w:themeTint="BF"/>
        </w:rPr>
        <w:t xml:space="preserve">e are the unworthy recipients of </w:t>
      </w:r>
      <w:r w:rsidR="000570F6">
        <w:rPr>
          <w:color w:val="404040" w:themeColor="text1" w:themeTint="BF"/>
        </w:rPr>
        <w:t>His</w:t>
      </w:r>
      <w:r w:rsidR="00B76BD6">
        <w:rPr>
          <w:color w:val="404040" w:themeColor="text1" w:themeTint="BF"/>
        </w:rPr>
        <w:t xml:space="preserve"> </w:t>
      </w:r>
      <w:r w:rsidR="00DF74B2">
        <w:rPr>
          <w:color w:val="404040" w:themeColor="text1" w:themeTint="BF"/>
        </w:rPr>
        <w:t xml:space="preserve">lovingkindness. </w:t>
      </w:r>
    </w:p>
    <w:p w14:paraId="10AC85BE" w14:textId="77777777" w:rsidR="00DF74B2" w:rsidRDefault="00DF74B2" w:rsidP="00ED608E">
      <w:pPr>
        <w:ind w:left="720"/>
        <w:rPr>
          <w:color w:val="404040" w:themeColor="text1" w:themeTint="BF"/>
        </w:rPr>
      </w:pPr>
    </w:p>
    <w:p w14:paraId="46F1C148" w14:textId="29178023" w:rsidR="00DF74B2" w:rsidRDefault="00626789" w:rsidP="00634F97">
      <w:pPr>
        <w:ind w:left="720"/>
        <w:rPr>
          <w:color w:val="404040" w:themeColor="text1" w:themeTint="BF"/>
        </w:rPr>
      </w:pPr>
      <w:r>
        <w:rPr>
          <w:color w:val="404040" w:themeColor="text1" w:themeTint="BF"/>
        </w:rPr>
        <w:lastRenderedPageBreak/>
        <w:t>God’s love is a pursuing love, and through Jesus’ sacrifice it</w:t>
      </w:r>
      <w:r w:rsidR="007B4F67">
        <w:rPr>
          <w:color w:val="404040" w:themeColor="text1" w:themeTint="BF"/>
        </w:rPr>
        <w:t xml:space="preserve"> is a saving love. Humanity is the object of God’s love and eternity with God in heaven is the eternal destination of His love. </w:t>
      </w:r>
      <w:r w:rsidR="00522EC5">
        <w:rPr>
          <w:color w:val="404040" w:themeColor="text1" w:themeTint="BF"/>
        </w:rPr>
        <w:t>God’s love is freely given.</w:t>
      </w:r>
      <w:r w:rsidR="00634F97">
        <w:rPr>
          <w:color w:val="404040" w:themeColor="text1" w:themeTint="BF"/>
        </w:rPr>
        <w:t xml:space="preserve"> E</w:t>
      </w:r>
      <w:r w:rsidR="006A4C69">
        <w:rPr>
          <w:color w:val="404040" w:themeColor="text1" w:themeTint="BF"/>
        </w:rPr>
        <w:t xml:space="preserve">phesians </w:t>
      </w:r>
      <w:r w:rsidR="00634F97">
        <w:rPr>
          <w:color w:val="404040" w:themeColor="text1" w:themeTint="BF"/>
        </w:rPr>
        <w:t>2:8-9 teaches, “</w:t>
      </w:r>
      <w:r w:rsidR="00634F97" w:rsidRPr="00D67382">
        <w:rPr>
          <w:i/>
          <w:iCs/>
          <w:color w:val="404040" w:themeColor="text1" w:themeTint="BF"/>
        </w:rPr>
        <w:t>For you are saved by grace through faith, and this is not from yourselves; it is God’s gift—not from works, so that no one can boast.”</w:t>
      </w:r>
      <w:r w:rsidR="00634F97">
        <w:rPr>
          <w:color w:val="404040" w:themeColor="text1" w:themeTint="BF"/>
        </w:rPr>
        <w:t xml:space="preserve"> God’s gift of salvation is free, but it is not automatic. </w:t>
      </w:r>
      <w:r w:rsidR="007D4BB2">
        <w:rPr>
          <w:color w:val="404040" w:themeColor="text1" w:themeTint="BF"/>
        </w:rPr>
        <w:t xml:space="preserve">John 3:16 is clear that eternal life is the gift of God’s love, poured out through the sacrifice of Christ, on everyone who </w:t>
      </w:r>
      <w:r w:rsidR="00FF3443">
        <w:rPr>
          <w:color w:val="404040" w:themeColor="text1" w:themeTint="BF"/>
        </w:rPr>
        <w:t xml:space="preserve">believes. </w:t>
      </w:r>
      <w:r w:rsidR="00F91DE6">
        <w:rPr>
          <w:color w:val="404040" w:themeColor="text1" w:themeTint="BF"/>
        </w:rPr>
        <w:t xml:space="preserve">Paul wrote in Romans 10:9, </w:t>
      </w:r>
      <w:r w:rsidR="00F91DE6" w:rsidRPr="00D67382">
        <w:rPr>
          <w:i/>
          <w:iCs/>
          <w:color w:val="404040" w:themeColor="text1" w:themeTint="BF"/>
        </w:rPr>
        <w:t xml:space="preserve">“If you confess with your mouth, </w:t>
      </w:r>
      <w:r w:rsidR="00D67382" w:rsidRPr="00D67382">
        <w:rPr>
          <w:i/>
          <w:iCs/>
          <w:color w:val="404040" w:themeColor="text1" w:themeTint="BF"/>
        </w:rPr>
        <w:t>‘</w:t>
      </w:r>
      <w:r w:rsidR="00F91DE6" w:rsidRPr="00D67382">
        <w:rPr>
          <w:i/>
          <w:iCs/>
          <w:color w:val="404040" w:themeColor="text1" w:themeTint="BF"/>
        </w:rPr>
        <w:t>Jesus is Lord,</w:t>
      </w:r>
      <w:r w:rsidR="00D67382" w:rsidRPr="00D67382">
        <w:rPr>
          <w:i/>
          <w:iCs/>
          <w:color w:val="404040" w:themeColor="text1" w:themeTint="BF"/>
        </w:rPr>
        <w:t>’</w:t>
      </w:r>
      <w:r w:rsidR="00F91DE6" w:rsidRPr="00D67382">
        <w:rPr>
          <w:i/>
          <w:iCs/>
          <w:color w:val="404040" w:themeColor="text1" w:themeTint="BF"/>
        </w:rPr>
        <w:t> and believe in your heart that God raised him from the dead, you will be saved.”</w:t>
      </w:r>
      <w:r w:rsidR="00F91DE6">
        <w:rPr>
          <w:color w:val="404040" w:themeColor="text1" w:themeTint="BF"/>
        </w:rPr>
        <w:t xml:space="preserve"> </w:t>
      </w:r>
      <w:r w:rsidR="00F17B55">
        <w:rPr>
          <w:color w:val="404040" w:themeColor="text1" w:themeTint="BF"/>
        </w:rPr>
        <w:t xml:space="preserve">We must each, by faith, step into the light of Christ’s love. </w:t>
      </w:r>
    </w:p>
    <w:p w14:paraId="45C6AC44" w14:textId="77777777" w:rsidR="00F17B55" w:rsidRDefault="00F17B55" w:rsidP="00634F97">
      <w:pPr>
        <w:ind w:left="720"/>
        <w:rPr>
          <w:color w:val="404040" w:themeColor="text1" w:themeTint="BF"/>
        </w:rPr>
      </w:pPr>
    </w:p>
    <w:p w14:paraId="29EC5D8A" w14:textId="3A6DBC2F" w:rsidR="00F17B55" w:rsidRDefault="00F17B55" w:rsidP="00634F97">
      <w:pPr>
        <w:ind w:left="720"/>
        <w:rPr>
          <w:i/>
          <w:iCs/>
          <w:color w:val="404040" w:themeColor="text1" w:themeTint="BF"/>
        </w:rPr>
      </w:pPr>
      <w:r>
        <w:rPr>
          <w:color w:val="404040" w:themeColor="text1" w:themeTint="BF"/>
        </w:rPr>
        <w:t>“</w:t>
      </w:r>
      <w:r w:rsidRPr="00970037">
        <w:rPr>
          <w:i/>
          <w:iCs/>
          <w:color w:val="404040" w:themeColor="text1" w:themeTint="BF"/>
        </w:rPr>
        <w:t>For God did not send his Son into the world to condemn the world, but to save the world through him</w:t>
      </w:r>
      <w:r>
        <w:rPr>
          <w:i/>
          <w:iCs/>
          <w:color w:val="404040" w:themeColor="text1" w:themeTint="BF"/>
        </w:rPr>
        <w:t xml:space="preserve">” </w:t>
      </w:r>
      <w:r w:rsidRPr="00AA08E3">
        <w:rPr>
          <w:color w:val="404040" w:themeColor="text1" w:themeTint="BF"/>
        </w:rPr>
        <w:t>(</w:t>
      </w:r>
      <w:r w:rsidR="005410DA" w:rsidRPr="00AA08E3">
        <w:rPr>
          <w:color w:val="404040" w:themeColor="text1" w:themeTint="BF"/>
        </w:rPr>
        <w:t>v.</w:t>
      </w:r>
      <w:r w:rsidRPr="00AA08E3">
        <w:rPr>
          <w:color w:val="404040" w:themeColor="text1" w:themeTint="BF"/>
        </w:rPr>
        <w:t xml:space="preserve"> 17). Verses 16 and 17 are best read and understood together. </w:t>
      </w:r>
      <w:r w:rsidR="00433BA8" w:rsidRPr="00AA08E3">
        <w:rPr>
          <w:color w:val="404040" w:themeColor="text1" w:themeTint="BF"/>
        </w:rPr>
        <w:t xml:space="preserve">God didn’t send Jesus into the world to condemn the world. </w:t>
      </w:r>
      <w:r w:rsidR="00DF2EC2" w:rsidRPr="00AA08E3">
        <w:rPr>
          <w:color w:val="404040" w:themeColor="text1" w:themeTint="BF"/>
        </w:rPr>
        <w:t xml:space="preserve">Rather, Jesus came to save. </w:t>
      </w:r>
      <w:r w:rsidR="00AA08E3">
        <w:rPr>
          <w:color w:val="404040" w:themeColor="text1" w:themeTint="BF"/>
        </w:rPr>
        <w:t xml:space="preserve">And the object of this love is </w:t>
      </w:r>
      <w:r w:rsidR="00014065" w:rsidRPr="00AA08E3">
        <w:rPr>
          <w:color w:val="404040" w:themeColor="text1" w:themeTint="BF"/>
        </w:rPr>
        <w:t xml:space="preserve">the whole world. The </w:t>
      </w:r>
      <w:r w:rsidR="00AA08E3">
        <w:rPr>
          <w:color w:val="404040" w:themeColor="text1" w:themeTint="BF"/>
        </w:rPr>
        <w:t>g</w:t>
      </w:r>
      <w:r w:rsidR="00014065" w:rsidRPr="00AA08E3">
        <w:rPr>
          <w:color w:val="404040" w:themeColor="text1" w:themeTint="BF"/>
        </w:rPr>
        <w:t xml:space="preserve">ood </w:t>
      </w:r>
      <w:r w:rsidR="00AA08E3">
        <w:rPr>
          <w:color w:val="404040" w:themeColor="text1" w:themeTint="BF"/>
        </w:rPr>
        <w:t>n</w:t>
      </w:r>
      <w:r w:rsidR="00014065" w:rsidRPr="00AA08E3">
        <w:rPr>
          <w:color w:val="404040" w:themeColor="text1" w:themeTint="BF"/>
        </w:rPr>
        <w:t xml:space="preserve">ews of the </w:t>
      </w:r>
      <w:r w:rsidR="00AA08E3">
        <w:rPr>
          <w:color w:val="404040" w:themeColor="text1" w:themeTint="BF"/>
        </w:rPr>
        <w:t>g</w:t>
      </w:r>
      <w:r w:rsidR="00014065" w:rsidRPr="00AA08E3">
        <w:rPr>
          <w:color w:val="404040" w:themeColor="text1" w:themeTint="BF"/>
        </w:rPr>
        <w:t>ospel is for the Jews and Gentiles</w:t>
      </w:r>
      <w:r w:rsidR="00AA08E3">
        <w:rPr>
          <w:color w:val="404040" w:themeColor="text1" w:themeTint="BF"/>
        </w:rPr>
        <w:t xml:space="preserve"> alike</w:t>
      </w:r>
      <w:r w:rsidR="00014065" w:rsidRPr="00AA08E3">
        <w:rPr>
          <w:color w:val="404040" w:themeColor="text1" w:themeTint="BF"/>
        </w:rPr>
        <w:t>.</w:t>
      </w:r>
      <w:r w:rsidR="00AA08E3">
        <w:rPr>
          <w:color w:val="404040" w:themeColor="text1" w:themeTint="BF"/>
        </w:rPr>
        <w:t xml:space="preserve"> Not all will believe in Christ, but all are offered salvation in Him.</w:t>
      </w:r>
      <w:r w:rsidR="00014065" w:rsidRPr="00AA08E3">
        <w:rPr>
          <w:color w:val="404040" w:themeColor="text1" w:themeTint="BF"/>
        </w:rPr>
        <w:t xml:space="preserve"> </w:t>
      </w:r>
      <w:r w:rsidR="00AA08E3">
        <w:rPr>
          <w:color w:val="404040" w:themeColor="text1" w:themeTint="BF"/>
        </w:rPr>
        <w:t>This is n</w:t>
      </w:r>
      <w:r w:rsidR="00014065" w:rsidRPr="00AA08E3">
        <w:rPr>
          <w:color w:val="404040" w:themeColor="text1" w:themeTint="BF"/>
        </w:rPr>
        <w:t xml:space="preserve">ot because of </w:t>
      </w:r>
      <w:r w:rsidR="001D2EF6" w:rsidRPr="00AA08E3">
        <w:rPr>
          <w:color w:val="404040" w:themeColor="text1" w:themeTint="BF"/>
        </w:rPr>
        <w:t xml:space="preserve">works or adherence to the law, but because we are the </w:t>
      </w:r>
      <w:r w:rsidR="00547EAA" w:rsidRPr="00AA08E3">
        <w:rPr>
          <w:color w:val="404040" w:themeColor="text1" w:themeTint="BF"/>
        </w:rPr>
        <w:t>recipients</w:t>
      </w:r>
      <w:r w:rsidR="001D2EF6" w:rsidRPr="00AA08E3">
        <w:rPr>
          <w:color w:val="404040" w:themeColor="text1" w:themeTint="BF"/>
        </w:rPr>
        <w:t xml:space="preserve"> of His love.</w:t>
      </w:r>
      <w:r w:rsidR="001D2EF6">
        <w:rPr>
          <w:i/>
          <w:iCs/>
          <w:color w:val="404040" w:themeColor="text1" w:themeTint="BF"/>
        </w:rPr>
        <w:t xml:space="preserve"> </w:t>
      </w:r>
    </w:p>
    <w:p w14:paraId="2D1F8748" w14:textId="77777777" w:rsidR="001D2EF6" w:rsidRDefault="001D2EF6" w:rsidP="00634F97">
      <w:pPr>
        <w:ind w:left="720"/>
        <w:rPr>
          <w:i/>
          <w:iCs/>
          <w:color w:val="404040" w:themeColor="text1" w:themeTint="BF"/>
        </w:rPr>
      </w:pPr>
    </w:p>
    <w:p w14:paraId="609E32DF" w14:textId="609E9890" w:rsidR="001D2EF6" w:rsidRDefault="0044245E" w:rsidP="00634F97">
      <w:pPr>
        <w:ind w:left="720"/>
        <w:rPr>
          <w:color w:val="404040" w:themeColor="text1" w:themeTint="BF"/>
        </w:rPr>
      </w:pPr>
      <w:r>
        <w:rPr>
          <w:color w:val="404040" w:themeColor="text1" w:themeTint="BF"/>
        </w:rPr>
        <w:t>A</w:t>
      </w:r>
      <w:r w:rsidR="005D3E13">
        <w:rPr>
          <w:color w:val="404040" w:themeColor="text1" w:themeTint="BF"/>
        </w:rPr>
        <w:t xml:space="preserve">cceptance by God is based on belief in Christ alone. There would be many Jews who would not accept Christ. There would be many Gentiles who would receive Him. In the </w:t>
      </w:r>
      <w:r w:rsidR="00416D16">
        <w:rPr>
          <w:color w:val="404040" w:themeColor="text1" w:themeTint="BF"/>
        </w:rPr>
        <w:t>k</w:t>
      </w:r>
      <w:r w:rsidR="005D3E13">
        <w:rPr>
          <w:color w:val="404040" w:themeColor="text1" w:themeTint="BF"/>
        </w:rPr>
        <w:t xml:space="preserve">ingdom of God ethnicity counts for nothing—believing faith in Christ is what saves. </w:t>
      </w:r>
      <w:r w:rsidR="006F15E6">
        <w:rPr>
          <w:color w:val="404040" w:themeColor="text1" w:themeTint="BF"/>
        </w:rPr>
        <w:t xml:space="preserve">Christ says the person who does not believe is condemned, not by God but by the weight of his or her own sin. </w:t>
      </w:r>
      <w:r w:rsidR="00D133FB">
        <w:rPr>
          <w:color w:val="404040" w:themeColor="text1" w:themeTint="BF"/>
        </w:rPr>
        <w:t xml:space="preserve">When we </w:t>
      </w:r>
      <w:r w:rsidR="006C0937">
        <w:rPr>
          <w:color w:val="404040" w:themeColor="text1" w:themeTint="BF"/>
        </w:rPr>
        <w:t>are exposed to</w:t>
      </w:r>
      <w:r w:rsidR="00D133FB">
        <w:rPr>
          <w:color w:val="404040" w:themeColor="text1" w:themeTint="BF"/>
        </w:rPr>
        <w:t xml:space="preserve"> the light of Christ, we have a </w:t>
      </w:r>
      <w:r w:rsidR="001B7E38">
        <w:rPr>
          <w:color w:val="404040" w:themeColor="text1" w:themeTint="BF"/>
        </w:rPr>
        <w:t>responsibility to respond (John 9:41)</w:t>
      </w:r>
      <w:r>
        <w:rPr>
          <w:color w:val="404040" w:themeColor="text1" w:themeTint="BF"/>
        </w:rPr>
        <w:t>.</w:t>
      </w:r>
    </w:p>
    <w:p w14:paraId="619517C7" w14:textId="77777777" w:rsidR="001B7E38" w:rsidRDefault="001B7E38" w:rsidP="00634F97">
      <w:pPr>
        <w:ind w:left="720"/>
        <w:rPr>
          <w:color w:val="404040" w:themeColor="text1" w:themeTint="BF"/>
        </w:rPr>
      </w:pPr>
    </w:p>
    <w:p w14:paraId="2D1AFBDD" w14:textId="7398CB1F" w:rsidR="001B7E38" w:rsidRDefault="001B7E38" w:rsidP="00634F97">
      <w:pPr>
        <w:ind w:left="720"/>
        <w:rPr>
          <w:color w:val="404040" w:themeColor="text1" w:themeTint="BF"/>
        </w:rPr>
      </w:pPr>
      <w:r>
        <w:rPr>
          <w:color w:val="404040" w:themeColor="text1" w:themeTint="BF"/>
        </w:rPr>
        <w:t xml:space="preserve">This passage concludes by </w:t>
      </w:r>
      <w:r w:rsidR="00EE6C24">
        <w:rPr>
          <w:color w:val="404040" w:themeColor="text1" w:themeTint="BF"/>
        </w:rPr>
        <w:t xml:space="preserve">contrasting two different types of people; those who step into the light and those who continue to live in spiritual darkness. The Jews had long divided God’s love and salvation along different lines—those who were Jewish </w:t>
      </w:r>
      <w:r w:rsidR="00E33CFF">
        <w:rPr>
          <w:color w:val="404040" w:themeColor="text1" w:themeTint="BF"/>
        </w:rPr>
        <w:t>versus</w:t>
      </w:r>
      <w:r w:rsidR="00EE6C24">
        <w:rPr>
          <w:color w:val="404040" w:themeColor="text1" w:themeTint="BF"/>
        </w:rPr>
        <w:t xml:space="preserve"> those who were not, or those who kept the law </w:t>
      </w:r>
      <w:r w:rsidR="00E33CFF">
        <w:rPr>
          <w:color w:val="404040" w:themeColor="text1" w:themeTint="BF"/>
        </w:rPr>
        <w:t>against</w:t>
      </w:r>
      <w:r w:rsidR="00EE6C24">
        <w:rPr>
          <w:color w:val="404040" w:themeColor="text1" w:themeTint="BF"/>
        </w:rPr>
        <w:t xml:space="preserve"> those who did not keep the law. However, in the </w:t>
      </w:r>
      <w:r w:rsidR="00E33CFF">
        <w:rPr>
          <w:color w:val="404040" w:themeColor="text1" w:themeTint="BF"/>
        </w:rPr>
        <w:t>k</w:t>
      </w:r>
      <w:r w:rsidR="00EE6C24">
        <w:rPr>
          <w:color w:val="404040" w:themeColor="text1" w:themeTint="BF"/>
        </w:rPr>
        <w:t xml:space="preserve">ingdom there are only two </w:t>
      </w:r>
      <w:r w:rsidR="00EB299D">
        <w:rPr>
          <w:color w:val="404040" w:themeColor="text1" w:themeTint="BF"/>
        </w:rPr>
        <w:t>options</w:t>
      </w:r>
      <w:r w:rsidR="00E33CFF">
        <w:rPr>
          <w:color w:val="404040" w:themeColor="text1" w:themeTint="BF"/>
        </w:rPr>
        <w:t>: those who are born again in Christ and walk in His light and those who do not</w:t>
      </w:r>
      <w:r w:rsidR="00D15823">
        <w:rPr>
          <w:color w:val="404040" w:themeColor="text1" w:themeTint="BF"/>
        </w:rPr>
        <w:t xml:space="preserve">. </w:t>
      </w:r>
      <w:r w:rsidR="001B434F">
        <w:rPr>
          <w:color w:val="404040" w:themeColor="text1" w:themeTint="BF"/>
        </w:rPr>
        <w:t>In Christ, the dividing wall between God and man is torn</w:t>
      </w:r>
      <w:r w:rsidR="00E33CFF">
        <w:rPr>
          <w:color w:val="404040" w:themeColor="text1" w:themeTint="BF"/>
        </w:rPr>
        <w:t xml:space="preserve"> down</w:t>
      </w:r>
      <w:r w:rsidR="001B434F">
        <w:rPr>
          <w:color w:val="404040" w:themeColor="text1" w:themeTint="BF"/>
        </w:rPr>
        <w:t xml:space="preserve">, the </w:t>
      </w:r>
      <w:r w:rsidR="00E33CFF">
        <w:rPr>
          <w:color w:val="404040" w:themeColor="text1" w:themeTint="BF"/>
        </w:rPr>
        <w:t>g</w:t>
      </w:r>
      <w:r w:rsidR="001B434F">
        <w:rPr>
          <w:color w:val="404040" w:themeColor="text1" w:themeTint="BF"/>
        </w:rPr>
        <w:t>ospel brings light and truth into the dark places of humanity</w:t>
      </w:r>
      <w:r w:rsidR="00E33CFF">
        <w:rPr>
          <w:color w:val="404040" w:themeColor="text1" w:themeTint="BF"/>
        </w:rPr>
        <w:t xml:space="preserve">. </w:t>
      </w:r>
      <w:r w:rsidR="007D491F">
        <w:rPr>
          <w:color w:val="404040" w:themeColor="text1" w:themeTint="BF"/>
        </w:rPr>
        <w:t xml:space="preserve">God so loved the world, that all are invited to step into His light. </w:t>
      </w:r>
    </w:p>
    <w:p w14:paraId="38AAB3D6" w14:textId="77777777" w:rsidR="006D4E16" w:rsidRPr="00665693" w:rsidRDefault="006D4E16" w:rsidP="00D67382">
      <w:pPr>
        <w:rPr>
          <w:color w:val="404040" w:themeColor="text1" w:themeTint="BF"/>
        </w:rPr>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298D2452" w:rsidR="00ED608E" w:rsidRDefault="007D491F" w:rsidP="007D491F">
      <w:pPr>
        <w:pStyle w:val="ListParagraph"/>
        <w:numPr>
          <w:ilvl w:val="0"/>
          <w:numId w:val="35"/>
        </w:numPr>
        <w:rPr>
          <w:i/>
          <w:iCs/>
          <w:color w:val="404040" w:themeColor="text1" w:themeTint="BF"/>
        </w:rPr>
      </w:pPr>
      <w:r>
        <w:rPr>
          <w:i/>
          <w:iCs/>
          <w:color w:val="404040" w:themeColor="text1" w:themeTint="BF"/>
        </w:rPr>
        <w:t xml:space="preserve">Who first told you the </w:t>
      </w:r>
      <w:r w:rsidR="00E15BD0">
        <w:rPr>
          <w:i/>
          <w:iCs/>
          <w:color w:val="404040" w:themeColor="text1" w:themeTint="BF"/>
        </w:rPr>
        <w:t>g</w:t>
      </w:r>
      <w:r>
        <w:rPr>
          <w:i/>
          <w:iCs/>
          <w:color w:val="404040" w:themeColor="text1" w:themeTint="BF"/>
        </w:rPr>
        <w:t xml:space="preserve">ood </w:t>
      </w:r>
      <w:r w:rsidR="00E15BD0">
        <w:rPr>
          <w:i/>
          <w:iCs/>
          <w:color w:val="404040" w:themeColor="text1" w:themeTint="BF"/>
        </w:rPr>
        <w:t>n</w:t>
      </w:r>
      <w:r>
        <w:rPr>
          <w:i/>
          <w:iCs/>
          <w:color w:val="404040" w:themeColor="text1" w:themeTint="BF"/>
        </w:rPr>
        <w:t xml:space="preserve">ews about Jesus? How did the </w:t>
      </w:r>
      <w:r w:rsidR="00E15BD0">
        <w:rPr>
          <w:i/>
          <w:iCs/>
          <w:color w:val="404040" w:themeColor="text1" w:themeTint="BF"/>
        </w:rPr>
        <w:t>g</w:t>
      </w:r>
      <w:r>
        <w:rPr>
          <w:i/>
          <w:iCs/>
          <w:color w:val="404040" w:themeColor="text1" w:themeTint="BF"/>
        </w:rPr>
        <w:t>ospel bring light into your life?</w:t>
      </w:r>
    </w:p>
    <w:p w14:paraId="368DC6F5" w14:textId="55391D8E" w:rsidR="007D491F" w:rsidRDefault="000D2259" w:rsidP="007D491F">
      <w:pPr>
        <w:pStyle w:val="ListParagraph"/>
        <w:numPr>
          <w:ilvl w:val="0"/>
          <w:numId w:val="35"/>
        </w:numPr>
        <w:rPr>
          <w:i/>
          <w:iCs/>
          <w:color w:val="404040" w:themeColor="text1" w:themeTint="BF"/>
        </w:rPr>
      </w:pPr>
      <w:r>
        <w:rPr>
          <w:i/>
          <w:iCs/>
          <w:color w:val="404040" w:themeColor="text1" w:themeTint="BF"/>
        </w:rPr>
        <w:t>Reflect on th</w:t>
      </w:r>
      <w:r w:rsidR="006042D3">
        <w:rPr>
          <w:i/>
          <w:iCs/>
          <w:color w:val="404040" w:themeColor="text1" w:themeTint="BF"/>
        </w:rPr>
        <w:t xml:space="preserve">is truth: “God did not send His Son into the world to condemn the world, but to save the world through Him.” </w:t>
      </w:r>
      <w:r w:rsidR="00E15BD0">
        <w:rPr>
          <w:i/>
          <w:iCs/>
          <w:color w:val="404040" w:themeColor="text1" w:themeTint="BF"/>
        </w:rPr>
        <w:t>How does that encourage us to tell others about Jesus?</w:t>
      </w:r>
    </w:p>
    <w:p w14:paraId="44189B1B" w14:textId="456E2F39" w:rsidR="005B2A3D" w:rsidRPr="007D491F" w:rsidRDefault="00E15BD0" w:rsidP="007D491F">
      <w:pPr>
        <w:pStyle w:val="ListParagraph"/>
        <w:numPr>
          <w:ilvl w:val="0"/>
          <w:numId w:val="35"/>
        </w:numPr>
        <w:rPr>
          <w:i/>
          <w:iCs/>
          <w:color w:val="404040" w:themeColor="text1" w:themeTint="BF"/>
        </w:rPr>
      </w:pPr>
      <w:r>
        <w:rPr>
          <w:i/>
          <w:iCs/>
          <w:color w:val="404040" w:themeColor="text1" w:themeTint="BF"/>
        </w:rPr>
        <w:t>At times,</w:t>
      </w:r>
      <w:r w:rsidR="005B2A3D">
        <w:rPr>
          <w:i/>
          <w:iCs/>
          <w:color w:val="404040" w:themeColor="text1" w:themeTint="BF"/>
        </w:rPr>
        <w:t xml:space="preserve"> we are tempted to stay in the dark, because stepping into God’s light feels scary</w:t>
      </w:r>
      <w:r>
        <w:rPr>
          <w:i/>
          <w:iCs/>
          <w:color w:val="404040" w:themeColor="text1" w:themeTint="BF"/>
        </w:rPr>
        <w:t>.</w:t>
      </w:r>
      <w:r w:rsidR="005B2A3D">
        <w:rPr>
          <w:i/>
          <w:iCs/>
          <w:color w:val="404040" w:themeColor="text1" w:themeTint="BF"/>
        </w:rPr>
        <w:t xml:space="preserve"> What promise does this passage give us about all who allow Jesus into the dark places of our lives?</w:t>
      </w:r>
    </w:p>
    <w:p w14:paraId="74B36863" w14:textId="00DBF0A0" w:rsidR="0022574C" w:rsidRDefault="0022574C" w:rsidP="00C837A4">
      <w:pPr>
        <w:pStyle w:val="ListParagraph"/>
      </w:pPr>
    </w:p>
    <w:p w14:paraId="06D940FB" w14:textId="77777777" w:rsidR="00D67382" w:rsidRDefault="00D67382"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lastRenderedPageBreak/>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22139E96" w:rsidR="00A30638" w:rsidRPr="00E735F1" w:rsidRDefault="00E735F1" w:rsidP="00E735F1">
      <w:pPr>
        <w:pStyle w:val="ListParagraph"/>
        <w:numPr>
          <w:ilvl w:val="0"/>
          <w:numId w:val="36"/>
        </w:numPr>
        <w:rPr>
          <w:i/>
          <w:iCs/>
          <w:color w:val="404040" w:themeColor="text1" w:themeTint="BF"/>
        </w:rPr>
      </w:pPr>
      <w:r>
        <w:rPr>
          <w:i/>
          <w:iCs/>
          <w:color w:val="404040" w:themeColor="text1" w:themeTint="BF"/>
        </w:rPr>
        <w:t xml:space="preserve">This passage is so well-known that many could recite </w:t>
      </w:r>
      <w:r w:rsidR="00AD1AD1">
        <w:rPr>
          <w:i/>
          <w:iCs/>
          <w:color w:val="404040" w:themeColor="text1" w:themeTint="BF"/>
        </w:rPr>
        <w:t>sizable portions</w:t>
      </w:r>
      <w:r>
        <w:rPr>
          <w:i/>
          <w:iCs/>
          <w:color w:val="404040" w:themeColor="text1" w:themeTint="BF"/>
        </w:rPr>
        <w:t xml:space="preserve"> of it. What stood out to you today in a new way</w:t>
      </w:r>
      <w:r w:rsidR="001C271A">
        <w:rPr>
          <w:i/>
          <w:iCs/>
          <w:color w:val="404040" w:themeColor="text1" w:themeTint="BF"/>
        </w:rPr>
        <w:t>?</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445F9DA3" w:rsidR="00A30638" w:rsidRPr="005410DA" w:rsidRDefault="004007A3" w:rsidP="005410DA">
      <w:pPr>
        <w:ind w:left="1080"/>
        <w:rPr>
          <w:color w:val="404040" w:themeColor="text1" w:themeTint="BF"/>
        </w:rPr>
      </w:pPr>
      <w:r>
        <w:rPr>
          <w:color w:val="404040" w:themeColor="text1" w:themeTint="BF"/>
        </w:rPr>
        <w:t>The world God loves</w:t>
      </w:r>
      <w:r w:rsidR="00EB299D" w:rsidRPr="005410DA">
        <w:rPr>
          <w:color w:val="404040" w:themeColor="text1" w:themeTint="BF"/>
        </w:rPr>
        <w:t xml:space="preserve"> includes</w:t>
      </w:r>
      <w:r w:rsidR="00D14817" w:rsidRPr="005410DA">
        <w:rPr>
          <w:color w:val="404040" w:themeColor="text1" w:themeTint="BF"/>
        </w:rPr>
        <w:t xml:space="preserve"> you. What does it mean to think that God loves you </w:t>
      </w:r>
      <w:r>
        <w:rPr>
          <w:color w:val="404040" w:themeColor="text1" w:themeTint="BF"/>
        </w:rPr>
        <w:t>enough to send Jesus</w:t>
      </w:r>
      <w:r w:rsidR="00D14817" w:rsidRPr="005410DA">
        <w:rPr>
          <w:color w:val="404040" w:themeColor="text1" w:themeTint="BF"/>
        </w:rPr>
        <w:t xml:space="preserve">? How could that knowledge impact the way you lead your family, in your workplace, or </w:t>
      </w:r>
      <w:r>
        <w:rPr>
          <w:color w:val="404040" w:themeColor="text1" w:themeTint="BF"/>
        </w:rPr>
        <w:t>impact</w:t>
      </w:r>
      <w:r w:rsidR="00D14817" w:rsidRPr="005410DA">
        <w:rPr>
          <w:color w:val="404040" w:themeColor="text1" w:themeTint="BF"/>
        </w:rPr>
        <w:t xml:space="preserve"> your beliefs about others? </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1A942A70" w14:textId="3597B59B" w:rsidR="00E735F1" w:rsidRPr="00216CAA" w:rsidRDefault="00E735F1" w:rsidP="005410DA">
      <w:pPr>
        <w:ind w:left="1080"/>
        <w:rPr>
          <w:i/>
          <w:iCs/>
          <w:color w:val="404040" w:themeColor="text1" w:themeTint="BF"/>
        </w:rPr>
      </w:pPr>
      <w:r w:rsidRPr="00216CAA">
        <w:rPr>
          <w:i/>
          <w:iCs/>
          <w:color w:val="404040" w:themeColor="text1" w:themeTint="BF"/>
        </w:rPr>
        <w:t>Think about why Nicodemus came to speak to Jesus in the dark, and what benefit it may have provided for honest conversation. Reflect on a moment when the light of Jesus shone into a dark area of your life. What did that experience show you about God? About yourself?</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4FB25028" w14:textId="77777777" w:rsidR="00ED608E" w:rsidRDefault="00ED608E" w:rsidP="00383B90">
      <w:pPr>
        <w:ind w:left="720"/>
        <w:rPr>
          <w:color w:val="404040" w:themeColor="text1" w:themeTint="BF"/>
        </w:rPr>
      </w:pPr>
    </w:p>
    <w:p w14:paraId="24C3D9CF" w14:textId="77777777" w:rsidR="00ED608E" w:rsidRDefault="00ED608E" w:rsidP="00383B90">
      <w:pPr>
        <w:ind w:left="720"/>
        <w:rPr>
          <w:color w:val="404040" w:themeColor="text1" w:themeTint="BF"/>
        </w:rPr>
      </w:pPr>
    </w:p>
    <w:p w14:paraId="0EEB0918" w14:textId="77777777" w:rsidR="00ED608E" w:rsidRDefault="00ED608E" w:rsidP="00440B02">
      <w:pPr>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3AF34005" w:rsidR="00ED608E" w:rsidRPr="00383B90" w:rsidRDefault="00005180" w:rsidP="00383B90">
      <w:pPr>
        <w:ind w:left="720"/>
        <w:rPr>
          <w:color w:val="404040" w:themeColor="text1" w:themeTint="BF"/>
        </w:rPr>
      </w:pPr>
      <w:r>
        <w:rPr>
          <w:color w:val="404040" w:themeColor="text1" w:themeTint="BF"/>
        </w:rPr>
        <w:t xml:space="preserve">A.W. Tozer, </w:t>
      </w:r>
      <w:r w:rsidRPr="005410DA">
        <w:rPr>
          <w:i/>
          <w:iCs/>
          <w:color w:val="404040" w:themeColor="text1" w:themeTint="BF"/>
        </w:rPr>
        <w:t>The Pursuit of God,</w:t>
      </w:r>
      <w:r>
        <w:rPr>
          <w:color w:val="404040" w:themeColor="text1" w:themeTint="BF"/>
        </w:rPr>
        <w:t xml:space="preserve"> </w:t>
      </w:r>
      <w:r w:rsidR="006A4FBA">
        <w:rPr>
          <w:color w:val="404040" w:themeColor="text1" w:themeTint="BF"/>
        </w:rPr>
        <w:t xml:space="preserve">Bethany House, </w:t>
      </w:r>
      <w:r w:rsidR="00D11A67">
        <w:rPr>
          <w:color w:val="404040" w:themeColor="text1" w:themeTint="BF"/>
        </w:rPr>
        <w:t>1948.</w:t>
      </w:r>
    </w:p>
    <w:sectPr w:rsidR="00ED608E"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2957F" w14:textId="77777777" w:rsidR="001253BE" w:rsidRDefault="001253BE" w:rsidP="00602BFD">
      <w:r>
        <w:separator/>
      </w:r>
    </w:p>
    <w:p w14:paraId="31BE0167" w14:textId="77777777" w:rsidR="001253BE" w:rsidRDefault="001253BE" w:rsidP="00602BFD"/>
  </w:endnote>
  <w:endnote w:type="continuationSeparator" w:id="0">
    <w:p w14:paraId="3AF6C576" w14:textId="77777777" w:rsidR="001253BE" w:rsidRDefault="001253BE" w:rsidP="00602BFD">
      <w:r>
        <w:continuationSeparator/>
      </w:r>
    </w:p>
    <w:p w14:paraId="2802063A" w14:textId="77777777" w:rsidR="001253BE" w:rsidRDefault="001253BE" w:rsidP="00602BFD"/>
  </w:endnote>
  <w:endnote w:type="continuationNotice" w:id="1">
    <w:p w14:paraId="03FCD16B" w14:textId="77777777" w:rsidR="001253BE" w:rsidRDefault="001253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88C90B6-03F2-C64F-8DC7-B7AC3DC8F72C}"/>
  </w:font>
  <w:font w:name="Times New Roman">
    <w:panose1 w:val="02020603050405020304"/>
    <w:charset w:val="00"/>
    <w:family w:val="roman"/>
    <w:pitch w:val="variable"/>
    <w:sig w:usb0="E0002EFF" w:usb1="C000785B" w:usb2="00000009" w:usb3="00000000" w:csb0="000001FF" w:csb1="00000000"/>
    <w:embedRegular r:id="rId2" w:fontKey="{7E3E86B2-BB4D-F046-9769-310B6E574E9F}"/>
    <w:embedBold r:id="rId3" w:fontKey="{7FF99EA6-F8A7-9843-AC34-667A9F4304D4}"/>
    <w:embedItalic r:id="rId4" w:fontKey="{5C74370F-6797-094A-B506-3E418DCCF2CF}"/>
    <w:embedBoldItalic r:id="rId5" w:fontKey="{EACB5D18-56C5-C741-ACF4-F5C0BC9423BB}"/>
  </w:font>
  <w:font w:name="Courier New">
    <w:panose1 w:val="02070309020205020404"/>
    <w:charset w:val="00"/>
    <w:family w:val="modern"/>
    <w:pitch w:val="fixed"/>
    <w:sig w:usb0="E0002EFF" w:usb1="C0007843" w:usb2="00000009" w:usb3="00000000" w:csb0="000001FF" w:csb1="00000000"/>
    <w:embedRegular r:id="rId6" w:fontKey="{7529E01C-52CC-C14C-8E65-444B6C77210F}"/>
  </w:font>
  <w:font w:name="Wingdings">
    <w:panose1 w:val="05000000000000000000"/>
    <w:charset w:val="4D"/>
    <w:family w:val="decorative"/>
    <w:pitch w:val="variable"/>
    <w:sig w:usb0="00000003" w:usb1="00000000" w:usb2="00000000" w:usb3="00000000" w:csb0="80000001" w:csb1="00000000"/>
    <w:embedRegular r:id="rId7" w:fontKey="{D238A5F1-3AEC-0E40-9EAC-2B81A7B28D60}"/>
  </w:font>
  <w:font w:name="Calibri">
    <w:panose1 w:val="020F0502020204030204"/>
    <w:charset w:val="00"/>
    <w:family w:val="swiss"/>
    <w:pitch w:val="variable"/>
    <w:sig w:usb0="E0002AFF" w:usb1="C000247B" w:usb2="00000009" w:usb3="00000000" w:csb0="000001FF" w:csb1="00000000"/>
    <w:embedRegular r:id="rId8" w:fontKey="{96E05653-1796-A640-B901-BCD8341196EC}"/>
    <w:embedBold r:id="rId9" w:fontKey="{CC38F299-9179-E646-9CF2-04F65F69D3DB}"/>
  </w:font>
  <w:font w:name="Corbel">
    <w:panose1 w:val="020B0503020204020204"/>
    <w:charset w:val="00"/>
    <w:family w:val="swiss"/>
    <w:pitch w:val="variable"/>
    <w:sig w:usb0="A00002EF" w:usb1="4000A44B" w:usb2="00000000" w:usb3="00000000" w:csb0="0000019F" w:csb1="00000000"/>
    <w:embedRegular r:id="rId10" w:fontKey="{AFEE4CE1-8807-2042-AE41-42CB816795D0}"/>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2254AACA-C7B7-704F-88EA-76C62FBC807F}"/>
    <w:embedBold r:id="rId20" w:fontKey="{C29219A5-A7AC-8B4E-8BC4-7790DBA8FC5A}"/>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D76652C3-39F6-E34F-8761-32D20641D634}"/>
  </w:font>
  <w:font w:name="Times">
    <w:altName w:val="Times New Roman"/>
    <w:panose1 w:val="00000500000000020000"/>
    <w:charset w:val="4D"/>
    <w:family w:val="auto"/>
    <w:notTrueType/>
    <w:pitch w:val="variable"/>
    <w:sig w:usb0="8000002F" w:usb1="40000048" w:usb2="00000000" w:usb3="00000000" w:csb0="00000111" w:csb1="00000000"/>
    <w:embedRegular r:id="rId24" w:fontKey="{0C12D1E1-108F-2F42-84F3-8854B7EE9354}"/>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042F7066-A056-5A4A-B2D6-11C50CCD7CED}"/>
  </w:font>
  <w:font w:name="Arial">
    <w:panose1 w:val="020B0604020202020204"/>
    <w:charset w:val="00"/>
    <w:family w:val="swiss"/>
    <w:pitch w:val="variable"/>
    <w:sig w:usb0="E0002AFF" w:usb1="C0007843" w:usb2="00000009" w:usb3="00000000" w:csb0="000001FF" w:csb1="00000000"/>
    <w:embedRegular r:id="rId26" w:fontKey="{103D1EF6-D147-9C4A-B4C2-1A21032EBF8A}"/>
    <w:embedItalic r:id="rId27" w:fontKey="{3B45DD95-76C0-124F-BBDD-08F976D0F54B}"/>
  </w:font>
  <w:font w:name="Montserrat">
    <w:panose1 w:val="00000500000000000000"/>
    <w:charset w:val="4D"/>
    <w:family w:val="auto"/>
    <w:pitch w:val="variable"/>
    <w:sig w:usb0="2000020F" w:usb1="00000003" w:usb2="00000000" w:usb3="00000000" w:csb0="00000197" w:csb1="00000000"/>
    <w:embedRegular r:id="rId28" w:fontKey="{C96EB2C7-0727-2742-9409-E8C5265852B2}"/>
    <w:embedBold r:id="rId29" w:fontKey="{CF5C4B12-5D0D-A240-87D4-35BA42A7BA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D11BB" w14:textId="77777777" w:rsidR="001253BE" w:rsidRDefault="001253BE" w:rsidP="00602BFD">
      <w:r>
        <w:separator/>
      </w:r>
    </w:p>
    <w:p w14:paraId="3EFE11CB" w14:textId="77777777" w:rsidR="001253BE" w:rsidRDefault="001253BE" w:rsidP="00602BFD"/>
  </w:footnote>
  <w:footnote w:type="continuationSeparator" w:id="0">
    <w:p w14:paraId="1CE27903" w14:textId="77777777" w:rsidR="001253BE" w:rsidRDefault="001253BE" w:rsidP="00602BFD">
      <w:r>
        <w:continuationSeparator/>
      </w:r>
    </w:p>
    <w:p w14:paraId="3749290E" w14:textId="77777777" w:rsidR="001253BE" w:rsidRDefault="001253BE" w:rsidP="00602BFD"/>
  </w:footnote>
  <w:footnote w:type="continuationNotice" w:id="1">
    <w:p w14:paraId="2746B30B" w14:textId="77777777" w:rsidR="001253BE" w:rsidRDefault="001253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59B20FE4" w:rsidR="007D668C" w:rsidRPr="00FB1B64" w:rsidRDefault="00801CB4" w:rsidP="00FB1B64">
                          <w:pPr>
                            <w:jc w:val="right"/>
                            <w:rPr>
                              <w:rFonts w:ascii="Montserrat" w:hAnsi="Montserrat"/>
                              <w:b/>
                              <w:bCs/>
                              <w:sz w:val="24"/>
                              <w:szCs w:val="24"/>
                            </w:rPr>
                          </w:pPr>
                          <w:r>
                            <w:rPr>
                              <w:b/>
                              <w:bCs/>
                              <w:color w:val="8E817B"/>
                            </w:rPr>
                            <w:t>Nicodemus and the New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59B20FE4" w:rsidR="007D668C" w:rsidRPr="00FB1B64" w:rsidRDefault="00801CB4" w:rsidP="00FB1B64">
                    <w:pPr>
                      <w:jc w:val="right"/>
                      <w:rPr>
                        <w:rFonts w:ascii="Montserrat" w:hAnsi="Montserrat"/>
                        <w:b/>
                        <w:bCs/>
                        <w:sz w:val="24"/>
                        <w:szCs w:val="24"/>
                      </w:rPr>
                    </w:pPr>
                    <w:r>
                      <w:rPr>
                        <w:b/>
                        <w:bCs/>
                        <w:color w:val="8E817B"/>
                      </w:rPr>
                      <w:t>Nicodemus and the New Birth</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3E47081E"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08F894BA" w:rsidR="00DD31A0" w:rsidRPr="006D3029" w:rsidRDefault="00801CB4" w:rsidP="00FD16A6">
                          <w:pPr>
                            <w:rPr>
                              <w:rFonts w:ascii="Montserrat" w:hAnsi="Montserrat"/>
                              <w:b/>
                              <w:bCs/>
                              <w:sz w:val="28"/>
                              <w:szCs w:val="28"/>
                            </w:rPr>
                          </w:pPr>
                          <w:r>
                            <w:rPr>
                              <w:rFonts w:ascii="Montserrat" w:hAnsi="Montserrat"/>
                              <w:color w:val="FFFFFF" w:themeColor="background1"/>
                              <w:sz w:val="28"/>
                              <w:szCs w:val="28"/>
                            </w:rPr>
                            <w:t xml:space="preserve">Session Six: </w:t>
                          </w:r>
                          <w:r w:rsidR="008150F3">
                            <w:rPr>
                              <w:rFonts w:ascii="Montserrat" w:hAnsi="Montserrat"/>
                              <w:color w:val="FFFFFF" w:themeColor="background1"/>
                              <w:sz w:val="28"/>
                              <w:szCs w:val="28"/>
                            </w:rPr>
                            <w:t>Nicodemus and the New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3E47081E"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08F894BA" w:rsidR="00DD31A0" w:rsidRPr="006D3029" w:rsidRDefault="00801CB4" w:rsidP="00FD16A6">
                    <w:pPr>
                      <w:rPr>
                        <w:rFonts w:ascii="Montserrat" w:hAnsi="Montserrat"/>
                        <w:b/>
                        <w:bCs/>
                        <w:sz w:val="28"/>
                        <w:szCs w:val="28"/>
                      </w:rPr>
                    </w:pPr>
                    <w:r>
                      <w:rPr>
                        <w:rFonts w:ascii="Montserrat" w:hAnsi="Montserrat"/>
                        <w:color w:val="FFFFFF" w:themeColor="background1"/>
                        <w:sz w:val="28"/>
                        <w:szCs w:val="28"/>
                      </w:rPr>
                      <w:t xml:space="preserve">Session Six: </w:t>
                    </w:r>
                    <w:r w:rsidR="008150F3">
                      <w:rPr>
                        <w:rFonts w:ascii="Montserrat" w:hAnsi="Montserrat"/>
                        <w:color w:val="FFFFFF" w:themeColor="background1"/>
                        <w:sz w:val="28"/>
                        <w:szCs w:val="28"/>
                      </w:rPr>
                      <w:t>Nicodemus and the New Birth</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5615"/>
    <w:multiLevelType w:val="hybridMultilevel"/>
    <w:tmpl w:val="FEDCC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67C493F"/>
    <w:multiLevelType w:val="hybridMultilevel"/>
    <w:tmpl w:val="56102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463B17"/>
    <w:multiLevelType w:val="hybridMultilevel"/>
    <w:tmpl w:val="3DDA2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A86E15"/>
    <w:multiLevelType w:val="hybridMultilevel"/>
    <w:tmpl w:val="ED7C7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6F6D01F9"/>
    <w:multiLevelType w:val="hybridMultilevel"/>
    <w:tmpl w:val="A0206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6"/>
  </w:num>
  <w:num w:numId="2" w16cid:durableId="1499036843">
    <w:abstractNumId w:val="9"/>
  </w:num>
  <w:num w:numId="3" w16cid:durableId="1662198925">
    <w:abstractNumId w:val="23"/>
  </w:num>
  <w:num w:numId="4" w16cid:durableId="597060948">
    <w:abstractNumId w:val="17"/>
  </w:num>
  <w:num w:numId="5" w16cid:durableId="1025521453">
    <w:abstractNumId w:val="18"/>
  </w:num>
  <w:num w:numId="6" w16cid:durableId="1630435529">
    <w:abstractNumId w:val="29"/>
  </w:num>
  <w:num w:numId="7" w16cid:durableId="1270578128">
    <w:abstractNumId w:val="8"/>
  </w:num>
  <w:num w:numId="8" w16cid:durableId="993677933">
    <w:abstractNumId w:val="15"/>
  </w:num>
  <w:num w:numId="9" w16cid:durableId="1640719765">
    <w:abstractNumId w:val="27"/>
  </w:num>
  <w:num w:numId="10" w16cid:durableId="1550847062">
    <w:abstractNumId w:val="3"/>
  </w:num>
  <w:num w:numId="11" w16cid:durableId="550919882">
    <w:abstractNumId w:val="7"/>
  </w:num>
  <w:num w:numId="12" w16cid:durableId="212348965">
    <w:abstractNumId w:val="1"/>
  </w:num>
  <w:num w:numId="13" w16cid:durableId="1771925793">
    <w:abstractNumId w:val="4"/>
  </w:num>
  <w:num w:numId="14" w16cid:durableId="543446352">
    <w:abstractNumId w:val="11"/>
  </w:num>
  <w:num w:numId="15" w16cid:durableId="2028173798">
    <w:abstractNumId w:val="10"/>
  </w:num>
  <w:num w:numId="16" w16cid:durableId="1238630630">
    <w:abstractNumId w:val="24"/>
  </w:num>
  <w:num w:numId="17" w16cid:durableId="1436906718">
    <w:abstractNumId w:val="5"/>
  </w:num>
  <w:num w:numId="18" w16cid:durableId="1443570688">
    <w:abstractNumId w:val="35"/>
  </w:num>
  <w:num w:numId="19" w16cid:durableId="1954633206">
    <w:abstractNumId w:val="28"/>
  </w:num>
  <w:num w:numId="20" w16cid:durableId="279458928">
    <w:abstractNumId w:val="20"/>
  </w:num>
  <w:num w:numId="21" w16cid:durableId="713501322">
    <w:abstractNumId w:val="33"/>
  </w:num>
  <w:num w:numId="22" w16cid:durableId="1560287665">
    <w:abstractNumId w:val="6"/>
  </w:num>
  <w:num w:numId="23" w16cid:durableId="331225703">
    <w:abstractNumId w:val="26"/>
  </w:num>
  <w:num w:numId="24" w16cid:durableId="363364166">
    <w:abstractNumId w:val="34"/>
  </w:num>
  <w:num w:numId="25" w16cid:durableId="803084820">
    <w:abstractNumId w:val="21"/>
  </w:num>
  <w:num w:numId="26" w16cid:durableId="1036274557">
    <w:abstractNumId w:val="14"/>
  </w:num>
  <w:num w:numId="27" w16cid:durableId="439616089">
    <w:abstractNumId w:val="32"/>
  </w:num>
  <w:num w:numId="28" w16cid:durableId="299195913">
    <w:abstractNumId w:val="19"/>
  </w:num>
  <w:num w:numId="29" w16cid:durableId="881332218">
    <w:abstractNumId w:val="12"/>
  </w:num>
  <w:num w:numId="30" w16cid:durableId="1699624052">
    <w:abstractNumId w:val="31"/>
  </w:num>
  <w:num w:numId="31" w16cid:durableId="1101992178">
    <w:abstractNumId w:val="22"/>
  </w:num>
  <w:num w:numId="32" w16cid:durableId="1860848026">
    <w:abstractNumId w:val="25"/>
  </w:num>
  <w:num w:numId="33" w16cid:durableId="1421219744">
    <w:abstractNumId w:val="2"/>
  </w:num>
  <w:num w:numId="34" w16cid:durableId="1651128878">
    <w:abstractNumId w:val="13"/>
  </w:num>
  <w:num w:numId="35" w16cid:durableId="875505482">
    <w:abstractNumId w:val="30"/>
  </w:num>
  <w:num w:numId="36" w16cid:durableId="133222063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DA5"/>
    <w:rsid w:val="00005180"/>
    <w:rsid w:val="00014065"/>
    <w:rsid w:val="00015444"/>
    <w:rsid w:val="0002346E"/>
    <w:rsid w:val="000251FA"/>
    <w:rsid w:val="000263AB"/>
    <w:rsid w:val="000354F8"/>
    <w:rsid w:val="0003572D"/>
    <w:rsid w:val="00035C93"/>
    <w:rsid w:val="00042362"/>
    <w:rsid w:val="00042FD2"/>
    <w:rsid w:val="0004674E"/>
    <w:rsid w:val="000478B5"/>
    <w:rsid w:val="00050E33"/>
    <w:rsid w:val="00052382"/>
    <w:rsid w:val="00053D13"/>
    <w:rsid w:val="000570F6"/>
    <w:rsid w:val="00060B52"/>
    <w:rsid w:val="00061A79"/>
    <w:rsid w:val="0006568A"/>
    <w:rsid w:val="00076B77"/>
    <w:rsid w:val="00076F0F"/>
    <w:rsid w:val="00084253"/>
    <w:rsid w:val="000920C6"/>
    <w:rsid w:val="000946A4"/>
    <w:rsid w:val="000954EF"/>
    <w:rsid w:val="00096C9F"/>
    <w:rsid w:val="0009791B"/>
    <w:rsid w:val="000A6792"/>
    <w:rsid w:val="000B6669"/>
    <w:rsid w:val="000C3130"/>
    <w:rsid w:val="000D1F49"/>
    <w:rsid w:val="000D2259"/>
    <w:rsid w:val="000E281C"/>
    <w:rsid w:val="000E7D49"/>
    <w:rsid w:val="000F7F6E"/>
    <w:rsid w:val="00101771"/>
    <w:rsid w:val="001141BF"/>
    <w:rsid w:val="0011458F"/>
    <w:rsid w:val="00114692"/>
    <w:rsid w:val="00114F7F"/>
    <w:rsid w:val="0011628D"/>
    <w:rsid w:val="0012050B"/>
    <w:rsid w:val="001253BE"/>
    <w:rsid w:val="001302C4"/>
    <w:rsid w:val="00132129"/>
    <w:rsid w:val="0013316A"/>
    <w:rsid w:val="00133DD5"/>
    <w:rsid w:val="00134884"/>
    <w:rsid w:val="00142F7A"/>
    <w:rsid w:val="00143D9F"/>
    <w:rsid w:val="001460B9"/>
    <w:rsid w:val="001461FA"/>
    <w:rsid w:val="00151C66"/>
    <w:rsid w:val="001569EE"/>
    <w:rsid w:val="00157E39"/>
    <w:rsid w:val="001606ED"/>
    <w:rsid w:val="00163814"/>
    <w:rsid w:val="00163E41"/>
    <w:rsid w:val="0016684D"/>
    <w:rsid w:val="001727CA"/>
    <w:rsid w:val="00173A68"/>
    <w:rsid w:val="00175B73"/>
    <w:rsid w:val="00177E34"/>
    <w:rsid w:val="00184C1E"/>
    <w:rsid w:val="00185A73"/>
    <w:rsid w:val="00187867"/>
    <w:rsid w:val="00187D40"/>
    <w:rsid w:val="00191C63"/>
    <w:rsid w:val="0019360E"/>
    <w:rsid w:val="0019660E"/>
    <w:rsid w:val="001A267B"/>
    <w:rsid w:val="001A32CC"/>
    <w:rsid w:val="001A3F4F"/>
    <w:rsid w:val="001B2A99"/>
    <w:rsid w:val="001B434F"/>
    <w:rsid w:val="001B66E2"/>
    <w:rsid w:val="001B7E38"/>
    <w:rsid w:val="001C0536"/>
    <w:rsid w:val="001C169F"/>
    <w:rsid w:val="001C271A"/>
    <w:rsid w:val="001C44F1"/>
    <w:rsid w:val="001C5516"/>
    <w:rsid w:val="001D0D5C"/>
    <w:rsid w:val="001D110D"/>
    <w:rsid w:val="001D2EF6"/>
    <w:rsid w:val="001D5231"/>
    <w:rsid w:val="001D5842"/>
    <w:rsid w:val="001D6D0A"/>
    <w:rsid w:val="0020364D"/>
    <w:rsid w:val="0020568A"/>
    <w:rsid w:val="00213D74"/>
    <w:rsid w:val="00216CAA"/>
    <w:rsid w:val="00217E32"/>
    <w:rsid w:val="0022574C"/>
    <w:rsid w:val="002336C5"/>
    <w:rsid w:val="00235E00"/>
    <w:rsid w:val="002462FB"/>
    <w:rsid w:val="0024772F"/>
    <w:rsid w:val="00253B52"/>
    <w:rsid w:val="00256D2F"/>
    <w:rsid w:val="00261E32"/>
    <w:rsid w:val="002648D9"/>
    <w:rsid w:val="002666D0"/>
    <w:rsid w:val="00271BCE"/>
    <w:rsid w:val="00280A08"/>
    <w:rsid w:val="0028552E"/>
    <w:rsid w:val="00291766"/>
    <w:rsid w:val="002969D8"/>
    <w:rsid w:val="00296E69"/>
    <w:rsid w:val="002A0C55"/>
    <w:rsid w:val="002B06F5"/>
    <w:rsid w:val="002B0C2A"/>
    <w:rsid w:val="002B5F81"/>
    <w:rsid w:val="002B7F1B"/>
    <w:rsid w:val="002C02D1"/>
    <w:rsid w:val="002C1C2C"/>
    <w:rsid w:val="002C4143"/>
    <w:rsid w:val="002C43F2"/>
    <w:rsid w:val="002C56E6"/>
    <w:rsid w:val="002C74FB"/>
    <w:rsid w:val="002D39A5"/>
    <w:rsid w:val="002D5851"/>
    <w:rsid w:val="002E4CC8"/>
    <w:rsid w:val="002E61EA"/>
    <w:rsid w:val="002F7370"/>
    <w:rsid w:val="00307CF0"/>
    <w:rsid w:val="003220DF"/>
    <w:rsid w:val="00323708"/>
    <w:rsid w:val="00324D95"/>
    <w:rsid w:val="00332033"/>
    <w:rsid w:val="00334096"/>
    <w:rsid w:val="00337774"/>
    <w:rsid w:val="00341533"/>
    <w:rsid w:val="00352ACF"/>
    <w:rsid w:val="003532CF"/>
    <w:rsid w:val="00354A5B"/>
    <w:rsid w:val="00360D34"/>
    <w:rsid w:val="00361691"/>
    <w:rsid w:val="00361E11"/>
    <w:rsid w:val="00361FA2"/>
    <w:rsid w:val="00373D0B"/>
    <w:rsid w:val="00376B65"/>
    <w:rsid w:val="00381581"/>
    <w:rsid w:val="00383B90"/>
    <w:rsid w:val="0039390A"/>
    <w:rsid w:val="00396F31"/>
    <w:rsid w:val="003A56E7"/>
    <w:rsid w:val="003A7C93"/>
    <w:rsid w:val="003B5973"/>
    <w:rsid w:val="003C3133"/>
    <w:rsid w:val="003C7D5F"/>
    <w:rsid w:val="003D2B73"/>
    <w:rsid w:val="003D4806"/>
    <w:rsid w:val="003E0132"/>
    <w:rsid w:val="003E23E8"/>
    <w:rsid w:val="003E4B8A"/>
    <w:rsid w:val="003E6A45"/>
    <w:rsid w:val="003E7C99"/>
    <w:rsid w:val="003F0847"/>
    <w:rsid w:val="003F1C65"/>
    <w:rsid w:val="003F4E37"/>
    <w:rsid w:val="0040070D"/>
    <w:rsid w:val="004007A3"/>
    <w:rsid w:val="0040090B"/>
    <w:rsid w:val="00403254"/>
    <w:rsid w:val="0040553F"/>
    <w:rsid w:val="00406B2E"/>
    <w:rsid w:val="004075BD"/>
    <w:rsid w:val="00414FDA"/>
    <w:rsid w:val="00416D16"/>
    <w:rsid w:val="004204B9"/>
    <w:rsid w:val="004215E3"/>
    <w:rsid w:val="0042388F"/>
    <w:rsid w:val="004239F2"/>
    <w:rsid w:val="0042594C"/>
    <w:rsid w:val="004265B5"/>
    <w:rsid w:val="00433BA8"/>
    <w:rsid w:val="00433F80"/>
    <w:rsid w:val="00440B02"/>
    <w:rsid w:val="00441E73"/>
    <w:rsid w:val="0044245E"/>
    <w:rsid w:val="00442F6B"/>
    <w:rsid w:val="00447A03"/>
    <w:rsid w:val="00454640"/>
    <w:rsid w:val="004622ED"/>
    <w:rsid w:val="0046281B"/>
    <w:rsid w:val="0046302A"/>
    <w:rsid w:val="0046314D"/>
    <w:rsid w:val="00471550"/>
    <w:rsid w:val="00472FF3"/>
    <w:rsid w:val="00474544"/>
    <w:rsid w:val="004771DC"/>
    <w:rsid w:val="00484791"/>
    <w:rsid w:val="004871A6"/>
    <w:rsid w:val="00487D2D"/>
    <w:rsid w:val="00491665"/>
    <w:rsid w:val="004A1217"/>
    <w:rsid w:val="004A3E0B"/>
    <w:rsid w:val="004A5282"/>
    <w:rsid w:val="004A58C1"/>
    <w:rsid w:val="004C601C"/>
    <w:rsid w:val="004D5D62"/>
    <w:rsid w:val="004E072F"/>
    <w:rsid w:val="004E57E8"/>
    <w:rsid w:val="004F28BF"/>
    <w:rsid w:val="004F5303"/>
    <w:rsid w:val="004F711A"/>
    <w:rsid w:val="00506B73"/>
    <w:rsid w:val="005112D0"/>
    <w:rsid w:val="005117FD"/>
    <w:rsid w:val="005161E7"/>
    <w:rsid w:val="00522D63"/>
    <w:rsid w:val="00522EC5"/>
    <w:rsid w:val="0052475E"/>
    <w:rsid w:val="00526702"/>
    <w:rsid w:val="005275C2"/>
    <w:rsid w:val="00531C1F"/>
    <w:rsid w:val="0053318F"/>
    <w:rsid w:val="005410DA"/>
    <w:rsid w:val="00541B65"/>
    <w:rsid w:val="00547EAA"/>
    <w:rsid w:val="005513D9"/>
    <w:rsid w:val="00552F98"/>
    <w:rsid w:val="005535D8"/>
    <w:rsid w:val="00555A51"/>
    <w:rsid w:val="00560AA1"/>
    <w:rsid w:val="00561679"/>
    <w:rsid w:val="00565D08"/>
    <w:rsid w:val="005679C7"/>
    <w:rsid w:val="005740A8"/>
    <w:rsid w:val="00576963"/>
    <w:rsid w:val="00577E06"/>
    <w:rsid w:val="00594060"/>
    <w:rsid w:val="005A3BF7"/>
    <w:rsid w:val="005A5513"/>
    <w:rsid w:val="005A5B7C"/>
    <w:rsid w:val="005B2A3D"/>
    <w:rsid w:val="005B4656"/>
    <w:rsid w:val="005B6B8B"/>
    <w:rsid w:val="005B75D9"/>
    <w:rsid w:val="005D349D"/>
    <w:rsid w:val="005D3E13"/>
    <w:rsid w:val="005E5C70"/>
    <w:rsid w:val="005F0033"/>
    <w:rsid w:val="005F2035"/>
    <w:rsid w:val="005F2F24"/>
    <w:rsid w:val="005F6DF7"/>
    <w:rsid w:val="005F7990"/>
    <w:rsid w:val="00602BFD"/>
    <w:rsid w:val="006042D3"/>
    <w:rsid w:val="00611711"/>
    <w:rsid w:val="00614F5A"/>
    <w:rsid w:val="0061531F"/>
    <w:rsid w:val="006245C4"/>
    <w:rsid w:val="00626789"/>
    <w:rsid w:val="00632608"/>
    <w:rsid w:val="00634F97"/>
    <w:rsid w:val="0063739C"/>
    <w:rsid w:val="0064068F"/>
    <w:rsid w:val="0065657A"/>
    <w:rsid w:val="00660E46"/>
    <w:rsid w:val="00665693"/>
    <w:rsid w:val="00674A39"/>
    <w:rsid w:val="00674F3A"/>
    <w:rsid w:val="00680DD7"/>
    <w:rsid w:val="00682F66"/>
    <w:rsid w:val="00692E12"/>
    <w:rsid w:val="006A0E1F"/>
    <w:rsid w:val="006A1888"/>
    <w:rsid w:val="006A4474"/>
    <w:rsid w:val="006A49DC"/>
    <w:rsid w:val="006A4C69"/>
    <w:rsid w:val="006A4FBA"/>
    <w:rsid w:val="006A503D"/>
    <w:rsid w:val="006A5CB9"/>
    <w:rsid w:val="006A6406"/>
    <w:rsid w:val="006A69EB"/>
    <w:rsid w:val="006B0A25"/>
    <w:rsid w:val="006B0E77"/>
    <w:rsid w:val="006C0937"/>
    <w:rsid w:val="006D3029"/>
    <w:rsid w:val="006D325D"/>
    <w:rsid w:val="006D4E16"/>
    <w:rsid w:val="006D6437"/>
    <w:rsid w:val="006D71B6"/>
    <w:rsid w:val="006E46CA"/>
    <w:rsid w:val="006E7F33"/>
    <w:rsid w:val="006F15E6"/>
    <w:rsid w:val="006F1B5B"/>
    <w:rsid w:val="006F28C7"/>
    <w:rsid w:val="006F5A85"/>
    <w:rsid w:val="006F61A7"/>
    <w:rsid w:val="006F7F82"/>
    <w:rsid w:val="007105A7"/>
    <w:rsid w:val="00711BA5"/>
    <w:rsid w:val="007125C7"/>
    <w:rsid w:val="00721ED3"/>
    <w:rsid w:val="007303D7"/>
    <w:rsid w:val="00731019"/>
    <w:rsid w:val="007319F7"/>
    <w:rsid w:val="00734757"/>
    <w:rsid w:val="00742DAD"/>
    <w:rsid w:val="00743460"/>
    <w:rsid w:val="007520D7"/>
    <w:rsid w:val="00756CC4"/>
    <w:rsid w:val="00763C21"/>
    <w:rsid w:val="00765AB9"/>
    <w:rsid w:val="00767172"/>
    <w:rsid w:val="00770F25"/>
    <w:rsid w:val="007755F6"/>
    <w:rsid w:val="007758FD"/>
    <w:rsid w:val="00782F60"/>
    <w:rsid w:val="00790BEA"/>
    <w:rsid w:val="007916B2"/>
    <w:rsid w:val="007A35A8"/>
    <w:rsid w:val="007A380A"/>
    <w:rsid w:val="007A70AA"/>
    <w:rsid w:val="007B0442"/>
    <w:rsid w:val="007B0A85"/>
    <w:rsid w:val="007B4F67"/>
    <w:rsid w:val="007C5ECB"/>
    <w:rsid w:val="007C68D0"/>
    <w:rsid w:val="007C6A52"/>
    <w:rsid w:val="007C6F35"/>
    <w:rsid w:val="007D07CF"/>
    <w:rsid w:val="007D47F3"/>
    <w:rsid w:val="007D491F"/>
    <w:rsid w:val="007D4BB2"/>
    <w:rsid w:val="007D61C7"/>
    <w:rsid w:val="007D668C"/>
    <w:rsid w:val="007E7E80"/>
    <w:rsid w:val="007F11DA"/>
    <w:rsid w:val="007F328B"/>
    <w:rsid w:val="00800632"/>
    <w:rsid w:val="00801CB4"/>
    <w:rsid w:val="008047F6"/>
    <w:rsid w:val="008150F3"/>
    <w:rsid w:val="008152A5"/>
    <w:rsid w:val="008179A7"/>
    <w:rsid w:val="0082043E"/>
    <w:rsid w:val="00826C69"/>
    <w:rsid w:val="00834772"/>
    <w:rsid w:val="00835437"/>
    <w:rsid w:val="00840820"/>
    <w:rsid w:val="00846FAA"/>
    <w:rsid w:val="0085363C"/>
    <w:rsid w:val="00855539"/>
    <w:rsid w:val="00856022"/>
    <w:rsid w:val="00866B79"/>
    <w:rsid w:val="00872B63"/>
    <w:rsid w:val="00876788"/>
    <w:rsid w:val="00877D89"/>
    <w:rsid w:val="008831CA"/>
    <w:rsid w:val="008871CB"/>
    <w:rsid w:val="0089266E"/>
    <w:rsid w:val="00894D9C"/>
    <w:rsid w:val="0089542B"/>
    <w:rsid w:val="008954EF"/>
    <w:rsid w:val="008A07C6"/>
    <w:rsid w:val="008A2852"/>
    <w:rsid w:val="008B3B3D"/>
    <w:rsid w:val="008B61EA"/>
    <w:rsid w:val="008D5B16"/>
    <w:rsid w:val="008E203A"/>
    <w:rsid w:val="008E21DF"/>
    <w:rsid w:val="008E508C"/>
    <w:rsid w:val="008E5F2A"/>
    <w:rsid w:val="009023D4"/>
    <w:rsid w:val="0091229C"/>
    <w:rsid w:val="0091349D"/>
    <w:rsid w:val="00913D5C"/>
    <w:rsid w:val="0091410E"/>
    <w:rsid w:val="00915FBC"/>
    <w:rsid w:val="00917C73"/>
    <w:rsid w:val="00920513"/>
    <w:rsid w:val="00934236"/>
    <w:rsid w:val="009375FC"/>
    <w:rsid w:val="00940E73"/>
    <w:rsid w:val="009470BA"/>
    <w:rsid w:val="00954E7A"/>
    <w:rsid w:val="00962EFE"/>
    <w:rsid w:val="00970037"/>
    <w:rsid w:val="00973B83"/>
    <w:rsid w:val="00974F9B"/>
    <w:rsid w:val="00976366"/>
    <w:rsid w:val="00977745"/>
    <w:rsid w:val="00980FB2"/>
    <w:rsid w:val="00981E20"/>
    <w:rsid w:val="009856C0"/>
    <w:rsid w:val="0098597D"/>
    <w:rsid w:val="0098788A"/>
    <w:rsid w:val="00987A55"/>
    <w:rsid w:val="00990888"/>
    <w:rsid w:val="00993F60"/>
    <w:rsid w:val="009B11B6"/>
    <w:rsid w:val="009B32E5"/>
    <w:rsid w:val="009B3D09"/>
    <w:rsid w:val="009C0294"/>
    <w:rsid w:val="009C5621"/>
    <w:rsid w:val="009D2224"/>
    <w:rsid w:val="009F2938"/>
    <w:rsid w:val="009F3F3D"/>
    <w:rsid w:val="009F619A"/>
    <w:rsid w:val="009F6DDE"/>
    <w:rsid w:val="009F7C20"/>
    <w:rsid w:val="00A07A6E"/>
    <w:rsid w:val="00A2008F"/>
    <w:rsid w:val="00A2266E"/>
    <w:rsid w:val="00A22A20"/>
    <w:rsid w:val="00A22DEB"/>
    <w:rsid w:val="00A235D8"/>
    <w:rsid w:val="00A2397A"/>
    <w:rsid w:val="00A30638"/>
    <w:rsid w:val="00A36958"/>
    <w:rsid w:val="00A370A8"/>
    <w:rsid w:val="00A376FC"/>
    <w:rsid w:val="00A42723"/>
    <w:rsid w:val="00A44473"/>
    <w:rsid w:val="00A60677"/>
    <w:rsid w:val="00A63DD5"/>
    <w:rsid w:val="00A734AA"/>
    <w:rsid w:val="00A8206E"/>
    <w:rsid w:val="00A8352A"/>
    <w:rsid w:val="00A847BD"/>
    <w:rsid w:val="00A90667"/>
    <w:rsid w:val="00A94C92"/>
    <w:rsid w:val="00A969E2"/>
    <w:rsid w:val="00AA08E3"/>
    <w:rsid w:val="00AA4003"/>
    <w:rsid w:val="00AA4820"/>
    <w:rsid w:val="00AA6F99"/>
    <w:rsid w:val="00AD1AD1"/>
    <w:rsid w:val="00AD5725"/>
    <w:rsid w:val="00AE106F"/>
    <w:rsid w:val="00AE7912"/>
    <w:rsid w:val="00AF056A"/>
    <w:rsid w:val="00AF075E"/>
    <w:rsid w:val="00AF108F"/>
    <w:rsid w:val="00AF50B2"/>
    <w:rsid w:val="00B00E04"/>
    <w:rsid w:val="00B01804"/>
    <w:rsid w:val="00B02C70"/>
    <w:rsid w:val="00B033AD"/>
    <w:rsid w:val="00B04190"/>
    <w:rsid w:val="00B1006D"/>
    <w:rsid w:val="00B118BA"/>
    <w:rsid w:val="00B1197E"/>
    <w:rsid w:val="00B1412F"/>
    <w:rsid w:val="00B14D7F"/>
    <w:rsid w:val="00B15BA1"/>
    <w:rsid w:val="00B228EB"/>
    <w:rsid w:val="00B3336D"/>
    <w:rsid w:val="00B365F9"/>
    <w:rsid w:val="00B4581D"/>
    <w:rsid w:val="00B46489"/>
    <w:rsid w:val="00B62AB7"/>
    <w:rsid w:val="00B6456F"/>
    <w:rsid w:val="00B67068"/>
    <w:rsid w:val="00B72140"/>
    <w:rsid w:val="00B74CDE"/>
    <w:rsid w:val="00B76BD6"/>
    <w:rsid w:val="00B82B5A"/>
    <w:rsid w:val="00B91F8A"/>
    <w:rsid w:val="00B934A4"/>
    <w:rsid w:val="00B9522C"/>
    <w:rsid w:val="00B96100"/>
    <w:rsid w:val="00BB05DF"/>
    <w:rsid w:val="00BB0F36"/>
    <w:rsid w:val="00BB10C3"/>
    <w:rsid w:val="00BB1153"/>
    <w:rsid w:val="00BB555B"/>
    <w:rsid w:val="00BB5950"/>
    <w:rsid w:val="00BB71DB"/>
    <w:rsid w:val="00BB7770"/>
    <w:rsid w:val="00BC0371"/>
    <w:rsid w:val="00BC3128"/>
    <w:rsid w:val="00BC6B3D"/>
    <w:rsid w:val="00BD4753"/>
    <w:rsid w:val="00BD5CB1"/>
    <w:rsid w:val="00BD7C6B"/>
    <w:rsid w:val="00BE247A"/>
    <w:rsid w:val="00BE62EE"/>
    <w:rsid w:val="00BE7216"/>
    <w:rsid w:val="00BF3100"/>
    <w:rsid w:val="00BF78FF"/>
    <w:rsid w:val="00C003BA"/>
    <w:rsid w:val="00C03932"/>
    <w:rsid w:val="00C04F56"/>
    <w:rsid w:val="00C139B4"/>
    <w:rsid w:val="00C13C86"/>
    <w:rsid w:val="00C242AF"/>
    <w:rsid w:val="00C32FE9"/>
    <w:rsid w:val="00C342DF"/>
    <w:rsid w:val="00C37484"/>
    <w:rsid w:val="00C43D41"/>
    <w:rsid w:val="00C4481A"/>
    <w:rsid w:val="00C46878"/>
    <w:rsid w:val="00C52E27"/>
    <w:rsid w:val="00C61CE6"/>
    <w:rsid w:val="00C626E6"/>
    <w:rsid w:val="00C67A04"/>
    <w:rsid w:val="00C67EC4"/>
    <w:rsid w:val="00C75B47"/>
    <w:rsid w:val="00C837A4"/>
    <w:rsid w:val="00C84A83"/>
    <w:rsid w:val="00C862B5"/>
    <w:rsid w:val="00C90687"/>
    <w:rsid w:val="00C91EA2"/>
    <w:rsid w:val="00C94B21"/>
    <w:rsid w:val="00CA4696"/>
    <w:rsid w:val="00CB01FF"/>
    <w:rsid w:val="00CB1223"/>
    <w:rsid w:val="00CB4A51"/>
    <w:rsid w:val="00CC011F"/>
    <w:rsid w:val="00CD4532"/>
    <w:rsid w:val="00CD47B0"/>
    <w:rsid w:val="00CD4C43"/>
    <w:rsid w:val="00CD5A8A"/>
    <w:rsid w:val="00CE2949"/>
    <w:rsid w:val="00CE2C1C"/>
    <w:rsid w:val="00CE5AF1"/>
    <w:rsid w:val="00CE60AA"/>
    <w:rsid w:val="00CE6104"/>
    <w:rsid w:val="00CE7738"/>
    <w:rsid w:val="00CE7918"/>
    <w:rsid w:val="00CF2AC3"/>
    <w:rsid w:val="00CF6676"/>
    <w:rsid w:val="00CF76F0"/>
    <w:rsid w:val="00D0071B"/>
    <w:rsid w:val="00D04845"/>
    <w:rsid w:val="00D114E5"/>
    <w:rsid w:val="00D11A67"/>
    <w:rsid w:val="00D133FB"/>
    <w:rsid w:val="00D141A8"/>
    <w:rsid w:val="00D14817"/>
    <w:rsid w:val="00D15823"/>
    <w:rsid w:val="00D15C48"/>
    <w:rsid w:val="00D16163"/>
    <w:rsid w:val="00D24682"/>
    <w:rsid w:val="00D44E38"/>
    <w:rsid w:val="00D47BBB"/>
    <w:rsid w:val="00D47E9F"/>
    <w:rsid w:val="00D5306C"/>
    <w:rsid w:val="00D62C1F"/>
    <w:rsid w:val="00D634A7"/>
    <w:rsid w:val="00D64F2C"/>
    <w:rsid w:val="00D67382"/>
    <w:rsid w:val="00D77209"/>
    <w:rsid w:val="00D805BD"/>
    <w:rsid w:val="00D85028"/>
    <w:rsid w:val="00D92BF6"/>
    <w:rsid w:val="00D92E1C"/>
    <w:rsid w:val="00D952F4"/>
    <w:rsid w:val="00DA0360"/>
    <w:rsid w:val="00DA20B6"/>
    <w:rsid w:val="00DA654B"/>
    <w:rsid w:val="00DB3FAD"/>
    <w:rsid w:val="00DB4F32"/>
    <w:rsid w:val="00DB54DB"/>
    <w:rsid w:val="00DB60D5"/>
    <w:rsid w:val="00DB6409"/>
    <w:rsid w:val="00DC1973"/>
    <w:rsid w:val="00DC1A64"/>
    <w:rsid w:val="00DC1D49"/>
    <w:rsid w:val="00DC43A0"/>
    <w:rsid w:val="00DD31A0"/>
    <w:rsid w:val="00DD3C46"/>
    <w:rsid w:val="00DD4307"/>
    <w:rsid w:val="00DE1AA9"/>
    <w:rsid w:val="00DE25F2"/>
    <w:rsid w:val="00DE6058"/>
    <w:rsid w:val="00DF070D"/>
    <w:rsid w:val="00DF08C1"/>
    <w:rsid w:val="00DF100B"/>
    <w:rsid w:val="00DF24BD"/>
    <w:rsid w:val="00DF2EC2"/>
    <w:rsid w:val="00DF30DF"/>
    <w:rsid w:val="00DF74B2"/>
    <w:rsid w:val="00E00B3B"/>
    <w:rsid w:val="00E10350"/>
    <w:rsid w:val="00E112B8"/>
    <w:rsid w:val="00E1255B"/>
    <w:rsid w:val="00E12C05"/>
    <w:rsid w:val="00E15BD0"/>
    <w:rsid w:val="00E16304"/>
    <w:rsid w:val="00E2267D"/>
    <w:rsid w:val="00E23637"/>
    <w:rsid w:val="00E25569"/>
    <w:rsid w:val="00E2771C"/>
    <w:rsid w:val="00E33CFF"/>
    <w:rsid w:val="00E43491"/>
    <w:rsid w:val="00E4453F"/>
    <w:rsid w:val="00E4610B"/>
    <w:rsid w:val="00E4678A"/>
    <w:rsid w:val="00E54110"/>
    <w:rsid w:val="00E55A25"/>
    <w:rsid w:val="00E60A0C"/>
    <w:rsid w:val="00E61C09"/>
    <w:rsid w:val="00E735F1"/>
    <w:rsid w:val="00E75B8C"/>
    <w:rsid w:val="00E847F1"/>
    <w:rsid w:val="00E84BB7"/>
    <w:rsid w:val="00E9518F"/>
    <w:rsid w:val="00EA2250"/>
    <w:rsid w:val="00EA4229"/>
    <w:rsid w:val="00EA585C"/>
    <w:rsid w:val="00EB299D"/>
    <w:rsid w:val="00EB3B58"/>
    <w:rsid w:val="00EC0F76"/>
    <w:rsid w:val="00EC19CF"/>
    <w:rsid w:val="00EC7359"/>
    <w:rsid w:val="00ED07AF"/>
    <w:rsid w:val="00ED13EB"/>
    <w:rsid w:val="00ED378B"/>
    <w:rsid w:val="00ED4AA4"/>
    <w:rsid w:val="00ED608E"/>
    <w:rsid w:val="00EE3054"/>
    <w:rsid w:val="00EE3EC6"/>
    <w:rsid w:val="00EE40D2"/>
    <w:rsid w:val="00EE55B8"/>
    <w:rsid w:val="00EE6C24"/>
    <w:rsid w:val="00EE6C6F"/>
    <w:rsid w:val="00EF2848"/>
    <w:rsid w:val="00EF6AB6"/>
    <w:rsid w:val="00F00606"/>
    <w:rsid w:val="00F01256"/>
    <w:rsid w:val="00F03CC9"/>
    <w:rsid w:val="00F05525"/>
    <w:rsid w:val="00F05F2C"/>
    <w:rsid w:val="00F073E7"/>
    <w:rsid w:val="00F079F2"/>
    <w:rsid w:val="00F11CBB"/>
    <w:rsid w:val="00F17B55"/>
    <w:rsid w:val="00F206FB"/>
    <w:rsid w:val="00F21F4F"/>
    <w:rsid w:val="00F22D23"/>
    <w:rsid w:val="00F2354D"/>
    <w:rsid w:val="00F23819"/>
    <w:rsid w:val="00F35AFB"/>
    <w:rsid w:val="00F42C62"/>
    <w:rsid w:val="00F478C7"/>
    <w:rsid w:val="00F541FC"/>
    <w:rsid w:val="00F62D93"/>
    <w:rsid w:val="00F83D30"/>
    <w:rsid w:val="00F8611A"/>
    <w:rsid w:val="00F87A6B"/>
    <w:rsid w:val="00F91DE6"/>
    <w:rsid w:val="00F97EBC"/>
    <w:rsid w:val="00FA0A72"/>
    <w:rsid w:val="00FA319D"/>
    <w:rsid w:val="00FA3D01"/>
    <w:rsid w:val="00FA5B66"/>
    <w:rsid w:val="00FB1B64"/>
    <w:rsid w:val="00FC3BD7"/>
    <w:rsid w:val="00FC7475"/>
    <w:rsid w:val="00FD15FA"/>
    <w:rsid w:val="00FD16A6"/>
    <w:rsid w:val="00FD26E3"/>
    <w:rsid w:val="00FD49A7"/>
    <w:rsid w:val="00FD7F9B"/>
    <w:rsid w:val="00FE32EF"/>
    <w:rsid w:val="00FE4A4B"/>
    <w:rsid w:val="00FE7822"/>
    <w:rsid w:val="00FE78A0"/>
    <w:rsid w:val="00FF1D76"/>
    <w:rsid w:val="00FF2C4E"/>
    <w:rsid w:val="00FF3443"/>
    <w:rsid w:val="00FF3AA0"/>
    <w:rsid w:val="00FF5AFE"/>
    <w:rsid w:val="00FF73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4.xml><?xml version="1.0" encoding="utf-8"?>
<ds:datastoreItem xmlns:ds="http://schemas.openxmlformats.org/officeDocument/2006/customXml" ds:itemID="{B43DEF03-BC23-4699-B55F-96BFBA372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97</TotalTime>
  <Pages>9</Pages>
  <Words>3202</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57</cp:revision>
  <dcterms:created xsi:type="dcterms:W3CDTF">2025-10-07T14:28:00Z</dcterms:created>
  <dcterms:modified xsi:type="dcterms:W3CDTF">2025-10-16T16:50:00Z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