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645D" w14:textId="68C121FE" w:rsidR="00674A39" w:rsidRDefault="00674A39" w:rsidP="00FD16A6">
      <w:pPr>
        <w:pStyle w:val="Heading1"/>
        <w:tabs>
          <w:tab w:val="clear" w:pos="2520"/>
          <w:tab w:val="clear" w:pos="3360"/>
          <w:tab w:val="left" w:pos="6720"/>
        </w:tabs>
        <w:spacing w:line="360" w:lineRule="auto"/>
        <w:rPr>
          <w:color w:val="8E817B"/>
        </w:rPr>
      </w:pPr>
    </w:p>
    <w:p w14:paraId="60211C93" w14:textId="504AB99C" w:rsidR="00C837A4" w:rsidRDefault="00C837A4" w:rsidP="00C837A4">
      <w:pPr>
        <w:pStyle w:val="Heading1"/>
        <w:spacing w:line="360" w:lineRule="auto"/>
        <w:ind w:left="720"/>
        <w:rPr>
          <w:color w:val="8E817B"/>
        </w:rPr>
      </w:pPr>
    </w:p>
    <w:p w14:paraId="7905B950" w14:textId="5DBF7EB8"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0" behindDoc="0" locked="0" layoutInCell="1" allowOverlap="1" wp14:anchorId="3D8E82CF" wp14:editId="635C7E23">
                <wp:simplePos x="0" y="0"/>
                <wp:positionH relativeFrom="column">
                  <wp:posOffset>469900</wp:posOffset>
                </wp:positionH>
                <wp:positionV relativeFrom="paragraph">
                  <wp:posOffset>23968</wp:posOffset>
                </wp:positionV>
                <wp:extent cx="2089785" cy="632460"/>
                <wp:effectExtent l="0" t="0" r="0" b="0"/>
                <wp:wrapNone/>
                <wp:docPr id="512617105" name="Text Box 512617105"/>
                <wp:cNvGraphicFramePr/>
                <a:graphic xmlns:a="http://schemas.openxmlformats.org/drawingml/2006/main">
                  <a:graphicData uri="http://schemas.microsoft.com/office/word/2010/wordprocessingShape">
                    <wps:wsp>
                      <wps:cNvSpPr txBox="1"/>
                      <wps:spPr>
                        <a:xfrm>
                          <a:off x="0" y="0"/>
                          <a:ext cx="2089785" cy="632460"/>
                        </a:xfrm>
                        <a:prstGeom prst="rect">
                          <a:avLst/>
                        </a:prstGeom>
                        <a:noFill/>
                        <a:ln w="6350">
                          <a:noFill/>
                        </a:ln>
                      </wps:spPr>
                      <wps:txb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8E82CF" id="_x0000_t202" coordsize="21600,21600" o:spt="202" path="m,l,21600r21600,l21600,xe">
                <v:stroke joinstyle="miter"/>
                <v:path gradientshapeok="t" o:connecttype="rect"/>
              </v:shapetype>
              <v:shape id="Text Box 512617105" o:spid="_x0000_s1026" type="#_x0000_t202" style="position:absolute;left:0;text-align:left;margin-left:37pt;margin-top:1.9pt;width:164.55pt;height:49.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" filled="f" stroked="f" strokeweight=".5pt">
                <v:textbo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v:textbox>
              </v:shape>
            </w:pict>
          </mc:Fallback>
        </mc:AlternateContent>
      </w:r>
      <w:r w:rsidR="00C837A4">
        <w:rPr>
          <w:noProof/>
          <w:color w:val="8E817B"/>
        </w:rPr>
        <mc:AlternateContent>
          <mc:Choice Requires="wps">
            <w:drawing>
              <wp:anchor distT="0" distB="0" distL="114300" distR="114300" simplePos="0" relativeHeight="251658242" behindDoc="0" locked="0" layoutInCell="1" allowOverlap="1" wp14:anchorId="04190CA8" wp14:editId="1BB7E883">
                <wp:simplePos x="0" y="0"/>
                <wp:positionH relativeFrom="column">
                  <wp:posOffset>2562447</wp:posOffset>
                </wp:positionH>
                <wp:positionV relativeFrom="paragraph">
                  <wp:posOffset>198238</wp:posOffset>
                </wp:positionV>
                <wp:extent cx="4561367" cy="7613989"/>
                <wp:effectExtent l="0" t="0" r="0" b="0"/>
                <wp:wrapNone/>
                <wp:docPr id="1246197107" name="Text Box 1246197107"/>
                <wp:cNvGraphicFramePr/>
                <a:graphic xmlns:a="http://schemas.openxmlformats.org/drawingml/2006/main">
                  <a:graphicData uri="http://schemas.microsoft.com/office/word/2010/wordprocessingShape">
                    <wps:wsp>
                      <wps:cNvSpPr txBox="1"/>
                      <wps:spPr>
                        <a:xfrm>
                          <a:off x="0" y="0"/>
                          <a:ext cx="4561367" cy="7613989"/>
                        </a:xfrm>
                        <a:prstGeom prst="rect">
                          <a:avLst/>
                        </a:prstGeom>
                        <a:noFill/>
                        <a:ln w="6350">
                          <a:noFill/>
                        </a:ln>
                      </wps:spPr>
                      <wps:txb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15AEBDDE" w14:textId="6F6EAD4F" w:rsidR="00C837A4" w:rsidRPr="00CC577E" w:rsidRDefault="00F8016B" w:rsidP="007758FD">
                                  <w:pPr>
                                    <w:ind w:right="576"/>
                                    <w:rPr>
                                      <w:i/>
                                      <w:color w:val="404040" w:themeColor="text1" w:themeTint="BF"/>
                                    </w:rPr>
                                  </w:pPr>
                                  <w:r>
                                    <w:rPr>
                                      <w:i/>
                                      <w:color w:val="404040" w:themeColor="text1" w:themeTint="BF"/>
                                    </w:rPr>
                                    <w:t xml:space="preserve">John </w:t>
                                  </w:r>
                                  <w:r w:rsidR="00DA14EC">
                                    <w:rPr>
                                      <w:i/>
                                      <w:color w:val="404040" w:themeColor="text1" w:themeTint="BF"/>
                                    </w:rPr>
                                    <w:t>13:31-35</w:t>
                                  </w:r>
                                  <w:r w:rsidR="009457BA">
                                    <w:rPr>
                                      <w:i/>
                                      <w:color w:val="404040" w:themeColor="text1" w:themeTint="BF"/>
                                    </w:rPr>
                                    <w:t xml:space="preserve">; </w:t>
                                  </w:r>
                                  <w:r w:rsidR="00DA14EC">
                                    <w:rPr>
                                      <w:i/>
                                      <w:color w:val="404040" w:themeColor="text1" w:themeTint="BF"/>
                                    </w:rPr>
                                    <w:t>14:1-14</w:t>
                                  </w: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6A80173B" w:rsidR="00C837A4" w:rsidRPr="00BE7216" w:rsidRDefault="00322871" w:rsidP="007758FD">
                                  <w:pPr>
                                    <w:pStyle w:val="Style2"/>
                                    <w:ind w:right="576"/>
                                    <w:suppressOverlap w:val="0"/>
                                    <w:rPr>
                                      <w:rFonts w:ascii="Arial" w:hAnsi="Arial"/>
                                    </w:rPr>
                                  </w:pPr>
                                  <w:r w:rsidRPr="007B61E1">
                                    <w:rPr>
                                      <w:rFonts w:ascii="Arial" w:hAnsi="Arial"/>
                                      <w:color w:val="404040" w:themeColor="text1" w:themeTint="BF"/>
                                    </w:rPr>
                                    <w:t>Je</w:t>
                                  </w:r>
                                  <w:r w:rsidR="00B9058A" w:rsidRPr="007B61E1">
                                    <w:rPr>
                                      <w:rFonts w:ascii="Arial" w:hAnsi="Arial"/>
                                      <w:color w:val="404040" w:themeColor="text1" w:themeTint="BF"/>
                                    </w:rPr>
                                    <w:t>sus</w:t>
                                  </w:r>
                                  <w:r w:rsidRPr="007B61E1">
                                    <w:rPr>
                                      <w:rFonts w:ascii="Arial" w:hAnsi="Arial"/>
                                      <w:color w:val="404040" w:themeColor="text1" w:themeTint="BF"/>
                                    </w:rPr>
                                    <w:t xml:space="preserve"> gave a new command and revealed the way to the Father</w:t>
                                  </w:r>
                                  <w:r w:rsidR="000C2EF2">
                                    <w:rPr>
                                      <w:rFonts w:ascii="Arial" w:hAnsi="Arial"/>
                                      <w:color w:val="404040" w:themeColor="text1" w:themeTint="BF"/>
                                    </w:rPr>
                                    <w:t>,</w:t>
                                  </w:r>
                                  <w:r w:rsidRPr="007B61E1">
                                    <w:rPr>
                                      <w:rFonts w:ascii="Arial" w:hAnsi="Arial"/>
                                      <w:color w:val="404040" w:themeColor="text1" w:themeTint="BF"/>
                                    </w:rPr>
                                    <w:t xml:space="preserve"> assuring </w:t>
                                  </w:r>
                                  <w:r w:rsidR="00B9058A" w:rsidRPr="007B61E1">
                                    <w:rPr>
                                      <w:rFonts w:ascii="Arial" w:hAnsi="Arial"/>
                                      <w:color w:val="404040" w:themeColor="text1" w:themeTint="BF"/>
                                    </w:rPr>
                                    <w:t>believers</w:t>
                                  </w:r>
                                  <w:r w:rsidRPr="007B61E1">
                                    <w:rPr>
                                      <w:rFonts w:ascii="Arial" w:hAnsi="Arial"/>
                                      <w:color w:val="404040" w:themeColor="text1" w:themeTint="BF"/>
                                    </w:rPr>
                                    <w:t xml:space="preserve"> of their eternal home with Him. </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1F88440C" w:rsidR="00C837A4" w:rsidRPr="007D668C" w:rsidRDefault="001C677C" w:rsidP="007758FD">
                                  <w:pPr>
                                    <w:ind w:right="576"/>
                                    <w:rPr>
                                      <w:i/>
                                      <w:iCs/>
                                      <w:color w:val="404040" w:themeColor="text1" w:themeTint="BF"/>
                                    </w:rPr>
                                  </w:pPr>
                                  <w:r>
                                    <w:rPr>
                                      <w:i/>
                                      <w:iCs/>
                                      <w:color w:val="404040" w:themeColor="text1" w:themeTint="BF"/>
                                    </w:rPr>
                                    <w:t xml:space="preserve">What are you tempted to prioritize over </w:t>
                                  </w:r>
                                  <w:r w:rsidR="00AD725D">
                                    <w:rPr>
                                      <w:i/>
                                      <w:iCs/>
                                      <w:color w:val="404040" w:themeColor="text1" w:themeTint="BF"/>
                                    </w:rPr>
                                    <w:t>growing your</w:t>
                                  </w:r>
                                  <w:r>
                                    <w:rPr>
                                      <w:i/>
                                      <w:iCs/>
                                      <w:color w:val="404040" w:themeColor="text1" w:themeTint="BF"/>
                                    </w:rPr>
                                    <w:t xml:space="preserve"> love for God and for others</w:t>
                                  </w:r>
                                  <w:r w:rsidR="00900812">
                                    <w:rPr>
                                      <w:i/>
                                      <w:iCs/>
                                      <w:color w:val="404040" w:themeColor="text1" w:themeTint="BF"/>
                                    </w:rPr>
                                    <w:t xml:space="preserve">? </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2FE8E766" w:rsidR="00253B52" w:rsidRDefault="00DB6409" w:rsidP="007758FD">
                                  <w:pPr>
                                    <w:ind w:right="576"/>
                                    <w:rPr>
                                      <w:color w:val="404040" w:themeColor="text1" w:themeTint="BF"/>
                                    </w:rPr>
                                  </w:pPr>
                                  <w:r>
                                    <w:rPr>
                                      <w:b/>
                                      <w:bCs/>
                                      <w:color w:val="404040" w:themeColor="text1" w:themeTint="BF"/>
                                    </w:rPr>
                                    <w:t xml:space="preserve">John </w:t>
                                  </w:r>
                                  <w:r w:rsidR="001C677C">
                                    <w:rPr>
                                      <w:b/>
                                      <w:bCs/>
                                      <w:color w:val="404040" w:themeColor="text1" w:themeTint="BF"/>
                                    </w:rPr>
                                    <w:t>13</w:t>
                                  </w:r>
                                  <w:r w:rsidR="00B3226D">
                                    <w:rPr>
                                      <w:b/>
                                      <w:bCs/>
                                      <w:color w:val="404040" w:themeColor="text1" w:themeTint="BF"/>
                                    </w:rPr>
                                    <w:t>:31-35</w:t>
                                  </w:r>
                                  <w:r w:rsidR="00C837A4" w:rsidRPr="00E60A0C">
                                    <w:rPr>
                                      <w:b/>
                                      <w:bCs/>
                                      <w:color w:val="404040" w:themeColor="text1" w:themeTint="BF"/>
                                    </w:rPr>
                                    <w:t xml:space="preserve"> </w:t>
                                  </w:r>
                                  <w:r w:rsidR="005824E3">
                                    <w:rPr>
                                      <w:color w:val="404040" w:themeColor="text1" w:themeTint="BF"/>
                                    </w:rPr>
                                    <w:t xml:space="preserve">As Jesus prepared for His imminent arrest and crucifixion, He left the disciples with a new command—love one another. This command came with an important purpose: </w:t>
                                  </w:r>
                                  <w:r w:rsidR="000D5C70">
                                    <w:rPr>
                                      <w:color w:val="404040" w:themeColor="text1" w:themeTint="BF"/>
                                    </w:rPr>
                                    <w:t>T</w:t>
                                  </w:r>
                                  <w:r w:rsidR="00EA17D5">
                                    <w:rPr>
                                      <w:color w:val="404040" w:themeColor="text1" w:themeTint="BF"/>
                                    </w:rPr>
                                    <w:t xml:space="preserve">he world will know we are followers of Jesus by how well we love </w:t>
                                  </w:r>
                                  <w:r w:rsidR="00380D60">
                                    <w:rPr>
                                      <w:color w:val="404040" w:themeColor="text1" w:themeTint="BF"/>
                                    </w:rPr>
                                    <w:t>each other.</w:t>
                                  </w:r>
                                  <w:r w:rsidR="00EA17D5">
                                    <w:rPr>
                                      <w:color w:val="404040" w:themeColor="text1" w:themeTint="BF"/>
                                    </w:rPr>
                                    <w:t xml:space="preserve"> As we reflect on this passage, consider ways in which your relationship with other </w:t>
                                  </w:r>
                                  <w:r w:rsidR="00CF224D">
                                    <w:rPr>
                                      <w:color w:val="404040" w:themeColor="text1" w:themeTint="BF"/>
                                    </w:rPr>
                                    <w:t xml:space="preserve">Christians </w:t>
                                  </w:r>
                                  <w:r w:rsidR="000D5C70">
                                    <w:rPr>
                                      <w:color w:val="404040" w:themeColor="text1" w:themeTint="BF"/>
                                    </w:rPr>
                                    <w:t>points</w:t>
                                  </w:r>
                                  <w:r w:rsidR="00CF224D">
                                    <w:rPr>
                                      <w:color w:val="404040" w:themeColor="text1" w:themeTint="BF"/>
                                    </w:rPr>
                                    <w:t xml:space="preserve"> non-believers to Christ, or away from Him. </w:t>
                                  </w:r>
                                  <w:r w:rsidR="00380D60">
                                    <w:rPr>
                                      <w:color w:val="404040" w:themeColor="text1" w:themeTint="BF"/>
                                    </w:rPr>
                                    <w:t xml:space="preserve">How might Christ be challenging you </w:t>
                                  </w:r>
                                  <w:r w:rsidR="00900812">
                                    <w:rPr>
                                      <w:color w:val="404040" w:themeColor="text1" w:themeTint="BF"/>
                                    </w:rPr>
                                    <w:t>in</w:t>
                                  </w:r>
                                  <w:r w:rsidR="00380D60">
                                    <w:rPr>
                                      <w:color w:val="404040" w:themeColor="text1" w:themeTint="BF"/>
                                    </w:rPr>
                                    <w:t xml:space="preserve"> loving others in His name?</w:t>
                                  </w:r>
                                </w:p>
                                <w:p w14:paraId="5525290E" w14:textId="77777777" w:rsidR="00253B52" w:rsidRDefault="00253B52" w:rsidP="007758FD">
                                  <w:pPr>
                                    <w:ind w:right="576"/>
                                    <w:rPr>
                                      <w:color w:val="404040" w:themeColor="text1" w:themeTint="BF"/>
                                    </w:rPr>
                                  </w:pPr>
                                </w:p>
                                <w:p w14:paraId="385B898E" w14:textId="67ED018A" w:rsidR="00FD16A6" w:rsidRDefault="00BC6B3D" w:rsidP="00FD16A6">
                                  <w:pPr>
                                    <w:ind w:right="576"/>
                                    <w:rPr>
                                      <w:color w:val="404040" w:themeColor="text1" w:themeTint="BF"/>
                                    </w:rPr>
                                  </w:pPr>
                                  <w:r>
                                    <w:rPr>
                                      <w:b/>
                                      <w:bCs/>
                                      <w:color w:val="404040" w:themeColor="text1" w:themeTint="BF"/>
                                    </w:rPr>
                                    <w:t xml:space="preserve">John </w:t>
                                  </w:r>
                                  <w:r w:rsidR="00B3226D">
                                    <w:rPr>
                                      <w:b/>
                                      <w:bCs/>
                                      <w:color w:val="404040" w:themeColor="text1" w:themeTint="BF"/>
                                    </w:rPr>
                                    <w:t>14:1-11</w:t>
                                  </w:r>
                                  <w:r w:rsidR="00FD16A6" w:rsidRPr="00E60A0C">
                                    <w:rPr>
                                      <w:b/>
                                      <w:bCs/>
                                      <w:color w:val="404040" w:themeColor="text1" w:themeTint="BF"/>
                                    </w:rPr>
                                    <w:t xml:space="preserve"> </w:t>
                                  </w:r>
                                  <w:r w:rsidR="000D5C70">
                                    <w:rPr>
                                      <w:color w:val="404040" w:themeColor="text1" w:themeTint="BF"/>
                                    </w:rPr>
                                    <w:t>E</w:t>
                                  </w:r>
                                  <w:r w:rsidR="00440440">
                                    <w:rPr>
                                      <w:color w:val="404040" w:themeColor="text1" w:themeTint="BF"/>
                                    </w:rPr>
                                    <w:t xml:space="preserve">ven though </w:t>
                                  </w:r>
                                  <w:r w:rsidR="000D5C70">
                                    <w:rPr>
                                      <w:color w:val="404040" w:themeColor="text1" w:themeTint="BF"/>
                                    </w:rPr>
                                    <w:t>Jesus</w:t>
                                  </w:r>
                                  <w:r w:rsidR="00440440">
                                    <w:rPr>
                                      <w:color w:val="404040" w:themeColor="text1" w:themeTint="BF"/>
                                    </w:rPr>
                                    <w:t xml:space="preserve"> was returning to the Father, it was for a greater purpose—securing a place for believers to </w:t>
                                  </w:r>
                                  <w:r w:rsidR="00885E74">
                                    <w:rPr>
                                      <w:color w:val="404040" w:themeColor="text1" w:themeTint="BF"/>
                                    </w:rPr>
                                    <w:t xml:space="preserve">live with God forever. The cross </w:t>
                                  </w:r>
                                  <w:r w:rsidR="000D5C70">
                                    <w:rPr>
                                      <w:color w:val="404040" w:themeColor="text1" w:themeTint="BF"/>
                                    </w:rPr>
                                    <w:t>was the price</w:t>
                                  </w:r>
                                  <w:r w:rsidR="00885E74">
                                    <w:rPr>
                                      <w:color w:val="404040" w:themeColor="text1" w:themeTint="BF"/>
                                    </w:rPr>
                                    <w:t xml:space="preserve"> to make a way for sinful man to dwell with God. </w:t>
                                  </w:r>
                                  <w:r w:rsidR="00C12DEC">
                                    <w:rPr>
                                      <w:color w:val="404040" w:themeColor="text1" w:themeTint="BF"/>
                                    </w:rPr>
                                    <w:t>Jesus declare</w:t>
                                  </w:r>
                                  <w:r w:rsidR="000D5C70">
                                    <w:rPr>
                                      <w:color w:val="404040" w:themeColor="text1" w:themeTint="BF"/>
                                    </w:rPr>
                                    <w:t>d</w:t>
                                  </w:r>
                                  <w:r w:rsidR="00C12DEC">
                                    <w:rPr>
                                      <w:color w:val="404040" w:themeColor="text1" w:themeTint="BF"/>
                                    </w:rPr>
                                    <w:t xml:space="preserve"> that He alone is the way, the truth, and the life. No one comes to the Father but through Him. The invitation to come to God through Christ is for </w:t>
                                  </w:r>
                                  <w:r w:rsidR="001C7BCB">
                                    <w:rPr>
                                      <w:color w:val="404040" w:themeColor="text1" w:themeTint="BF"/>
                                    </w:rPr>
                                    <w:t xml:space="preserve">anyone who calls on His name. </w:t>
                                  </w:r>
                                </w:p>
                                <w:p w14:paraId="09248374" w14:textId="77777777" w:rsidR="00253B52" w:rsidRPr="00E60A0C" w:rsidRDefault="00253B52" w:rsidP="007758FD">
                                  <w:pPr>
                                    <w:ind w:right="576"/>
                                    <w:rPr>
                                      <w:b/>
                                      <w:bCs/>
                                      <w:color w:val="404040" w:themeColor="text1" w:themeTint="BF"/>
                                    </w:rPr>
                                  </w:pPr>
                                </w:p>
                                <w:p w14:paraId="1770F378" w14:textId="774982B9" w:rsidR="00ED608E" w:rsidRDefault="00BC6B3D" w:rsidP="00FD16A6">
                                  <w:pPr>
                                    <w:ind w:right="576"/>
                                    <w:rPr>
                                      <w:color w:val="404040" w:themeColor="text1" w:themeTint="BF"/>
                                    </w:rPr>
                                  </w:pPr>
                                  <w:r>
                                    <w:rPr>
                                      <w:b/>
                                      <w:bCs/>
                                      <w:color w:val="404040" w:themeColor="text1" w:themeTint="BF"/>
                                    </w:rPr>
                                    <w:t xml:space="preserve">John </w:t>
                                  </w:r>
                                  <w:r w:rsidR="00672E43">
                                    <w:rPr>
                                      <w:b/>
                                      <w:bCs/>
                                      <w:color w:val="404040" w:themeColor="text1" w:themeTint="BF"/>
                                    </w:rPr>
                                    <w:t>14:12-14</w:t>
                                  </w:r>
                                  <w:r w:rsidR="00FD16A6" w:rsidRPr="00E60A0C">
                                    <w:rPr>
                                      <w:b/>
                                      <w:bCs/>
                                      <w:color w:val="404040" w:themeColor="text1" w:themeTint="BF"/>
                                    </w:rPr>
                                    <w:t xml:space="preserve"> </w:t>
                                  </w:r>
                                  <w:r w:rsidR="001C7BCB">
                                    <w:rPr>
                                      <w:color w:val="404040" w:themeColor="text1" w:themeTint="BF"/>
                                    </w:rPr>
                                    <w:t xml:space="preserve">Jesus </w:t>
                                  </w:r>
                                  <w:r w:rsidR="000D5C70">
                                    <w:rPr>
                                      <w:color w:val="404040" w:themeColor="text1" w:themeTint="BF"/>
                                    </w:rPr>
                                    <w:t>told the disciples they would</w:t>
                                  </w:r>
                                  <w:r w:rsidR="001C7BCB">
                                    <w:rPr>
                                      <w:color w:val="404040" w:themeColor="text1" w:themeTint="BF"/>
                                    </w:rPr>
                                    <w:t xml:space="preserve"> do even greater works tha</w:t>
                                  </w:r>
                                  <w:r w:rsidR="000D5C70">
                                    <w:rPr>
                                      <w:color w:val="404040" w:themeColor="text1" w:themeTint="BF"/>
                                    </w:rPr>
                                    <w:t>n</w:t>
                                  </w:r>
                                  <w:r w:rsidR="001C7BCB">
                                    <w:rPr>
                                      <w:color w:val="404040" w:themeColor="text1" w:themeTint="BF"/>
                                    </w:rPr>
                                    <w:t xml:space="preserve"> He, and He encouraged </w:t>
                                  </w:r>
                                  <w:r w:rsidR="000D4CCC">
                                    <w:rPr>
                                      <w:color w:val="404040" w:themeColor="text1" w:themeTint="BF"/>
                                    </w:rPr>
                                    <w:t>them</w:t>
                                  </w:r>
                                  <w:r w:rsidR="001C7BCB">
                                    <w:rPr>
                                      <w:color w:val="404040" w:themeColor="text1" w:themeTint="BF"/>
                                    </w:rPr>
                                    <w:t xml:space="preserve"> to pray boldly in His name.</w:t>
                                  </w:r>
                                  <w:r w:rsidR="00857F33">
                                    <w:rPr>
                                      <w:color w:val="404040" w:themeColor="text1" w:themeTint="BF"/>
                                    </w:rPr>
                                    <w:t xml:space="preserve"> </w:t>
                                  </w:r>
                                </w:p>
                                <w:p w14:paraId="1B89F202" w14:textId="77777777" w:rsidR="00C34EEB" w:rsidRDefault="00C34EEB" w:rsidP="00FD16A6">
                                  <w:pPr>
                                    <w:ind w:right="576"/>
                                    <w:rPr>
                                      <w:color w:val="404040" w:themeColor="text1" w:themeTint="BF"/>
                                    </w:rPr>
                                  </w:pPr>
                                </w:p>
                                <w:p w14:paraId="15AA7A83" w14:textId="2AB8CD8D" w:rsidR="00C837A4" w:rsidRPr="00C626E6" w:rsidRDefault="00C837A4" w:rsidP="007758FD">
                                  <w:pPr>
                                    <w:ind w:right="576"/>
                                  </w:pP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90CA8" id="_x0000_t202" coordsize="21600,21600" o:spt="202" path="m,l,21600r21600,l21600,xe">
                <v:stroke joinstyle="miter"/>
                <v:path gradientshapeok="t" o:connecttype="rect"/>
              </v:shapetype>
              <v:shape id="Text Box 1246197107" o:spid="_x0000_s1027" type="#_x0000_t202" style="position:absolute;left:0;text-align:left;margin-left:201.75pt;margin-top:15.6pt;width:359.15pt;height:599.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" filled="f" stroked="f" strokeweight=".5pt">
                <v:textbo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15AEBDDE" w14:textId="6F6EAD4F" w:rsidR="00C837A4" w:rsidRPr="00CC577E" w:rsidRDefault="00F8016B" w:rsidP="007758FD">
                            <w:pPr>
                              <w:ind w:right="576"/>
                              <w:rPr>
                                <w:i/>
                                <w:color w:val="404040" w:themeColor="text1" w:themeTint="BF"/>
                              </w:rPr>
                            </w:pPr>
                            <w:r>
                              <w:rPr>
                                <w:i/>
                                <w:color w:val="404040" w:themeColor="text1" w:themeTint="BF"/>
                              </w:rPr>
                              <w:t xml:space="preserve">John </w:t>
                            </w:r>
                            <w:r w:rsidR="00DA14EC">
                              <w:rPr>
                                <w:i/>
                                <w:color w:val="404040" w:themeColor="text1" w:themeTint="BF"/>
                              </w:rPr>
                              <w:t>13:31-35</w:t>
                            </w:r>
                            <w:r w:rsidR="009457BA">
                              <w:rPr>
                                <w:i/>
                                <w:color w:val="404040" w:themeColor="text1" w:themeTint="BF"/>
                              </w:rPr>
                              <w:t xml:space="preserve">; </w:t>
                            </w:r>
                            <w:r w:rsidR="00DA14EC">
                              <w:rPr>
                                <w:i/>
                                <w:color w:val="404040" w:themeColor="text1" w:themeTint="BF"/>
                              </w:rPr>
                              <w:t>14:1-14</w:t>
                            </w: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6A80173B" w:rsidR="00C837A4" w:rsidRPr="00BE7216" w:rsidRDefault="00322871" w:rsidP="007758FD">
                            <w:pPr>
                              <w:pStyle w:val="Style2"/>
                              <w:ind w:right="576"/>
                              <w:suppressOverlap w:val="0"/>
                              <w:rPr>
                                <w:rFonts w:ascii="Arial" w:hAnsi="Arial"/>
                              </w:rPr>
                            </w:pPr>
                            <w:r w:rsidRPr="007B61E1">
                              <w:rPr>
                                <w:rFonts w:ascii="Arial" w:hAnsi="Arial"/>
                                <w:color w:val="404040" w:themeColor="text1" w:themeTint="BF"/>
                              </w:rPr>
                              <w:t>Je</w:t>
                            </w:r>
                            <w:r w:rsidR="00B9058A" w:rsidRPr="007B61E1">
                              <w:rPr>
                                <w:rFonts w:ascii="Arial" w:hAnsi="Arial"/>
                                <w:color w:val="404040" w:themeColor="text1" w:themeTint="BF"/>
                              </w:rPr>
                              <w:t>sus</w:t>
                            </w:r>
                            <w:r w:rsidRPr="007B61E1">
                              <w:rPr>
                                <w:rFonts w:ascii="Arial" w:hAnsi="Arial"/>
                                <w:color w:val="404040" w:themeColor="text1" w:themeTint="BF"/>
                              </w:rPr>
                              <w:t xml:space="preserve"> gave a new command and revealed the way to the Father</w:t>
                            </w:r>
                            <w:r w:rsidR="000C2EF2">
                              <w:rPr>
                                <w:rFonts w:ascii="Arial" w:hAnsi="Arial"/>
                                <w:color w:val="404040" w:themeColor="text1" w:themeTint="BF"/>
                              </w:rPr>
                              <w:t>,</w:t>
                            </w:r>
                            <w:r w:rsidRPr="007B61E1">
                              <w:rPr>
                                <w:rFonts w:ascii="Arial" w:hAnsi="Arial"/>
                                <w:color w:val="404040" w:themeColor="text1" w:themeTint="BF"/>
                              </w:rPr>
                              <w:t xml:space="preserve"> assuring </w:t>
                            </w:r>
                            <w:r w:rsidR="00B9058A" w:rsidRPr="007B61E1">
                              <w:rPr>
                                <w:rFonts w:ascii="Arial" w:hAnsi="Arial"/>
                                <w:color w:val="404040" w:themeColor="text1" w:themeTint="BF"/>
                              </w:rPr>
                              <w:t>believers</w:t>
                            </w:r>
                            <w:r w:rsidRPr="007B61E1">
                              <w:rPr>
                                <w:rFonts w:ascii="Arial" w:hAnsi="Arial"/>
                                <w:color w:val="404040" w:themeColor="text1" w:themeTint="BF"/>
                              </w:rPr>
                              <w:t xml:space="preserve"> of their eternal home with Him. </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1F88440C" w:rsidR="00C837A4" w:rsidRPr="007D668C" w:rsidRDefault="001C677C" w:rsidP="007758FD">
                            <w:pPr>
                              <w:ind w:right="576"/>
                              <w:rPr>
                                <w:i/>
                                <w:iCs/>
                                <w:color w:val="404040" w:themeColor="text1" w:themeTint="BF"/>
                              </w:rPr>
                            </w:pPr>
                            <w:r>
                              <w:rPr>
                                <w:i/>
                                <w:iCs/>
                                <w:color w:val="404040" w:themeColor="text1" w:themeTint="BF"/>
                              </w:rPr>
                              <w:t xml:space="preserve">What are you tempted to prioritize over </w:t>
                            </w:r>
                            <w:r w:rsidR="00AD725D">
                              <w:rPr>
                                <w:i/>
                                <w:iCs/>
                                <w:color w:val="404040" w:themeColor="text1" w:themeTint="BF"/>
                              </w:rPr>
                              <w:t>growing your</w:t>
                            </w:r>
                            <w:r>
                              <w:rPr>
                                <w:i/>
                                <w:iCs/>
                                <w:color w:val="404040" w:themeColor="text1" w:themeTint="BF"/>
                              </w:rPr>
                              <w:t xml:space="preserve"> love for God and for others</w:t>
                            </w:r>
                            <w:r w:rsidR="00900812">
                              <w:rPr>
                                <w:i/>
                                <w:iCs/>
                                <w:color w:val="404040" w:themeColor="text1" w:themeTint="BF"/>
                              </w:rPr>
                              <w:t xml:space="preserve">? </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2FE8E766" w:rsidR="00253B52" w:rsidRDefault="00DB6409" w:rsidP="007758FD">
                            <w:pPr>
                              <w:ind w:right="576"/>
                              <w:rPr>
                                <w:color w:val="404040" w:themeColor="text1" w:themeTint="BF"/>
                              </w:rPr>
                            </w:pPr>
                            <w:r>
                              <w:rPr>
                                <w:b/>
                                <w:bCs/>
                                <w:color w:val="404040" w:themeColor="text1" w:themeTint="BF"/>
                              </w:rPr>
                              <w:t xml:space="preserve">John </w:t>
                            </w:r>
                            <w:r w:rsidR="001C677C">
                              <w:rPr>
                                <w:b/>
                                <w:bCs/>
                                <w:color w:val="404040" w:themeColor="text1" w:themeTint="BF"/>
                              </w:rPr>
                              <w:t>13</w:t>
                            </w:r>
                            <w:r w:rsidR="00B3226D">
                              <w:rPr>
                                <w:b/>
                                <w:bCs/>
                                <w:color w:val="404040" w:themeColor="text1" w:themeTint="BF"/>
                              </w:rPr>
                              <w:t>:31-35</w:t>
                            </w:r>
                            <w:r w:rsidR="00C837A4" w:rsidRPr="00E60A0C">
                              <w:rPr>
                                <w:b/>
                                <w:bCs/>
                                <w:color w:val="404040" w:themeColor="text1" w:themeTint="BF"/>
                              </w:rPr>
                              <w:t xml:space="preserve"> </w:t>
                            </w:r>
                            <w:r w:rsidR="005824E3">
                              <w:rPr>
                                <w:color w:val="404040" w:themeColor="text1" w:themeTint="BF"/>
                              </w:rPr>
                              <w:t xml:space="preserve">As Jesus prepared for His imminent arrest and crucifixion, He left the disciples with a new command—love one another. This command came with an important purpose: </w:t>
                            </w:r>
                            <w:r w:rsidR="000D5C70">
                              <w:rPr>
                                <w:color w:val="404040" w:themeColor="text1" w:themeTint="BF"/>
                              </w:rPr>
                              <w:t>T</w:t>
                            </w:r>
                            <w:r w:rsidR="00EA17D5">
                              <w:rPr>
                                <w:color w:val="404040" w:themeColor="text1" w:themeTint="BF"/>
                              </w:rPr>
                              <w:t xml:space="preserve">he world will know we are followers of Jesus by how well we love </w:t>
                            </w:r>
                            <w:r w:rsidR="00380D60">
                              <w:rPr>
                                <w:color w:val="404040" w:themeColor="text1" w:themeTint="BF"/>
                              </w:rPr>
                              <w:t>each other.</w:t>
                            </w:r>
                            <w:r w:rsidR="00EA17D5">
                              <w:rPr>
                                <w:color w:val="404040" w:themeColor="text1" w:themeTint="BF"/>
                              </w:rPr>
                              <w:t xml:space="preserve"> As we reflect on this passage, consider ways in which your relationship with other </w:t>
                            </w:r>
                            <w:r w:rsidR="00CF224D">
                              <w:rPr>
                                <w:color w:val="404040" w:themeColor="text1" w:themeTint="BF"/>
                              </w:rPr>
                              <w:t xml:space="preserve">Christians </w:t>
                            </w:r>
                            <w:r w:rsidR="000D5C70">
                              <w:rPr>
                                <w:color w:val="404040" w:themeColor="text1" w:themeTint="BF"/>
                              </w:rPr>
                              <w:t>points</w:t>
                            </w:r>
                            <w:r w:rsidR="00CF224D">
                              <w:rPr>
                                <w:color w:val="404040" w:themeColor="text1" w:themeTint="BF"/>
                              </w:rPr>
                              <w:t xml:space="preserve"> non-believers to Christ, or away from Him. </w:t>
                            </w:r>
                            <w:r w:rsidR="00380D60">
                              <w:rPr>
                                <w:color w:val="404040" w:themeColor="text1" w:themeTint="BF"/>
                              </w:rPr>
                              <w:t xml:space="preserve">How might Christ be challenging you </w:t>
                            </w:r>
                            <w:r w:rsidR="00900812">
                              <w:rPr>
                                <w:color w:val="404040" w:themeColor="text1" w:themeTint="BF"/>
                              </w:rPr>
                              <w:t>in</w:t>
                            </w:r>
                            <w:r w:rsidR="00380D60">
                              <w:rPr>
                                <w:color w:val="404040" w:themeColor="text1" w:themeTint="BF"/>
                              </w:rPr>
                              <w:t xml:space="preserve"> loving others in His name?</w:t>
                            </w:r>
                          </w:p>
                          <w:p w14:paraId="5525290E" w14:textId="77777777" w:rsidR="00253B52" w:rsidRDefault="00253B52" w:rsidP="007758FD">
                            <w:pPr>
                              <w:ind w:right="576"/>
                              <w:rPr>
                                <w:color w:val="404040" w:themeColor="text1" w:themeTint="BF"/>
                              </w:rPr>
                            </w:pPr>
                          </w:p>
                          <w:p w14:paraId="385B898E" w14:textId="67ED018A" w:rsidR="00FD16A6" w:rsidRDefault="00BC6B3D" w:rsidP="00FD16A6">
                            <w:pPr>
                              <w:ind w:right="576"/>
                              <w:rPr>
                                <w:color w:val="404040" w:themeColor="text1" w:themeTint="BF"/>
                              </w:rPr>
                            </w:pPr>
                            <w:r>
                              <w:rPr>
                                <w:b/>
                                <w:bCs/>
                                <w:color w:val="404040" w:themeColor="text1" w:themeTint="BF"/>
                              </w:rPr>
                              <w:t xml:space="preserve">John </w:t>
                            </w:r>
                            <w:r w:rsidR="00B3226D">
                              <w:rPr>
                                <w:b/>
                                <w:bCs/>
                                <w:color w:val="404040" w:themeColor="text1" w:themeTint="BF"/>
                              </w:rPr>
                              <w:t>14:1-11</w:t>
                            </w:r>
                            <w:r w:rsidR="00FD16A6" w:rsidRPr="00E60A0C">
                              <w:rPr>
                                <w:b/>
                                <w:bCs/>
                                <w:color w:val="404040" w:themeColor="text1" w:themeTint="BF"/>
                              </w:rPr>
                              <w:t xml:space="preserve"> </w:t>
                            </w:r>
                            <w:r w:rsidR="000D5C70">
                              <w:rPr>
                                <w:color w:val="404040" w:themeColor="text1" w:themeTint="BF"/>
                              </w:rPr>
                              <w:t>E</w:t>
                            </w:r>
                            <w:r w:rsidR="00440440">
                              <w:rPr>
                                <w:color w:val="404040" w:themeColor="text1" w:themeTint="BF"/>
                              </w:rPr>
                              <w:t xml:space="preserve">ven though </w:t>
                            </w:r>
                            <w:r w:rsidR="000D5C70">
                              <w:rPr>
                                <w:color w:val="404040" w:themeColor="text1" w:themeTint="BF"/>
                              </w:rPr>
                              <w:t>Jesus</w:t>
                            </w:r>
                            <w:r w:rsidR="00440440">
                              <w:rPr>
                                <w:color w:val="404040" w:themeColor="text1" w:themeTint="BF"/>
                              </w:rPr>
                              <w:t xml:space="preserve"> was returning to the Father, it was for a greater purpose—securing a place for believers to </w:t>
                            </w:r>
                            <w:r w:rsidR="00885E74">
                              <w:rPr>
                                <w:color w:val="404040" w:themeColor="text1" w:themeTint="BF"/>
                              </w:rPr>
                              <w:t xml:space="preserve">live with God forever. The cross </w:t>
                            </w:r>
                            <w:r w:rsidR="000D5C70">
                              <w:rPr>
                                <w:color w:val="404040" w:themeColor="text1" w:themeTint="BF"/>
                              </w:rPr>
                              <w:t>was the price</w:t>
                            </w:r>
                            <w:r w:rsidR="00885E74">
                              <w:rPr>
                                <w:color w:val="404040" w:themeColor="text1" w:themeTint="BF"/>
                              </w:rPr>
                              <w:t xml:space="preserve"> to make a way for sinful man to dwell with God. </w:t>
                            </w:r>
                            <w:r w:rsidR="00C12DEC">
                              <w:rPr>
                                <w:color w:val="404040" w:themeColor="text1" w:themeTint="BF"/>
                              </w:rPr>
                              <w:t>Jesus declare</w:t>
                            </w:r>
                            <w:r w:rsidR="000D5C70">
                              <w:rPr>
                                <w:color w:val="404040" w:themeColor="text1" w:themeTint="BF"/>
                              </w:rPr>
                              <w:t>d</w:t>
                            </w:r>
                            <w:r w:rsidR="00C12DEC">
                              <w:rPr>
                                <w:color w:val="404040" w:themeColor="text1" w:themeTint="BF"/>
                              </w:rPr>
                              <w:t xml:space="preserve"> that He alone is the way, the truth, and the life. No one comes to the Father but through Him. The invitation to come to God through Christ is for </w:t>
                            </w:r>
                            <w:r w:rsidR="001C7BCB">
                              <w:rPr>
                                <w:color w:val="404040" w:themeColor="text1" w:themeTint="BF"/>
                              </w:rPr>
                              <w:t xml:space="preserve">anyone who calls on His name. </w:t>
                            </w:r>
                          </w:p>
                          <w:p w14:paraId="09248374" w14:textId="77777777" w:rsidR="00253B52" w:rsidRPr="00E60A0C" w:rsidRDefault="00253B52" w:rsidP="007758FD">
                            <w:pPr>
                              <w:ind w:right="576"/>
                              <w:rPr>
                                <w:b/>
                                <w:bCs/>
                                <w:color w:val="404040" w:themeColor="text1" w:themeTint="BF"/>
                              </w:rPr>
                            </w:pPr>
                          </w:p>
                          <w:p w14:paraId="1770F378" w14:textId="774982B9" w:rsidR="00ED608E" w:rsidRDefault="00BC6B3D" w:rsidP="00FD16A6">
                            <w:pPr>
                              <w:ind w:right="576"/>
                              <w:rPr>
                                <w:color w:val="404040" w:themeColor="text1" w:themeTint="BF"/>
                              </w:rPr>
                            </w:pPr>
                            <w:r>
                              <w:rPr>
                                <w:b/>
                                <w:bCs/>
                                <w:color w:val="404040" w:themeColor="text1" w:themeTint="BF"/>
                              </w:rPr>
                              <w:t xml:space="preserve">John </w:t>
                            </w:r>
                            <w:r w:rsidR="00672E43">
                              <w:rPr>
                                <w:b/>
                                <w:bCs/>
                                <w:color w:val="404040" w:themeColor="text1" w:themeTint="BF"/>
                              </w:rPr>
                              <w:t>14:12-14</w:t>
                            </w:r>
                            <w:r w:rsidR="00FD16A6" w:rsidRPr="00E60A0C">
                              <w:rPr>
                                <w:b/>
                                <w:bCs/>
                                <w:color w:val="404040" w:themeColor="text1" w:themeTint="BF"/>
                              </w:rPr>
                              <w:t xml:space="preserve"> </w:t>
                            </w:r>
                            <w:r w:rsidR="001C7BCB">
                              <w:rPr>
                                <w:color w:val="404040" w:themeColor="text1" w:themeTint="BF"/>
                              </w:rPr>
                              <w:t xml:space="preserve">Jesus </w:t>
                            </w:r>
                            <w:r w:rsidR="000D5C70">
                              <w:rPr>
                                <w:color w:val="404040" w:themeColor="text1" w:themeTint="BF"/>
                              </w:rPr>
                              <w:t>told the disciples they would</w:t>
                            </w:r>
                            <w:r w:rsidR="001C7BCB">
                              <w:rPr>
                                <w:color w:val="404040" w:themeColor="text1" w:themeTint="BF"/>
                              </w:rPr>
                              <w:t xml:space="preserve"> do even greater works tha</w:t>
                            </w:r>
                            <w:r w:rsidR="000D5C70">
                              <w:rPr>
                                <w:color w:val="404040" w:themeColor="text1" w:themeTint="BF"/>
                              </w:rPr>
                              <w:t>n</w:t>
                            </w:r>
                            <w:r w:rsidR="001C7BCB">
                              <w:rPr>
                                <w:color w:val="404040" w:themeColor="text1" w:themeTint="BF"/>
                              </w:rPr>
                              <w:t xml:space="preserve"> He, and He encouraged </w:t>
                            </w:r>
                            <w:r w:rsidR="000D4CCC">
                              <w:rPr>
                                <w:color w:val="404040" w:themeColor="text1" w:themeTint="BF"/>
                              </w:rPr>
                              <w:t>them</w:t>
                            </w:r>
                            <w:r w:rsidR="001C7BCB">
                              <w:rPr>
                                <w:color w:val="404040" w:themeColor="text1" w:themeTint="BF"/>
                              </w:rPr>
                              <w:t xml:space="preserve"> to pray boldly in His name.</w:t>
                            </w:r>
                            <w:r w:rsidR="00857F33">
                              <w:rPr>
                                <w:color w:val="404040" w:themeColor="text1" w:themeTint="BF"/>
                              </w:rPr>
                              <w:t xml:space="preserve"> </w:t>
                            </w:r>
                          </w:p>
                          <w:p w14:paraId="1B89F202" w14:textId="77777777" w:rsidR="00C34EEB" w:rsidRDefault="00C34EEB" w:rsidP="00FD16A6">
                            <w:pPr>
                              <w:ind w:right="576"/>
                              <w:rPr>
                                <w:color w:val="404040" w:themeColor="text1" w:themeTint="BF"/>
                              </w:rPr>
                            </w:pPr>
                          </w:p>
                          <w:p w14:paraId="15AA7A83" w14:textId="2AB8CD8D" w:rsidR="00C837A4" w:rsidRPr="00C626E6" w:rsidRDefault="00C837A4" w:rsidP="007758FD">
                            <w:pPr>
                              <w:ind w:right="576"/>
                            </w:pP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v:textbox>
              </v:shape>
            </w:pict>
          </mc:Fallback>
        </mc:AlternateContent>
      </w:r>
    </w:p>
    <w:p w14:paraId="7041DBA3" w14:textId="32EC34F9" w:rsidR="00C837A4" w:rsidRDefault="00C837A4" w:rsidP="00C837A4">
      <w:pPr>
        <w:pStyle w:val="Heading1"/>
        <w:spacing w:line="360" w:lineRule="auto"/>
        <w:ind w:left="720"/>
        <w:rPr>
          <w:color w:val="8E817B"/>
        </w:rPr>
      </w:pPr>
    </w:p>
    <w:p w14:paraId="28B85B20" w14:textId="2AB9036F"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1" behindDoc="0" locked="0" layoutInCell="1" allowOverlap="1" wp14:anchorId="6260B29D" wp14:editId="324656D6">
                <wp:simplePos x="0" y="0"/>
                <wp:positionH relativeFrom="column">
                  <wp:posOffset>457200</wp:posOffset>
                </wp:positionH>
                <wp:positionV relativeFrom="paragraph">
                  <wp:posOffset>32858</wp:posOffset>
                </wp:positionV>
                <wp:extent cx="1999615" cy="7220585"/>
                <wp:effectExtent l="0" t="0" r="0" b="0"/>
                <wp:wrapNone/>
                <wp:docPr id="383742611" name="Text Box 383742611"/>
                <wp:cNvGraphicFramePr/>
                <a:graphic xmlns:a="http://schemas.openxmlformats.org/drawingml/2006/main">
                  <a:graphicData uri="http://schemas.microsoft.com/office/word/2010/wordprocessingShape">
                    <wps:wsp>
                      <wps:cNvSpPr txBox="1"/>
                      <wps:spPr>
                        <a:xfrm>
                          <a:off x="0" y="0"/>
                          <a:ext cx="1999615" cy="7220585"/>
                        </a:xfrm>
                        <a:prstGeom prst="rect">
                          <a:avLst/>
                        </a:prstGeom>
                        <a:noFill/>
                        <a:ln w="6350">
                          <a:noFill/>
                        </a:ln>
                      </wps:spPr>
                      <wps:txbx>
                        <w:txbxContent>
                          <w:p w14:paraId="2AEE14D2" w14:textId="26EBDCDB" w:rsidR="00B76C66" w:rsidRDefault="00EE24CF" w:rsidP="00C837A4">
                            <w:pPr>
                              <w:rPr>
                                <w:color w:val="404040" w:themeColor="text1" w:themeTint="BF"/>
                              </w:rPr>
                            </w:pPr>
                            <w:r>
                              <w:rPr>
                                <w:color w:val="404040" w:themeColor="text1" w:themeTint="BF"/>
                              </w:rPr>
                              <w:t>John 14</w:t>
                            </w:r>
                            <w:r w:rsidR="009457BA">
                              <w:rPr>
                                <w:color w:val="404040" w:themeColor="text1" w:themeTint="BF"/>
                              </w:rPr>
                              <w:t>–</w:t>
                            </w:r>
                            <w:r>
                              <w:rPr>
                                <w:color w:val="404040" w:themeColor="text1" w:themeTint="BF"/>
                              </w:rPr>
                              <w:t xml:space="preserve">17 is one of the longest </w:t>
                            </w:r>
                            <w:r w:rsidR="00901CC9">
                              <w:rPr>
                                <w:color w:val="404040" w:themeColor="text1" w:themeTint="BF"/>
                              </w:rPr>
                              <w:t>teachings</w:t>
                            </w:r>
                            <w:r>
                              <w:rPr>
                                <w:color w:val="404040" w:themeColor="text1" w:themeTint="BF"/>
                              </w:rPr>
                              <w:t xml:space="preserve"> of </w:t>
                            </w:r>
                            <w:r w:rsidR="00CC577E">
                              <w:rPr>
                                <w:color w:val="404040" w:themeColor="text1" w:themeTint="BF"/>
                              </w:rPr>
                              <w:t xml:space="preserve">Jesus </w:t>
                            </w:r>
                            <w:r>
                              <w:rPr>
                                <w:color w:val="404040" w:themeColor="text1" w:themeTint="BF"/>
                              </w:rPr>
                              <w:t xml:space="preserve">recorded in Scripture, </w:t>
                            </w:r>
                            <w:r w:rsidR="00901CC9">
                              <w:rPr>
                                <w:color w:val="404040" w:themeColor="text1" w:themeTint="BF"/>
                              </w:rPr>
                              <w:t>surpassed</w:t>
                            </w:r>
                            <w:r>
                              <w:rPr>
                                <w:color w:val="404040" w:themeColor="text1" w:themeTint="BF"/>
                              </w:rPr>
                              <w:t xml:space="preserve"> only by the Sermon on Mount in Matthew 5</w:t>
                            </w:r>
                            <w:r w:rsidR="004C0AA6">
                              <w:rPr>
                                <w:color w:val="404040" w:themeColor="text1" w:themeTint="BF"/>
                              </w:rPr>
                              <w:t>–</w:t>
                            </w:r>
                            <w:r>
                              <w:rPr>
                                <w:color w:val="404040" w:themeColor="text1" w:themeTint="BF"/>
                              </w:rPr>
                              <w:t xml:space="preserve">7. </w:t>
                            </w:r>
                            <w:r w:rsidR="00B43041">
                              <w:rPr>
                                <w:color w:val="404040" w:themeColor="text1" w:themeTint="BF"/>
                              </w:rPr>
                              <w:t xml:space="preserve">Over the next four Sundays in John’s Gospel, </w:t>
                            </w:r>
                            <w:r w:rsidR="005A49FF">
                              <w:rPr>
                                <w:color w:val="404040" w:themeColor="text1" w:themeTint="BF"/>
                              </w:rPr>
                              <w:t xml:space="preserve">we’ll examine </w:t>
                            </w:r>
                            <w:r w:rsidR="00CC577E">
                              <w:rPr>
                                <w:color w:val="404040" w:themeColor="text1" w:themeTint="BF"/>
                              </w:rPr>
                              <w:t xml:space="preserve">Jesus’s </w:t>
                            </w:r>
                            <w:r w:rsidR="005A49FF">
                              <w:rPr>
                                <w:color w:val="404040" w:themeColor="text1" w:themeTint="BF"/>
                              </w:rPr>
                              <w:t xml:space="preserve">final words to His disciples before His arrest and crucifixion. </w:t>
                            </w:r>
                            <w:r w:rsidR="0077088D">
                              <w:rPr>
                                <w:color w:val="404040" w:themeColor="text1" w:themeTint="BF"/>
                              </w:rPr>
                              <w:t xml:space="preserve">Jesus </w:t>
                            </w:r>
                            <w:r w:rsidR="00B43041">
                              <w:rPr>
                                <w:color w:val="404040" w:themeColor="text1" w:themeTint="BF"/>
                              </w:rPr>
                              <w:t>taught</w:t>
                            </w:r>
                            <w:r w:rsidR="0077088D">
                              <w:rPr>
                                <w:color w:val="404040" w:themeColor="text1" w:themeTint="BF"/>
                              </w:rPr>
                              <w:t xml:space="preserve"> on </w:t>
                            </w:r>
                            <w:r w:rsidR="00901CC9">
                              <w:rPr>
                                <w:color w:val="404040" w:themeColor="text1" w:themeTint="BF"/>
                              </w:rPr>
                              <w:t>h</w:t>
                            </w:r>
                            <w:r w:rsidR="0077088D">
                              <w:rPr>
                                <w:color w:val="404040" w:themeColor="text1" w:themeTint="BF"/>
                              </w:rPr>
                              <w:t xml:space="preserve">eaven, prayer, the Holy Spirit, </w:t>
                            </w:r>
                            <w:r w:rsidR="00B43041">
                              <w:rPr>
                                <w:color w:val="404040" w:themeColor="text1" w:themeTint="BF"/>
                              </w:rPr>
                              <w:t xml:space="preserve">and </w:t>
                            </w:r>
                            <w:r w:rsidR="0077088D">
                              <w:rPr>
                                <w:color w:val="404040" w:themeColor="text1" w:themeTint="BF"/>
                              </w:rPr>
                              <w:t>unity among believers</w:t>
                            </w:r>
                            <w:r w:rsidR="00B43041">
                              <w:rPr>
                                <w:color w:val="404040" w:themeColor="text1" w:themeTint="BF"/>
                              </w:rPr>
                              <w:t xml:space="preserve">. He also </w:t>
                            </w:r>
                            <w:r w:rsidR="00B9058A">
                              <w:rPr>
                                <w:color w:val="404040" w:themeColor="text1" w:themeTint="BF"/>
                              </w:rPr>
                              <w:t xml:space="preserve">gave the </w:t>
                            </w:r>
                            <w:r w:rsidR="0077088D">
                              <w:rPr>
                                <w:color w:val="404040" w:themeColor="text1" w:themeTint="BF"/>
                              </w:rPr>
                              <w:t>final two “I am” statement</w:t>
                            </w:r>
                            <w:r w:rsidR="00B9058A">
                              <w:rPr>
                                <w:color w:val="404040" w:themeColor="text1" w:themeTint="BF"/>
                              </w:rPr>
                              <w:t>s</w:t>
                            </w:r>
                            <w:r w:rsidR="0077088D">
                              <w:rPr>
                                <w:color w:val="404040" w:themeColor="text1" w:themeTint="BF"/>
                              </w:rPr>
                              <w:t>: “I am the way, the truth, and the life</w:t>
                            </w:r>
                            <w:r w:rsidR="00900812">
                              <w:rPr>
                                <w:color w:val="404040" w:themeColor="text1" w:themeTint="BF"/>
                              </w:rPr>
                              <w:t>,”</w:t>
                            </w:r>
                            <w:r w:rsidR="0077088D">
                              <w:rPr>
                                <w:color w:val="404040" w:themeColor="text1" w:themeTint="BF"/>
                              </w:rPr>
                              <w:t xml:space="preserve"> and </w:t>
                            </w:r>
                            <w:r w:rsidR="00A41A01">
                              <w:rPr>
                                <w:color w:val="404040" w:themeColor="text1" w:themeTint="BF"/>
                              </w:rPr>
                              <w:t>“I</w:t>
                            </w:r>
                            <w:r w:rsidR="0077088D">
                              <w:rPr>
                                <w:color w:val="404040" w:themeColor="text1" w:themeTint="BF"/>
                              </w:rPr>
                              <w:t xml:space="preserve"> am the vine</w:t>
                            </w:r>
                            <w:r w:rsidR="00173458">
                              <w:rPr>
                                <w:color w:val="404040" w:themeColor="text1" w:themeTint="BF"/>
                              </w:rPr>
                              <w:t xml:space="preserve">.” </w:t>
                            </w:r>
                          </w:p>
                          <w:p w14:paraId="20583CE6" w14:textId="77777777" w:rsidR="00173458" w:rsidRDefault="00173458" w:rsidP="00C837A4">
                            <w:pPr>
                              <w:rPr>
                                <w:color w:val="404040" w:themeColor="text1" w:themeTint="BF"/>
                              </w:rPr>
                            </w:pPr>
                          </w:p>
                          <w:p w14:paraId="49C0F898" w14:textId="36ECC3D7" w:rsidR="00173458" w:rsidRDefault="00633B0D" w:rsidP="00C837A4">
                            <w:pPr>
                              <w:rPr>
                                <w:color w:val="404040" w:themeColor="text1" w:themeTint="BF"/>
                              </w:rPr>
                            </w:pPr>
                            <w:r>
                              <w:rPr>
                                <w:color w:val="404040" w:themeColor="text1" w:themeTint="BF"/>
                              </w:rPr>
                              <w:t>In today’s text</w:t>
                            </w:r>
                            <w:r w:rsidR="00901CC9">
                              <w:rPr>
                                <w:color w:val="404040" w:themeColor="text1" w:themeTint="BF"/>
                              </w:rPr>
                              <w:t>,</w:t>
                            </w:r>
                            <w:r>
                              <w:rPr>
                                <w:color w:val="404040" w:themeColor="text1" w:themeTint="BF"/>
                              </w:rPr>
                              <w:t xml:space="preserve"> Jesus </w:t>
                            </w:r>
                            <w:r w:rsidR="000C2EF2">
                              <w:rPr>
                                <w:color w:val="404040" w:themeColor="text1" w:themeTint="BF"/>
                              </w:rPr>
                              <w:t>gave</w:t>
                            </w:r>
                            <w:r>
                              <w:rPr>
                                <w:color w:val="404040" w:themeColor="text1" w:themeTint="BF"/>
                              </w:rPr>
                              <w:t xml:space="preserve"> the disciples a new commandment: </w:t>
                            </w:r>
                            <w:r w:rsidR="000C2EF2">
                              <w:rPr>
                                <w:color w:val="404040" w:themeColor="text1" w:themeTint="BF"/>
                              </w:rPr>
                              <w:t>L</w:t>
                            </w:r>
                            <w:r>
                              <w:rPr>
                                <w:color w:val="404040" w:themeColor="text1" w:themeTint="BF"/>
                              </w:rPr>
                              <w:t>ove one another. Love is the defining attribute of God’s character (</w:t>
                            </w:r>
                            <w:r w:rsidR="000F755C">
                              <w:rPr>
                                <w:color w:val="404040" w:themeColor="text1" w:themeTint="BF"/>
                              </w:rPr>
                              <w:t xml:space="preserve">1 John 4:8), and the way in which the world will know we belong to Christ. </w:t>
                            </w:r>
                          </w:p>
                          <w:p w14:paraId="5EA4D30C" w14:textId="77777777" w:rsidR="006003C2" w:rsidRDefault="006003C2" w:rsidP="00C837A4">
                            <w:pPr>
                              <w:rPr>
                                <w:color w:val="404040" w:themeColor="text1" w:themeTint="BF"/>
                              </w:rPr>
                            </w:pPr>
                          </w:p>
                          <w:p w14:paraId="0C62FF5A" w14:textId="4A754895" w:rsidR="006003C2" w:rsidRDefault="006003C2" w:rsidP="00C837A4">
                            <w:pPr>
                              <w:rPr>
                                <w:color w:val="404040" w:themeColor="text1" w:themeTint="BF"/>
                              </w:rPr>
                            </w:pPr>
                            <w:r>
                              <w:rPr>
                                <w:color w:val="404040" w:themeColor="text1" w:themeTint="BF"/>
                              </w:rPr>
                              <w:t xml:space="preserve">Jesus also prepared the disciples to carry out His mission of love beyond His death. The ministry of Jesus was not ending, but </w:t>
                            </w:r>
                            <w:r w:rsidR="004C0AA6">
                              <w:rPr>
                                <w:color w:val="404040" w:themeColor="text1" w:themeTint="BF"/>
                              </w:rPr>
                              <w:t xml:space="preserve">it was </w:t>
                            </w:r>
                            <w:r>
                              <w:rPr>
                                <w:color w:val="404040" w:themeColor="text1" w:themeTint="BF"/>
                              </w:rPr>
                              <w:t>expanding</w:t>
                            </w:r>
                            <w:r w:rsidR="000C2EF2">
                              <w:rPr>
                                <w:color w:val="404040" w:themeColor="text1" w:themeTint="BF"/>
                              </w:rPr>
                              <w:t xml:space="preserve"> and</w:t>
                            </w:r>
                            <w:r>
                              <w:rPr>
                                <w:color w:val="404040" w:themeColor="text1" w:themeTint="BF"/>
                              </w:rPr>
                              <w:t xml:space="preserve"> </w:t>
                            </w:r>
                            <w:r w:rsidR="000C2EF2">
                              <w:rPr>
                                <w:color w:val="404040" w:themeColor="text1" w:themeTint="BF"/>
                              </w:rPr>
                              <w:t>every believer is</w:t>
                            </w:r>
                            <w:r>
                              <w:rPr>
                                <w:color w:val="404040" w:themeColor="text1" w:themeTint="BF"/>
                              </w:rPr>
                              <w:t xml:space="preserve"> </w:t>
                            </w:r>
                            <w:r w:rsidR="000C2EF2">
                              <w:rPr>
                                <w:color w:val="404040" w:themeColor="text1" w:themeTint="BF"/>
                              </w:rPr>
                              <w:t>called</w:t>
                            </w:r>
                            <w:r>
                              <w:rPr>
                                <w:color w:val="404040" w:themeColor="text1" w:themeTint="BF"/>
                              </w:rPr>
                              <w:t xml:space="preserve"> to be a part of it</w:t>
                            </w:r>
                            <w:r w:rsidR="00B43041">
                              <w:rPr>
                                <w:color w:val="404040" w:themeColor="text1" w:themeTint="BF"/>
                              </w:rPr>
                              <w:t xml:space="preserve">. </w:t>
                            </w:r>
                          </w:p>
                          <w:p w14:paraId="702C6E25" w14:textId="77777777" w:rsidR="00B76C66" w:rsidRDefault="00B76C66" w:rsidP="00C837A4">
                            <w:pPr>
                              <w:rPr>
                                <w:color w:val="404040" w:themeColor="text1" w:themeTint="BF"/>
                              </w:rPr>
                            </w:pPr>
                          </w:p>
                          <w:p w14:paraId="7CC9D373" w14:textId="5618E992" w:rsidR="006813C9" w:rsidRPr="00B76C66" w:rsidRDefault="006813C9" w:rsidP="00B76C66">
                            <w:pPr>
                              <w:rPr>
                                <w:color w:val="404040" w:themeColor="text1" w:themeTint="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0B29D" id="Text Box 383742611" o:spid="_x0000_s1028" type="#_x0000_t202" style="position:absolute;left:0;text-align:left;margin-left:36pt;margin-top:2.6pt;width:157.45pt;height:568.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" filled="f" stroked="f" strokeweight=".5pt">
                <v:textbox>
                  <w:txbxContent>
                    <w:p w14:paraId="2AEE14D2" w14:textId="26EBDCDB" w:rsidR="00B76C66" w:rsidRDefault="00EE24CF" w:rsidP="00C837A4">
                      <w:pPr>
                        <w:rPr>
                          <w:color w:val="404040" w:themeColor="text1" w:themeTint="BF"/>
                        </w:rPr>
                      </w:pPr>
                      <w:r>
                        <w:rPr>
                          <w:color w:val="404040" w:themeColor="text1" w:themeTint="BF"/>
                        </w:rPr>
                        <w:t>John 14</w:t>
                      </w:r>
                      <w:r w:rsidR="009457BA">
                        <w:rPr>
                          <w:color w:val="404040" w:themeColor="text1" w:themeTint="BF"/>
                        </w:rPr>
                        <w:t>–</w:t>
                      </w:r>
                      <w:r>
                        <w:rPr>
                          <w:color w:val="404040" w:themeColor="text1" w:themeTint="BF"/>
                        </w:rPr>
                        <w:t xml:space="preserve">17 is one of the longest </w:t>
                      </w:r>
                      <w:r w:rsidR="00901CC9">
                        <w:rPr>
                          <w:color w:val="404040" w:themeColor="text1" w:themeTint="BF"/>
                        </w:rPr>
                        <w:t>teachings</w:t>
                      </w:r>
                      <w:r>
                        <w:rPr>
                          <w:color w:val="404040" w:themeColor="text1" w:themeTint="BF"/>
                        </w:rPr>
                        <w:t xml:space="preserve"> of </w:t>
                      </w:r>
                      <w:r w:rsidR="00CC577E">
                        <w:rPr>
                          <w:color w:val="404040" w:themeColor="text1" w:themeTint="BF"/>
                        </w:rPr>
                        <w:t xml:space="preserve">Jesus </w:t>
                      </w:r>
                      <w:r>
                        <w:rPr>
                          <w:color w:val="404040" w:themeColor="text1" w:themeTint="BF"/>
                        </w:rPr>
                        <w:t xml:space="preserve">recorded in Scripture, </w:t>
                      </w:r>
                      <w:r w:rsidR="00901CC9">
                        <w:rPr>
                          <w:color w:val="404040" w:themeColor="text1" w:themeTint="BF"/>
                        </w:rPr>
                        <w:t>surpassed</w:t>
                      </w:r>
                      <w:r>
                        <w:rPr>
                          <w:color w:val="404040" w:themeColor="text1" w:themeTint="BF"/>
                        </w:rPr>
                        <w:t xml:space="preserve"> only by the Sermon on Mount in Matthew 5</w:t>
                      </w:r>
                      <w:r w:rsidR="004C0AA6">
                        <w:rPr>
                          <w:color w:val="404040" w:themeColor="text1" w:themeTint="BF"/>
                        </w:rPr>
                        <w:t>–</w:t>
                      </w:r>
                      <w:r>
                        <w:rPr>
                          <w:color w:val="404040" w:themeColor="text1" w:themeTint="BF"/>
                        </w:rPr>
                        <w:t xml:space="preserve">7. </w:t>
                      </w:r>
                      <w:r w:rsidR="00B43041">
                        <w:rPr>
                          <w:color w:val="404040" w:themeColor="text1" w:themeTint="BF"/>
                        </w:rPr>
                        <w:t xml:space="preserve">Over the next four Sundays in John’s Gospel, </w:t>
                      </w:r>
                      <w:r w:rsidR="005A49FF">
                        <w:rPr>
                          <w:color w:val="404040" w:themeColor="text1" w:themeTint="BF"/>
                        </w:rPr>
                        <w:t xml:space="preserve">we’ll examine </w:t>
                      </w:r>
                      <w:r w:rsidR="00CC577E">
                        <w:rPr>
                          <w:color w:val="404040" w:themeColor="text1" w:themeTint="BF"/>
                        </w:rPr>
                        <w:t xml:space="preserve">Jesus’s </w:t>
                      </w:r>
                      <w:r w:rsidR="005A49FF">
                        <w:rPr>
                          <w:color w:val="404040" w:themeColor="text1" w:themeTint="BF"/>
                        </w:rPr>
                        <w:t xml:space="preserve">final words to His disciples before His arrest and crucifixion. </w:t>
                      </w:r>
                      <w:r w:rsidR="0077088D">
                        <w:rPr>
                          <w:color w:val="404040" w:themeColor="text1" w:themeTint="BF"/>
                        </w:rPr>
                        <w:t xml:space="preserve">Jesus </w:t>
                      </w:r>
                      <w:r w:rsidR="00B43041">
                        <w:rPr>
                          <w:color w:val="404040" w:themeColor="text1" w:themeTint="BF"/>
                        </w:rPr>
                        <w:t>taught</w:t>
                      </w:r>
                      <w:r w:rsidR="0077088D">
                        <w:rPr>
                          <w:color w:val="404040" w:themeColor="text1" w:themeTint="BF"/>
                        </w:rPr>
                        <w:t xml:space="preserve"> on </w:t>
                      </w:r>
                      <w:r w:rsidR="00901CC9">
                        <w:rPr>
                          <w:color w:val="404040" w:themeColor="text1" w:themeTint="BF"/>
                        </w:rPr>
                        <w:t>h</w:t>
                      </w:r>
                      <w:r w:rsidR="0077088D">
                        <w:rPr>
                          <w:color w:val="404040" w:themeColor="text1" w:themeTint="BF"/>
                        </w:rPr>
                        <w:t xml:space="preserve">eaven, prayer, the Holy Spirit, </w:t>
                      </w:r>
                      <w:r w:rsidR="00B43041">
                        <w:rPr>
                          <w:color w:val="404040" w:themeColor="text1" w:themeTint="BF"/>
                        </w:rPr>
                        <w:t xml:space="preserve">and </w:t>
                      </w:r>
                      <w:r w:rsidR="0077088D">
                        <w:rPr>
                          <w:color w:val="404040" w:themeColor="text1" w:themeTint="BF"/>
                        </w:rPr>
                        <w:t>unity among believers</w:t>
                      </w:r>
                      <w:r w:rsidR="00B43041">
                        <w:rPr>
                          <w:color w:val="404040" w:themeColor="text1" w:themeTint="BF"/>
                        </w:rPr>
                        <w:t xml:space="preserve">. He also </w:t>
                      </w:r>
                      <w:r w:rsidR="00B9058A">
                        <w:rPr>
                          <w:color w:val="404040" w:themeColor="text1" w:themeTint="BF"/>
                        </w:rPr>
                        <w:t xml:space="preserve">gave the </w:t>
                      </w:r>
                      <w:r w:rsidR="0077088D">
                        <w:rPr>
                          <w:color w:val="404040" w:themeColor="text1" w:themeTint="BF"/>
                        </w:rPr>
                        <w:t>final two “I am” statement</w:t>
                      </w:r>
                      <w:r w:rsidR="00B9058A">
                        <w:rPr>
                          <w:color w:val="404040" w:themeColor="text1" w:themeTint="BF"/>
                        </w:rPr>
                        <w:t>s</w:t>
                      </w:r>
                      <w:r w:rsidR="0077088D">
                        <w:rPr>
                          <w:color w:val="404040" w:themeColor="text1" w:themeTint="BF"/>
                        </w:rPr>
                        <w:t>: “I am the way, the truth, and the life</w:t>
                      </w:r>
                      <w:r w:rsidR="00900812">
                        <w:rPr>
                          <w:color w:val="404040" w:themeColor="text1" w:themeTint="BF"/>
                        </w:rPr>
                        <w:t>,”</w:t>
                      </w:r>
                      <w:r w:rsidR="0077088D">
                        <w:rPr>
                          <w:color w:val="404040" w:themeColor="text1" w:themeTint="BF"/>
                        </w:rPr>
                        <w:t xml:space="preserve"> and </w:t>
                      </w:r>
                      <w:r w:rsidR="00A41A01">
                        <w:rPr>
                          <w:color w:val="404040" w:themeColor="text1" w:themeTint="BF"/>
                        </w:rPr>
                        <w:t>“I</w:t>
                      </w:r>
                      <w:r w:rsidR="0077088D">
                        <w:rPr>
                          <w:color w:val="404040" w:themeColor="text1" w:themeTint="BF"/>
                        </w:rPr>
                        <w:t xml:space="preserve"> am the vine</w:t>
                      </w:r>
                      <w:r w:rsidR="00173458">
                        <w:rPr>
                          <w:color w:val="404040" w:themeColor="text1" w:themeTint="BF"/>
                        </w:rPr>
                        <w:t xml:space="preserve">.” </w:t>
                      </w:r>
                    </w:p>
                    <w:p w14:paraId="20583CE6" w14:textId="77777777" w:rsidR="00173458" w:rsidRDefault="00173458" w:rsidP="00C837A4">
                      <w:pPr>
                        <w:rPr>
                          <w:color w:val="404040" w:themeColor="text1" w:themeTint="BF"/>
                        </w:rPr>
                      </w:pPr>
                    </w:p>
                    <w:p w14:paraId="49C0F898" w14:textId="36ECC3D7" w:rsidR="00173458" w:rsidRDefault="00633B0D" w:rsidP="00C837A4">
                      <w:pPr>
                        <w:rPr>
                          <w:color w:val="404040" w:themeColor="text1" w:themeTint="BF"/>
                        </w:rPr>
                      </w:pPr>
                      <w:r>
                        <w:rPr>
                          <w:color w:val="404040" w:themeColor="text1" w:themeTint="BF"/>
                        </w:rPr>
                        <w:t>In today’s text</w:t>
                      </w:r>
                      <w:r w:rsidR="00901CC9">
                        <w:rPr>
                          <w:color w:val="404040" w:themeColor="text1" w:themeTint="BF"/>
                        </w:rPr>
                        <w:t>,</w:t>
                      </w:r>
                      <w:r>
                        <w:rPr>
                          <w:color w:val="404040" w:themeColor="text1" w:themeTint="BF"/>
                        </w:rPr>
                        <w:t xml:space="preserve"> Jesus </w:t>
                      </w:r>
                      <w:r w:rsidR="000C2EF2">
                        <w:rPr>
                          <w:color w:val="404040" w:themeColor="text1" w:themeTint="BF"/>
                        </w:rPr>
                        <w:t>gave</w:t>
                      </w:r>
                      <w:r>
                        <w:rPr>
                          <w:color w:val="404040" w:themeColor="text1" w:themeTint="BF"/>
                        </w:rPr>
                        <w:t xml:space="preserve"> the disciples a new commandment: </w:t>
                      </w:r>
                      <w:r w:rsidR="000C2EF2">
                        <w:rPr>
                          <w:color w:val="404040" w:themeColor="text1" w:themeTint="BF"/>
                        </w:rPr>
                        <w:t>L</w:t>
                      </w:r>
                      <w:r>
                        <w:rPr>
                          <w:color w:val="404040" w:themeColor="text1" w:themeTint="BF"/>
                        </w:rPr>
                        <w:t>ove one another. Love is the defining attribute of God’s character (</w:t>
                      </w:r>
                      <w:r w:rsidR="000F755C">
                        <w:rPr>
                          <w:color w:val="404040" w:themeColor="text1" w:themeTint="BF"/>
                        </w:rPr>
                        <w:t xml:space="preserve">1 John 4:8), and the way in which the world will know we belong to Christ. </w:t>
                      </w:r>
                    </w:p>
                    <w:p w14:paraId="5EA4D30C" w14:textId="77777777" w:rsidR="006003C2" w:rsidRDefault="006003C2" w:rsidP="00C837A4">
                      <w:pPr>
                        <w:rPr>
                          <w:color w:val="404040" w:themeColor="text1" w:themeTint="BF"/>
                        </w:rPr>
                      </w:pPr>
                    </w:p>
                    <w:p w14:paraId="0C62FF5A" w14:textId="4A754895" w:rsidR="006003C2" w:rsidRDefault="006003C2" w:rsidP="00C837A4">
                      <w:pPr>
                        <w:rPr>
                          <w:color w:val="404040" w:themeColor="text1" w:themeTint="BF"/>
                        </w:rPr>
                      </w:pPr>
                      <w:r>
                        <w:rPr>
                          <w:color w:val="404040" w:themeColor="text1" w:themeTint="BF"/>
                        </w:rPr>
                        <w:t xml:space="preserve">Jesus also prepared the disciples to carry out His mission of love beyond His death. The ministry of Jesus was not ending, but </w:t>
                      </w:r>
                      <w:r w:rsidR="004C0AA6">
                        <w:rPr>
                          <w:color w:val="404040" w:themeColor="text1" w:themeTint="BF"/>
                        </w:rPr>
                        <w:t xml:space="preserve">it was </w:t>
                      </w:r>
                      <w:r>
                        <w:rPr>
                          <w:color w:val="404040" w:themeColor="text1" w:themeTint="BF"/>
                        </w:rPr>
                        <w:t>expanding</w:t>
                      </w:r>
                      <w:r w:rsidR="000C2EF2">
                        <w:rPr>
                          <w:color w:val="404040" w:themeColor="text1" w:themeTint="BF"/>
                        </w:rPr>
                        <w:t xml:space="preserve"> and</w:t>
                      </w:r>
                      <w:r>
                        <w:rPr>
                          <w:color w:val="404040" w:themeColor="text1" w:themeTint="BF"/>
                        </w:rPr>
                        <w:t xml:space="preserve"> </w:t>
                      </w:r>
                      <w:r w:rsidR="000C2EF2">
                        <w:rPr>
                          <w:color w:val="404040" w:themeColor="text1" w:themeTint="BF"/>
                        </w:rPr>
                        <w:t>every believer is</w:t>
                      </w:r>
                      <w:r>
                        <w:rPr>
                          <w:color w:val="404040" w:themeColor="text1" w:themeTint="BF"/>
                        </w:rPr>
                        <w:t xml:space="preserve"> </w:t>
                      </w:r>
                      <w:r w:rsidR="000C2EF2">
                        <w:rPr>
                          <w:color w:val="404040" w:themeColor="text1" w:themeTint="BF"/>
                        </w:rPr>
                        <w:t>called</w:t>
                      </w:r>
                      <w:r>
                        <w:rPr>
                          <w:color w:val="404040" w:themeColor="text1" w:themeTint="BF"/>
                        </w:rPr>
                        <w:t xml:space="preserve"> to be a part of it</w:t>
                      </w:r>
                      <w:r w:rsidR="00B43041">
                        <w:rPr>
                          <w:color w:val="404040" w:themeColor="text1" w:themeTint="BF"/>
                        </w:rPr>
                        <w:t xml:space="preserve">. </w:t>
                      </w:r>
                    </w:p>
                    <w:p w14:paraId="702C6E25" w14:textId="77777777" w:rsidR="00B76C66" w:rsidRDefault="00B76C66" w:rsidP="00C837A4">
                      <w:pPr>
                        <w:rPr>
                          <w:color w:val="404040" w:themeColor="text1" w:themeTint="BF"/>
                        </w:rPr>
                      </w:pPr>
                    </w:p>
                    <w:p w14:paraId="7CC9D373" w14:textId="5618E992" w:rsidR="006813C9" w:rsidRPr="00B76C66" w:rsidRDefault="006813C9" w:rsidP="00B76C66">
                      <w:pPr>
                        <w:rPr>
                          <w:color w:val="404040" w:themeColor="text1" w:themeTint="BF"/>
                        </w:rPr>
                      </w:pPr>
                    </w:p>
                  </w:txbxContent>
                </v:textbox>
              </v:shape>
            </w:pict>
          </mc:Fallback>
        </mc:AlternateContent>
      </w:r>
    </w:p>
    <w:p w14:paraId="06B4F943" w14:textId="75756E32" w:rsidR="00C837A4" w:rsidRDefault="00C837A4" w:rsidP="00C837A4">
      <w:pPr>
        <w:pStyle w:val="Heading1"/>
        <w:spacing w:line="360" w:lineRule="auto"/>
        <w:ind w:left="720"/>
        <w:rPr>
          <w:color w:val="8E817B"/>
        </w:rPr>
      </w:pPr>
    </w:p>
    <w:p w14:paraId="78E7F36A" w14:textId="428F85F8" w:rsidR="00C837A4" w:rsidRDefault="00C837A4" w:rsidP="00C837A4">
      <w:pPr>
        <w:pStyle w:val="Heading1"/>
        <w:spacing w:line="360" w:lineRule="auto"/>
        <w:ind w:left="720"/>
        <w:rPr>
          <w:color w:val="8E817B"/>
        </w:rPr>
      </w:pPr>
    </w:p>
    <w:p w14:paraId="36B1688F" w14:textId="77777777" w:rsidR="00C837A4" w:rsidRDefault="00C837A4" w:rsidP="00C837A4">
      <w:pPr>
        <w:pStyle w:val="Heading1"/>
        <w:spacing w:line="360" w:lineRule="auto"/>
        <w:ind w:left="720"/>
        <w:rPr>
          <w:color w:val="8E817B"/>
        </w:rPr>
      </w:pPr>
    </w:p>
    <w:p w14:paraId="0EE29994" w14:textId="77777777" w:rsidR="00C837A4" w:rsidRDefault="00C837A4" w:rsidP="00C837A4">
      <w:pPr>
        <w:pStyle w:val="Heading1"/>
        <w:spacing w:line="360" w:lineRule="auto"/>
        <w:ind w:left="720"/>
        <w:rPr>
          <w:color w:val="8E817B"/>
        </w:rPr>
      </w:pPr>
    </w:p>
    <w:p w14:paraId="4554C237" w14:textId="77777777" w:rsidR="00C837A4" w:rsidRDefault="00C837A4" w:rsidP="00C837A4">
      <w:pPr>
        <w:pStyle w:val="Heading1"/>
        <w:spacing w:line="360" w:lineRule="auto"/>
        <w:ind w:left="720"/>
        <w:rPr>
          <w:color w:val="8E817B"/>
        </w:rPr>
      </w:pPr>
    </w:p>
    <w:p w14:paraId="52008E3D" w14:textId="77777777" w:rsidR="00C837A4" w:rsidRDefault="00C837A4" w:rsidP="00C837A4">
      <w:pPr>
        <w:pStyle w:val="Heading1"/>
        <w:spacing w:line="360" w:lineRule="auto"/>
        <w:ind w:left="720"/>
        <w:rPr>
          <w:color w:val="8E817B"/>
        </w:rPr>
      </w:pPr>
    </w:p>
    <w:p w14:paraId="74E0C033" w14:textId="77777777" w:rsidR="00C837A4" w:rsidRDefault="00C837A4" w:rsidP="00C837A4">
      <w:pPr>
        <w:pStyle w:val="Heading1"/>
        <w:spacing w:line="360" w:lineRule="auto"/>
        <w:ind w:left="720"/>
        <w:rPr>
          <w:color w:val="8E817B"/>
        </w:rPr>
      </w:pPr>
    </w:p>
    <w:p w14:paraId="751D2155" w14:textId="77777777" w:rsidR="00C837A4" w:rsidRDefault="00C837A4" w:rsidP="00C837A4">
      <w:pPr>
        <w:pStyle w:val="Heading1"/>
        <w:spacing w:line="360" w:lineRule="auto"/>
        <w:ind w:left="720"/>
        <w:rPr>
          <w:color w:val="8E817B"/>
        </w:rPr>
      </w:pPr>
    </w:p>
    <w:p w14:paraId="5746A54F" w14:textId="77777777" w:rsidR="00C837A4" w:rsidRDefault="00C837A4" w:rsidP="00C837A4">
      <w:pPr>
        <w:pStyle w:val="Heading1"/>
        <w:spacing w:line="360" w:lineRule="auto"/>
        <w:ind w:left="720"/>
        <w:rPr>
          <w:color w:val="8E817B"/>
        </w:rPr>
      </w:pPr>
    </w:p>
    <w:p w14:paraId="68A9E3F9" w14:textId="77777777" w:rsidR="00C837A4" w:rsidRDefault="00C837A4" w:rsidP="00C837A4">
      <w:pPr>
        <w:pStyle w:val="Heading1"/>
        <w:spacing w:line="360" w:lineRule="auto"/>
        <w:ind w:left="720"/>
        <w:rPr>
          <w:color w:val="8E817B"/>
        </w:rPr>
      </w:pPr>
    </w:p>
    <w:p w14:paraId="679E5A39" w14:textId="77777777" w:rsidR="00C837A4" w:rsidRDefault="00C837A4" w:rsidP="00C837A4">
      <w:pPr>
        <w:pStyle w:val="Heading1"/>
        <w:spacing w:line="360" w:lineRule="auto"/>
        <w:ind w:left="720"/>
        <w:rPr>
          <w:color w:val="8E817B"/>
        </w:rPr>
      </w:pPr>
    </w:p>
    <w:p w14:paraId="0E5107CD" w14:textId="77777777" w:rsidR="00C837A4" w:rsidRDefault="00C837A4" w:rsidP="00C837A4">
      <w:pPr>
        <w:pStyle w:val="Heading1"/>
        <w:spacing w:line="360" w:lineRule="auto"/>
        <w:ind w:left="720"/>
        <w:rPr>
          <w:color w:val="8E817B"/>
        </w:rPr>
      </w:pPr>
    </w:p>
    <w:p w14:paraId="37D8B4F6" w14:textId="77777777" w:rsidR="00C837A4" w:rsidRDefault="00C837A4" w:rsidP="00C837A4">
      <w:pPr>
        <w:pStyle w:val="Heading1"/>
        <w:spacing w:line="360" w:lineRule="auto"/>
        <w:ind w:left="720"/>
        <w:rPr>
          <w:color w:val="8E817B"/>
        </w:rPr>
      </w:pPr>
    </w:p>
    <w:p w14:paraId="00DE8057" w14:textId="77777777" w:rsidR="00C837A4" w:rsidRDefault="00C837A4" w:rsidP="00C837A4">
      <w:pPr>
        <w:pStyle w:val="Heading1"/>
        <w:spacing w:line="360" w:lineRule="auto"/>
        <w:ind w:left="720"/>
        <w:rPr>
          <w:color w:val="8E817B"/>
        </w:rPr>
      </w:pPr>
    </w:p>
    <w:p w14:paraId="3AD7C737" w14:textId="77777777" w:rsidR="00C837A4" w:rsidRDefault="00C837A4" w:rsidP="00C837A4">
      <w:pPr>
        <w:pStyle w:val="Heading1"/>
        <w:spacing w:line="360" w:lineRule="auto"/>
        <w:ind w:left="720"/>
        <w:rPr>
          <w:color w:val="8E817B"/>
        </w:rPr>
      </w:pPr>
    </w:p>
    <w:p w14:paraId="0A6B486F" w14:textId="77777777" w:rsidR="00C837A4" w:rsidRDefault="00C837A4" w:rsidP="00C837A4">
      <w:pPr>
        <w:pStyle w:val="Heading1"/>
        <w:spacing w:line="360" w:lineRule="auto"/>
        <w:ind w:left="720"/>
        <w:rPr>
          <w:color w:val="8E817B"/>
        </w:rPr>
      </w:pPr>
    </w:p>
    <w:p w14:paraId="6B72F783" w14:textId="77777777" w:rsidR="00C837A4" w:rsidRDefault="00C837A4" w:rsidP="00C837A4">
      <w:pPr>
        <w:pStyle w:val="Heading1"/>
        <w:spacing w:line="360" w:lineRule="auto"/>
        <w:ind w:left="720"/>
        <w:rPr>
          <w:color w:val="8E817B"/>
        </w:rPr>
      </w:pPr>
    </w:p>
    <w:p w14:paraId="53E1110C" w14:textId="77777777" w:rsidR="00C837A4" w:rsidRDefault="00C837A4" w:rsidP="00C837A4">
      <w:pPr>
        <w:pStyle w:val="Heading1"/>
        <w:spacing w:line="360" w:lineRule="auto"/>
        <w:ind w:left="720"/>
        <w:rPr>
          <w:color w:val="8E817B"/>
        </w:rPr>
      </w:pPr>
    </w:p>
    <w:p w14:paraId="522E279A" w14:textId="77777777" w:rsidR="00C837A4" w:rsidRDefault="00C837A4" w:rsidP="00C837A4">
      <w:pPr>
        <w:pStyle w:val="Heading1"/>
        <w:spacing w:line="360" w:lineRule="auto"/>
        <w:ind w:left="720"/>
        <w:rPr>
          <w:color w:val="8E817B"/>
        </w:rPr>
      </w:pPr>
    </w:p>
    <w:p w14:paraId="7EB86553" w14:textId="77777777" w:rsidR="00C837A4" w:rsidRDefault="00C837A4" w:rsidP="00C837A4">
      <w:pPr>
        <w:pStyle w:val="Heading1"/>
        <w:spacing w:line="360" w:lineRule="auto"/>
        <w:ind w:left="720"/>
        <w:rPr>
          <w:color w:val="8E817B"/>
        </w:rPr>
      </w:pPr>
    </w:p>
    <w:p w14:paraId="53C7EF4B" w14:textId="77777777" w:rsidR="00674A39" w:rsidRDefault="00674A39" w:rsidP="00C837A4">
      <w:pPr>
        <w:pStyle w:val="Heading1"/>
        <w:spacing w:line="360" w:lineRule="auto"/>
        <w:ind w:left="720"/>
        <w:rPr>
          <w:color w:val="8E817B"/>
        </w:rPr>
      </w:pPr>
    </w:p>
    <w:p w14:paraId="6D722AC5" w14:textId="0883D686" w:rsidR="004A5282" w:rsidRPr="007D668C" w:rsidRDefault="004A5282" w:rsidP="00C837A4">
      <w:pPr>
        <w:pStyle w:val="Heading1"/>
        <w:spacing w:line="360" w:lineRule="auto"/>
        <w:ind w:left="720"/>
        <w:rPr>
          <w:color w:val="8E817B"/>
        </w:rPr>
      </w:pPr>
      <w:r w:rsidRPr="007D668C">
        <w:rPr>
          <w:color w:val="8E817B"/>
        </w:rPr>
        <w:lastRenderedPageBreak/>
        <w:t>START HERE</w:t>
      </w:r>
    </w:p>
    <w:p w14:paraId="670FB232" w14:textId="24E8D079" w:rsidR="00580190" w:rsidRDefault="00672E43" w:rsidP="00580190">
      <w:pPr>
        <w:ind w:left="720"/>
        <w:rPr>
          <w:color w:val="404040" w:themeColor="text1" w:themeTint="BF"/>
        </w:rPr>
      </w:pPr>
      <w:r>
        <w:rPr>
          <w:color w:val="404040" w:themeColor="text1" w:themeTint="BF"/>
        </w:rPr>
        <w:t>Across cultures and throughout time, humans</w:t>
      </w:r>
      <w:r w:rsidR="00D3231D">
        <w:rPr>
          <w:color w:val="404040" w:themeColor="text1" w:themeTint="BF"/>
        </w:rPr>
        <w:t xml:space="preserve"> have</w:t>
      </w:r>
      <w:r>
        <w:rPr>
          <w:color w:val="404040" w:themeColor="text1" w:themeTint="BF"/>
        </w:rPr>
        <w:t xml:space="preserve"> invested staggering amounts of wealth into building </w:t>
      </w:r>
      <w:r w:rsidR="005E76DB">
        <w:rPr>
          <w:color w:val="404040" w:themeColor="text1" w:themeTint="BF"/>
        </w:rPr>
        <w:t>places meant to last and exhibit wealth</w:t>
      </w:r>
      <w:r w:rsidR="00D3231D">
        <w:rPr>
          <w:color w:val="404040" w:themeColor="text1" w:themeTint="BF"/>
        </w:rPr>
        <w:t>—</w:t>
      </w:r>
      <w:r w:rsidR="005E76DB">
        <w:rPr>
          <w:color w:val="404040" w:themeColor="text1" w:themeTint="BF"/>
        </w:rPr>
        <w:t xml:space="preserve">whether homes to live in now or “eternal” dwelling places of memorial. </w:t>
      </w:r>
      <w:r w:rsidR="00580190">
        <w:rPr>
          <w:color w:val="404040" w:themeColor="text1" w:themeTint="BF"/>
        </w:rPr>
        <w:t xml:space="preserve">For many, where a person lives, or where they are buried, speaks to their wealth, status, and style. </w:t>
      </w:r>
    </w:p>
    <w:p w14:paraId="46E5F556" w14:textId="77777777" w:rsidR="00580190" w:rsidRDefault="00580190" w:rsidP="00580190">
      <w:pPr>
        <w:ind w:left="720"/>
        <w:rPr>
          <w:color w:val="404040" w:themeColor="text1" w:themeTint="BF"/>
        </w:rPr>
      </w:pPr>
    </w:p>
    <w:p w14:paraId="7F36D0B2" w14:textId="5CEAF2E8" w:rsidR="00580190" w:rsidRPr="00E60A0C" w:rsidRDefault="00D3231D" w:rsidP="00580190">
      <w:pPr>
        <w:ind w:left="720"/>
        <w:rPr>
          <w:color w:val="404040" w:themeColor="text1" w:themeTint="BF"/>
        </w:rPr>
      </w:pPr>
      <w:r>
        <w:rPr>
          <w:color w:val="404040" w:themeColor="text1" w:themeTint="BF"/>
        </w:rPr>
        <w:t>However, Scripture makes clear</w:t>
      </w:r>
      <w:r w:rsidR="00580190">
        <w:rPr>
          <w:color w:val="404040" w:themeColor="text1" w:themeTint="BF"/>
        </w:rPr>
        <w:t xml:space="preserve"> no matter how ornate or costly, no earthly dwelling will ever be our true home. </w:t>
      </w:r>
      <w:r w:rsidR="008976D4">
        <w:rPr>
          <w:color w:val="404040" w:themeColor="text1" w:themeTint="BF"/>
        </w:rPr>
        <w:t>On the night before His crucifixion, Jesus’</w:t>
      </w:r>
      <w:r w:rsidR="00CC577E">
        <w:rPr>
          <w:color w:val="404040" w:themeColor="text1" w:themeTint="BF"/>
        </w:rPr>
        <w:t>s</w:t>
      </w:r>
      <w:r w:rsidR="008976D4">
        <w:rPr>
          <w:color w:val="404040" w:themeColor="text1" w:themeTint="BF"/>
        </w:rPr>
        <w:t xml:space="preserve"> shifted the disciples’ perspective from earthly </w:t>
      </w:r>
      <w:r w:rsidR="00CC5355">
        <w:rPr>
          <w:color w:val="404040" w:themeColor="text1" w:themeTint="BF"/>
        </w:rPr>
        <w:t xml:space="preserve">security to eternal reality. He spoke not of monuments or </w:t>
      </w:r>
      <w:r w:rsidR="0046220C">
        <w:rPr>
          <w:color w:val="404040" w:themeColor="text1" w:themeTint="BF"/>
        </w:rPr>
        <w:t>cathedrals</w:t>
      </w:r>
      <w:r w:rsidR="00CC5355">
        <w:rPr>
          <w:color w:val="404040" w:themeColor="text1" w:themeTint="BF"/>
        </w:rPr>
        <w:t xml:space="preserve"> built by human hands, but </w:t>
      </w:r>
      <w:r w:rsidR="00A41A01">
        <w:rPr>
          <w:color w:val="404040" w:themeColor="text1" w:themeTint="BF"/>
        </w:rPr>
        <w:t>of</w:t>
      </w:r>
      <w:r w:rsidR="00CC5355">
        <w:rPr>
          <w:color w:val="404040" w:themeColor="text1" w:themeTint="BF"/>
        </w:rPr>
        <w:t xml:space="preserve"> an eternal dwelling place </w:t>
      </w:r>
      <w:r w:rsidR="00C360A7">
        <w:rPr>
          <w:color w:val="404040" w:themeColor="text1" w:themeTint="BF"/>
        </w:rPr>
        <w:t xml:space="preserve">prepared by divine love. In these final teachings, Jesus not only revealed the pathway to eternal life in Him, but He gave them a command on how we should live with one another on earth as we await our heavenly home. </w:t>
      </w:r>
    </w:p>
    <w:p w14:paraId="4AAC6305" w14:textId="77777777" w:rsidR="007D668C" w:rsidRDefault="007D668C" w:rsidP="00C837A4">
      <w:pPr>
        <w:ind w:left="720"/>
      </w:pPr>
    </w:p>
    <w:p w14:paraId="086ACFDB" w14:textId="1213EFFB" w:rsidR="007D668C" w:rsidRPr="00BE7216" w:rsidRDefault="004A5282" w:rsidP="00C837A4">
      <w:pPr>
        <w:pStyle w:val="Heading1Alt"/>
        <w:spacing w:line="360" w:lineRule="auto"/>
        <w:ind w:left="720"/>
      </w:pPr>
      <w:r w:rsidRPr="00BE7216">
        <w:t>DISCUSS</w:t>
      </w:r>
    </w:p>
    <w:p w14:paraId="06FF41B7" w14:textId="253FA667" w:rsidR="007D668C" w:rsidRPr="00E60A0C" w:rsidRDefault="00BC0022" w:rsidP="00C837A4">
      <w:pPr>
        <w:ind w:left="720"/>
        <w:rPr>
          <w:i/>
          <w:iCs/>
          <w:color w:val="404040" w:themeColor="text1" w:themeTint="BF"/>
        </w:rPr>
      </w:pPr>
      <w:r>
        <w:rPr>
          <w:i/>
          <w:iCs/>
          <w:color w:val="404040" w:themeColor="text1" w:themeTint="BF"/>
        </w:rPr>
        <w:t xml:space="preserve">What was a “must have” on your last home search? In what ways has God challenged your perspective that </w:t>
      </w:r>
      <w:r w:rsidR="00D3231D">
        <w:rPr>
          <w:i/>
          <w:iCs/>
          <w:color w:val="404040" w:themeColor="text1" w:themeTint="BF"/>
        </w:rPr>
        <w:t>earthly dwellings will bring full satisfaction?</w:t>
      </w:r>
    </w:p>
    <w:p w14:paraId="5754AF28" w14:textId="77777777" w:rsidR="004A5282" w:rsidRPr="007D668C" w:rsidRDefault="004A5282" w:rsidP="00C837A4">
      <w:pPr>
        <w:pStyle w:val="Discuss"/>
        <w:ind w:left="720"/>
        <w:rPr>
          <w:color w:val="8E817B"/>
        </w:rPr>
      </w:pPr>
    </w:p>
    <w:p w14:paraId="401C989E" w14:textId="77777777" w:rsidR="004A5282" w:rsidRDefault="004A5282" w:rsidP="00C837A4">
      <w:pPr>
        <w:ind w:left="720"/>
      </w:pPr>
    </w:p>
    <w:p w14:paraId="2417B101" w14:textId="77777777" w:rsidR="004A5282" w:rsidRPr="007D668C" w:rsidRDefault="004A5282" w:rsidP="00C837A4">
      <w:pPr>
        <w:pStyle w:val="Heading1"/>
        <w:spacing w:line="360" w:lineRule="auto"/>
        <w:ind w:left="720"/>
        <w:rPr>
          <w:color w:val="8E817B"/>
        </w:rPr>
      </w:pPr>
      <w:r w:rsidRPr="007D668C">
        <w:rPr>
          <w:color w:val="8E817B"/>
        </w:rPr>
        <w:t>REVIEW AND DISCUSS THE TEXT</w:t>
      </w:r>
    </w:p>
    <w:p w14:paraId="1BD5A387" w14:textId="471C6012" w:rsidR="00ED608E" w:rsidRPr="00B96100" w:rsidRDefault="004A5282" w:rsidP="00B96100">
      <w:pPr>
        <w:pStyle w:val="ListParagraph"/>
        <w:autoSpaceDE w:val="0"/>
        <w:autoSpaceDN w:val="0"/>
        <w:adjustRightInd w:val="0"/>
        <w:spacing w:line="360" w:lineRule="auto"/>
        <w:rPr>
          <w:rFonts w:ascii="Helvetica Neue" w:hAnsi="Helvetica Neue"/>
          <w:b/>
          <w:color w:val="404040" w:themeColor="text1" w:themeTint="BF"/>
        </w:rPr>
      </w:pPr>
      <w:r w:rsidRPr="00ED608E">
        <w:rPr>
          <w:rFonts w:ascii="Helvetica Neue" w:hAnsi="Helvetica Neue"/>
          <w:b/>
          <w:color w:val="404040" w:themeColor="text1" w:themeTint="BF"/>
          <w:sz w:val="28"/>
          <w:szCs w:val="28"/>
        </w:rPr>
        <w:t xml:space="preserve">1. </w:t>
      </w:r>
      <w:r w:rsidR="00020289" w:rsidRPr="00020289">
        <w:rPr>
          <w:rFonts w:ascii="Helvetica Neue" w:hAnsi="Helvetica Neue"/>
          <w:b/>
          <w:color w:val="404040" w:themeColor="text1" w:themeTint="BF"/>
          <w:sz w:val="28"/>
          <w:szCs w:val="28"/>
          <w:u w:val="single"/>
        </w:rPr>
        <w:t>Love</w:t>
      </w:r>
      <w:r w:rsidR="00020289">
        <w:rPr>
          <w:rFonts w:ascii="Helvetica Neue" w:hAnsi="Helvetica Neue"/>
          <w:b/>
          <w:color w:val="404040" w:themeColor="text1" w:themeTint="BF"/>
          <w:sz w:val="28"/>
          <w:szCs w:val="28"/>
        </w:rPr>
        <w:t xml:space="preserve"> is the mark of those who </w:t>
      </w:r>
      <w:r w:rsidR="00020289" w:rsidRPr="00020289">
        <w:rPr>
          <w:rFonts w:ascii="Helvetica Neue" w:hAnsi="Helvetica Neue"/>
          <w:b/>
          <w:color w:val="404040" w:themeColor="text1" w:themeTint="BF"/>
          <w:sz w:val="28"/>
          <w:szCs w:val="28"/>
          <w:u w:val="single"/>
        </w:rPr>
        <w:t>belong</w:t>
      </w:r>
      <w:r w:rsidR="00020289">
        <w:rPr>
          <w:rFonts w:ascii="Helvetica Neue" w:hAnsi="Helvetica Neue"/>
          <w:b/>
          <w:color w:val="404040" w:themeColor="text1" w:themeTint="BF"/>
          <w:sz w:val="28"/>
          <w:szCs w:val="28"/>
        </w:rPr>
        <w:t xml:space="preserve"> to Jesus. </w:t>
      </w:r>
    </w:p>
    <w:p w14:paraId="1E9647B3" w14:textId="7F10E9EB" w:rsidR="00E20BD8" w:rsidRPr="00E20BD8" w:rsidRDefault="00B96100" w:rsidP="00E20BD8">
      <w:pPr>
        <w:ind w:left="720"/>
        <w:rPr>
          <w:i/>
          <w:iCs/>
          <w:color w:val="404040" w:themeColor="text1" w:themeTint="BF"/>
        </w:rPr>
      </w:pPr>
      <w:r>
        <w:rPr>
          <w:color w:val="404040" w:themeColor="text1" w:themeTint="BF"/>
        </w:rPr>
        <w:t xml:space="preserve">John </w:t>
      </w:r>
      <w:r w:rsidR="00020289">
        <w:rPr>
          <w:color w:val="404040" w:themeColor="text1" w:themeTint="BF"/>
        </w:rPr>
        <w:t>13:31-</w:t>
      </w:r>
      <w:r w:rsidR="00A41A01">
        <w:rPr>
          <w:color w:val="404040" w:themeColor="text1" w:themeTint="BF"/>
        </w:rPr>
        <w:t>35</w:t>
      </w:r>
      <w:r w:rsidR="00F67F79">
        <w:rPr>
          <w:color w:val="404040" w:themeColor="text1" w:themeTint="BF"/>
        </w:rPr>
        <w:t>:</w:t>
      </w:r>
      <w:r w:rsidR="00A41A01">
        <w:rPr>
          <w:color w:val="404040" w:themeColor="text1" w:themeTint="BF"/>
        </w:rPr>
        <w:t xml:space="preserve"> </w:t>
      </w:r>
      <w:r w:rsidR="00A41A01" w:rsidRPr="00F67F79">
        <w:rPr>
          <w:i/>
          <w:iCs/>
          <w:color w:val="404040" w:themeColor="text1" w:themeTint="BF"/>
        </w:rPr>
        <w:t>When</w:t>
      </w:r>
      <w:r w:rsidR="00E20BD8" w:rsidRPr="00E20BD8">
        <w:rPr>
          <w:i/>
          <w:iCs/>
          <w:color w:val="404040" w:themeColor="text1" w:themeTint="BF"/>
        </w:rPr>
        <w:t xml:space="preserve"> he had left, Jesus said, “Now the Son of Man is glorified, and God is glorified in him. If God is glorified in </w:t>
      </w:r>
      <w:r w:rsidR="00A41A01" w:rsidRPr="00E20BD8">
        <w:rPr>
          <w:i/>
          <w:iCs/>
          <w:color w:val="404040" w:themeColor="text1" w:themeTint="BF"/>
        </w:rPr>
        <w:t>him,</w:t>
      </w:r>
      <w:r w:rsidR="00A41A01" w:rsidRPr="00E20BD8">
        <w:rPr>
          <w:i/>
          <w:iCs/>
          <w:color w:val="404040" w:themeColor="text1" w:themeTint="BF"/>
          <w:vertAlign w:val="superscript"/>
        </w:rPr>
        <w:t xml:space="preserve"> </w:t>
      </w:r>
      <w:r w:rsidR="00E20BD8" w:rsidRPr="00E20BD8">
        <w:rPr>
          <w:i/>
          <w:iCs/>
          <w:color w:val="404040" w:themeColor="text1" w:themeTint="BF"/>
        </w:rPr>
        <w:t>God will also glorify him in himself and will glorify him at once. Little children, I am with you a little while longer. You will look for me, and just as I told the Jews, so now I tell you, ‘Where I am going, you cannot come.’</w:t>
      </w:r>
      <w:r w:rsidR="0083602D">
        <w:rPr>
          <w:i/>
          <w:iCs/>
          <w:color w:val="404040" w:themeColor="text1" w:themeTint="BF"/>
        </w:rPr>
        <w:t>”</w:t>
      </w:r>
    </w:p>
    <w:p w14:paraId="1CF49825" w14:textId="77777777" w:rsidR="00E20BD8" w:rsidRDefault="00E20BD8" w:rsidP="00E20BD8">
      <w:pPr>
        <w:ind w:left="720"/>
        <w:rPr>
          <w:b/>
          <w:bCs/>
          <w:i/>
          <w:iCs/>
          <w:color w:val="404040" w:themeColor="text1" w:themeTint="BF"/>
          <w:vertAlign w:val="superscript"/>
        </w:rPr>
      </w:pPr>
    </w:p>
    <w:p w14:paraId="06497240" w14:textId="46EAE3FE" w:rsidR="00E20BD8" w:rsidRPr="00E20BD8" w:rsidRDefault="00E20BD8" w:rsidP="00E20BD8">
      <w:pPr>
        <w:ind w:left="720"/>
        <w:rPr>
          <w:i/>
          <w:iCs/>
          <w:color w:val="404040" w:themeColor="text1" w:themeTint="BF"/>
        </w:rPr>
      </w:pPr>
      <w:r w:rsidRPr="00E20BD8">
        <w:rPr>
          <w:i/>
          <w:iCs/>
          <w:color w:val="404040" w:themeColor="text1" w:themeTint="BF"/>
        </w:rPr>
        <w:t xml:space="preserve">“I give you a new command: Love one another. Just as I have loved you, you are also to love one another. By this everyone will know that you are my </w:t>
      </w:r>
      <w:r w:rsidR="00900812" w:rsidRPr="00E20BD8">
        <w:rPr>
          <w:i/>
          <w:iCs/>
          <w:color w:val="404040" w:themeColor="text1" w:themeTint="BF"/>
        </w:rPr>
        <w:t>disciples</w:t>
      </w:r>
      <w:r w:rsidR="0083602D">
        <w:rPr>
          <w:i/>
          <w:iCs/>
          <w:color w:val="404040" w:themeColor="text1" w:themeTint="BF"/>
        </w:rPr>
        <w:t>,</w:t>
      </w:r>
      <w:r w:rsidR="00900812" w:rsidRPr="00E20BD8">
        <w:rPr>
          <w:i/>
          <w:iCs/>
          <w:color w:val="404040" w:themeColor="text1" w:themeTint="BF"/>
        </w:rPr>
        <w:t xml:space="preserve"> if</w:t>
      </w:r>
      <w:r w:rsidRPr="00E20BD8">
        <w:rPr>
          <w:i/>
          <w:iCs/>
          <w:color w:val="404040" w:themeColor="text1" w:themeTint="BF"/>
        </w:rPr>
        <w:t xml:space="preserve"> you love one another.”</w:t>
      </w:r>
    </w:p>
    <w:p w14:paraId="34DA91AB" w14:textId="77777777" w:rsidR="00E20BD8" w:rsidRDefault="00E20BD8" w:rsidP="00B76643">
      <w:pPr>
        <w:ind w:left="720"/>
        <w:rPr>
          <w:i/>
          <w:iCs/>
          <w:color w:val="404040" w:themeColor="text1" w:themeTint="BF"/>
        </w:rPr>
      </w:pPr>
    </w:p>
    <w:p w14:paraId="6298AB12" w14:textId="4AB1E6F2" w:rsidR="007D668C" w:rsidRPr="0077725D" w:rsidRDefault="007D668C" w:rsidP="00571598">
      <w:pPr>
        <w:ind w:left="720"/>
        <w:rPr>
          <w:i/>
          <w:iCs/>
          <w:color w:val="404040" w:themeColor="text1" w:themeTint="BF"/>
        </w:rPr>
      </w:pPr>
      <w:r w:rsidRPr="0077725D">
        <w:rPr>
          <w:i/>
          <w:iCs/>
          <w:color w:val="404040" w:themeColor="text1" w:themeTint="BF"/>
        </w:rPr>
        <w:t xml:space="preserve">Unpacking </w:t>
      </w:r>
      <w:r w:rsidR="007C68D0" w:rsidRPr="0077725D">
        <w:rPr>
          <w:i/>
          <w:iCs/>
          <w:color w:val="404040" w:themeColor="text1" w:themeTint="BF"/>
        </w:rPr>
        <w:t xml:space="preserve">John </w:t>
      </w:r>
      <w:r w:rsidR="00E20BD8" w:rsidRPr="0077725D">
        <w:rPr>
          <w:i/>
          <w:iCs/>
          <w:color w:val="404040" w:themeColor="text1" w:themeTint="BF"/>
        </w:rPr>
        <w:t>13:31-35</w:t>
      </w:r>
    </w:p>
    <w:p w14:paraId="469050EB" w14:textId="5F7C1C33" w:rsidR="000D054F" w:rsidRDefault="00756498" w:rsidP="00571598">
      <w:pPr>
        <w:ind w:left="720"/>
        <w:rPr>
          <w:color w:val="404040" w:themeColor="text1" w:themeTint="BF"/>
        </w:rPr>
      </w:pPr>
      <w:r w:rsidRPr="0077725D">
        <w:rPr>
          <w:color w:val="404040" w:themeColor="text1" w:themeTint="BF"/>
        </w:rPr>
        <w:t xml:space="preserve">The Taj Mahal, commissioned in 1632 by Mughal emperor Shah Jahan, stands as one of the most recognizable </w:t>
      </w:r>
      <w:r w:rsidR="004A25D4" w:rsidRPr="0077725D">
        <w:rPr>
          <w:color w:val="404040" w:themeColor="text1" w:themeTint="BF"/>
        </w:rPr>
        <w:t>structures, and symbols of love, in the worl</w:t>
      </w:r>
      <w:r w:rsidR="00DE0E29" w:rsidRPr="0077725D">
        <w:rPr>
          <w:color w:val="404040" w:themeColor="text1" w:themeTint="BF"/>
        </w:rPr>
        <w:t>d</w:t>
      </w:r>
      <w:r w:rsidR="004A25D4" w:rsidRPr="0077725D">
        <w:rPr>
          <w:color w:val="404040" w:themeColor="text1" w:themeTint="BF"/>
        </w:rPr>
        <w:t xml:space="preserve">. </w:t>
      </w:r>
      <w:r w:rsidR="0046220C" w:rsidRPr="0077725D">
        <w:rPr>
          <w:color w:val="404040" w:themeColor="text1" w:themeTint="BF"/>
        </w:rPr>
        <w:t>After</w:t>
      </w:r>
      <w:r w:rsidR="00D8444A" w:rsidRPr="0077725D">
        <w:rPr>
          <w:color w:val="404040" w:themeColor="text1" w:themeTint="BF"/>
        </w:rPr>
        <w:t xml:space="preserve"> his wife, Mumtaz Mahal, died in childbirth with their 14</w:t>
      </w:r>
      <w:r w:rsidR="00D8444A" w:rsidRPr="0077725D">
        <w:rPr>
          <w:color w:val="404040" w:themeColor="text1" w:themeTint="BF"/>
          <w:vertAlign w:val="superscript"/>
        </w:rPr>
        <w:t>th</w:t>
      </w:r>
      <w:r w:rsidR="00D8444A" w:rsidRPr="0077725D">
        <w:rPr>
          <w:color w:val="404040" w:themeColor="text1" w:themeTint="BF"/>
        </w:rPr>
        <w:t xml:space="preserve"> child, Jahan dedicated the next twenty years of his life to </w:t>
      </w:r>
      <w:r w:rsidR="00FA7D1D" w:rsidRPr="0077725D">
        <w:rPr>
          <w:color w:val="404040" w:themeColor="text1" w:themeTint="BF"/>
        </w:rPr>
        <w:t xml:space="preserve">completing a monument in her honor. </w:t>
      </w:r>
    </w:p>
    <w:p w14:paraId="560EC4FD" w14:textId="77777777" w:rsidR="00F67F79" w:rsidRPr="0077725D" w:rsidRDefault="00F67F79" w:rsidP="00571598">
      <w:pPr>
        <w:ind w:left="720"/>
        <w:rPr>
          <w:color w:val="404040" w:themeColor="text1" w:themeTint="BF"/>
        </w:rPr>
      </w:pPr>
    </w:p>
    <w:p w14:paraId="4B75229D" w14:textId="02665740" w:rsidR="005A08BE" w:rsidRPr="0077725D" w:rsidRDefault="005A08BE" w:rsidP="00571598">
      <w:pPr>
        <w:ind w:left="720"/>
        <w:rPr>
          <w:color w:val="404040" w:themeColor="text1" w:themeTint="BF"/>
        </w:rPr>
      </w:pPr>
      <w:r w:rsidRPr="0077725D">
        <w:rPr>
          <w:color w:val="404040" w:themeColor="text1" w:themeTint="BF"/>
        </w:rPr>
        <w:t xml:space="preserve">By contrast, Jesus did not go to </w:t>
      </w:r>
      <w:r w:rsidR="00F55D40" w:rsidRPr="0077725D">
        <w:rPr>
          <w:color w:val="404040" w:themeColor="text1" w:themeTint="BF"/>
        </w:rPr>
        <w:t>prepare a place for the dead, rather to prepare a place for us to dwell with</w:t>
      </w:r>
      <w:r w:rsidR="00644FDB" w:rsidRPr="0077725D">
        <w:rPr>
          <w:color w:val="404040" w:themeColor="text1" w:themeTint="BF"/>
        </w:rPr>
        <w:t xml:space="preserve"> God forever. As He spoke about His </w:t>
      </w:r>
      <w:r w:rsidR="00CE3176">
        <w:rPr>
          <w:color w:val="404040" w:themeColor="text1" w:themeTint="BF"/>
        </w:rPr>
        <w:t>coming</w:t>
      </w:r>
      <w:r w:rsidR="00644FDB" w:rsidRPr="0077725D">
        <w:rPr>
          <w:color w:val="404040" w:themeColor="text1" w:themeTint="BF"/>
        </w:rPr>
        <w:t xml:space="preserve"> death, burial, and resurrection</w:t>
      </w:r>
      <w:r w:rsidR="00CE3176">
        <w:rPr>
          <w:color w:val="404040" w:themeColor="text1" w:themeTint="BF"/>
        </w:rPr>
        <w:t xml:space="preserve">, </w:t>
      </w:r>
      <w:r w:rsidR="00904A8C" w:rsidRPr="0077725D">
        <w:rPr>
          <w:color w:val="404040" w:themeColor="text1" w:themeTint="BF"/>
        </w:rPr>
        <w:t>He left His disciples</w:t>
      </w:r>
      <w:r w:rsidR="00CE3176">
        <w:rPr>
          <w:color w:val="404040" w:themeColor="text1" w:themeTint="BF"/>
        </w:rPr>
        <w:t xml:space="preserve"> </w:t>
      </w:r>
      <w:r w:rsidR="00044BC5" w:rsidRPr="0077725D">
        <w:rPr>
          <w:color w:val="404040" w:themeColor="text1" w:themeTint="BF"/>
        </w:rPr>
        <w:t xml:space="preserve">one final commandment: </w:t>
      </w:r>
      <w:r w:rsidR="00CE3176">
        <w:rPr>
          <w:color w:val="404040" w:themeColor="text1" w:themeTint="BF"/>
        </w:rPr>
        <w:t>L</w:t>
      </w:r>
      <w:r w:rsidR="00044BC5" w:rsidRPr="0077725D">
        <w:rPr>
          <w:color w:val="404040" w:themeColor="text1" w:themeTint="BF"/>
        </w:rPr>
        <w:t>ove one another. For believers, love does not end with death</w:t>
      </w:r>
      <w:r w:rsidR="00B53C2C" w:rsidRPr="0077725D">
        <w:rPr>
          <w:color w:val="404040" w:themeColor="text1" w:themeTint="BF"/>
        </w:rPr>
        <w:t xml:space="preserve">. </w:t>
      </w:r>
      <w:r w:rsidR="00D12EB1" w:rsidRPr="0077725D">
        <w:rPr>
          <w:color w:val="404040" w:themeColor="text1" w:themeTint="BF"/>
        </w:rPr>
        <w:t>Through Christ, w</w:t>
      </w:r>
      <w:r w:rsidR="00B53C2C" w:rsidRPr="0077725D">
        <w:rPr>
          <w:color w:val="404040" w:themeColor="text1" w:themeTint="BF"/>
        </w:rPr>
        <w:t>e will love God and one another for all eternity</w:t>
      </w:r>
      <w:r w:rsidR="00D12EB1" w:rsidRPr="0077725D">
        <w:rPr>
          <w:color w:val="404040" w:themeColor="text1" w:themeTint="BF"/>
        </w:rPr>
        <w:t>.</w:t>
      </w:r>
      <w:r w:rsidR="00B53C2C" w:rsidRPr="0077725D">
        <w:rPr>
          <w:color w:val="404040" w:themeColor="text1" w:themeTint="BF"/>
        </w:rPr>
        <w:br/>
      </w:r>
    </w:p>
    <w:p w14:paraId="2FE43641" w14:textId="49E1B4DC" w:rsidR="00B53C2C" w:rsidRPr="0077725D" w:rsidRDefault="006C421D" w:rsidP="00571598">
      <w:pPr>
        <w:ind w:left="720"/>
        <w:rPr>
          <w:color w:val="404040" w:themeColor="text1" w:themeTint="BF"/>
        </w:rPr>
      </w:pPr>
      <w:r w:rsidRPr="0077725D">
        <w:rPr>
          <w:color w:val="404040" w:themeColor="text1" w:themeTint="BF"/>
        </w:rPr>
        <w:lastRenderedPageBreak/>
        <w:t>After Judas left the group to betray Jesus (</w:t>
      </w:r>
      <w:r w:rsidR="00F67F79">
        <w:rPr>
          <w:color w:val="404040" w:themeColor="text1" w:themeTint="BF"/>
        </w:rPr>
        <w:t>vv.</w:t>
      </w:r>
      <w:r w:rsidR="004478D1" w:rsidRPr="0077725D">
        <w:rPr>
          <w:color w:val="404040" w:themeColor="text1" w:themeTint="BF"/>
        </w:rPr>
        <w:t xml:space="preserve"> 26-30), Jesus spoke to the remaining eleven disciples. The time had come for His arrest. Jesus said, </w:t>
      </w:r>
      <w:r w:rsidR="004478D1" w:rsidRPr="0077725D">
        <w:rPr>
          <w:i/>
          <w:iCs/>
          <w:color w:val="404040" w:themeColor="text1" w:themeTint="BF"/>
        </w:rPr>
        <w:t xml:space="preserve">“Now the Son of Man is glorified, and God is glorified in him. If God is glorified in </w:t>
      </w:r>
      <w:r w:rsidR="00A41A01" w:rsidRPr="0077725D">
        <w:rPr>
          <w:i/>
          <w:iCs/>
          <w:color w:val="404040" w:themeColor="text1" w:themeTint="BF"/>
        </w:rPr>
        <w:t>him,</w:t>
      </w:r>
      <w:r w:rsidR="004478D1" w:rsidRPr="0077725D">
        <w:rPr>
          <w:i/>
          <w:iCs/>
          <w:color w:val="404040" w:themeColor="text1" w:themeTint="BF"/>
        </w:rPr>
        <w:t> God will also glorify him in himself and will glorify him at once”</w:t>
      </w:r>
      <w:r w:rsidR="004478D1" w:rsidRPr="0077725D">
        <w:rPr>
          <w:color w:val="404040" w:themeColor="text1" w:themeTint="BF"/>
        </w:rPr>
        <w:t xml:space="preserve"> (</w:t>
      </w:r>
      <w:r w:rsidR="00F67F79">
        <w:rPr>
          <w:color w:val="404040" w:themeColor="text1" w:themeTint="BF"/>
        </w:rPr>
        <w:t>vv.</w:t>
      </w:r>
      <w:r w:rsidR="000C228A" w:rsidRPr="0077725D">
        <w:rPr>
          <w:color w:val="404040" w:themeColor="text1" w:themeTint="BF"/>
        </w:rPr>
        <w:t xml:space="preserve"> 31-32). </w:t>
      </w:r>
      <w:r w:rsidR="00CC2B4D" w:rsidRPr="0077725D">
        <w:rPr>
          <w:color w:val="404040" w:themeColor="text1" w:themeTint="BF"/>
        </w:rPr>
        <w:t>Notice how Jesus used the word “</w:t>
      </w:r>
      <w:r w:rsidR="00CC2B4D" w:rsidRPr="0077725D">
        <w:rPr>
          <w:i/>
          <w:iCs/>
          <w:color w:val="404040" w:themeColor="text1" w:themeTint="BF"/>
        </w:rPr>
        <w:t>glorify</w:t>
      </w:r>
      <w:r w:rsidR="00CC2B4D" w:rsidRPr="0077725D">
        <w:rPr>
          <w:color w:val="404040" w:themeColor="text1" w:themeTint="BF"/>
        </w:rPr>
        <w:t>” five times in these two short verse</w:t>
      </w:r>
      <w:r w:rsidR="0060124A" w:rsidRPr="0077725D">
        <w:rPr>
          <w:color w:val="404040" w:themeColor="text1" w:themeTint="BF"/>
        </w:rPr>
        <w:t xml:space="preserve">s. </w:t>
      </w:r>
      <w:proofErr w:type="spellStart"/>
      <w:r w:rsidR="00E8387A" w:rsidRPr="00F67F79">
        <w:rPr>
          <w:i/>
          <w:iCs/>
          <w:color w:val="404040" w:themeColor="text1" w:themeTint="BF"/>
        </w:rPr>
        <w:t>Doxazo</w:t>
      </w:r>
      <w:proofErr w:type="spellEnd"/>
      <w:r w:rsidR="00E8387A" w:rsidRPr="0077725D">
        <w:rPr>
          <w:color w:val="404040" w:themeColor="text1" w:themeTint="BF"/>
        </w:rPr>
        <w:t>, “to glorify</w:t>
      </w:r>
      <w:r w:rsidR="00900812" w:rsidRPr="0077725D">
        <w:rPr>
          <w:color w:val="404040" w:themeColor="text1" w:themeTint="BF"/>
        </w:rPr>
        <w:t>,”</w:t>
      </w:r>
      <w:r w:rsidR="00E8387A" w:rsidRPr="0077725D">
        <w:rPr>
          <w:color w:val="404040" w:themeColor="text1" w:themeTint="BF"/>
        </w:rPr>
        <w:t xml:space="preserve"> means to </w:t>
      </w:r>
      <w:r w:rsidR="00D2439E" w:rsidRPr="0077725D">
        <w:rPr>
          <w:color w:val="404040" w:themeColor="text1" w:themeTint="BF"/>
        </w:rPr>
        <w:t xml:space="preserve">praise, extol, magnify, or celebrate. </w:t>
      </w:r>
      <w:r w:rsidR="00DB6859">
        <w:rPr>
          <w:color w:val="404040" w:themeColor="text1" w:themeTint="BF"/>
        </w:rPr>
        <w:t>This term</w:t>
      </w:r>
      <w:r w:rsidR="00D2439E" w:rsidRPr="0077725D">
        <w:rPr>
          <w:color w:val="404040" w:themeColor="text1" w:themeTint="BF"/>
        </w:rPr>
        <w:t xml:space="preserve"> </w:t>
      </w:r>
      <w:r w:rsidR="00DF733D" w:rsidRPr="0077725D">
        <w:rPr>
          <w:color w:val="404040" w:themeColor="text1" w:themeTint="BF"/>
        </w:rPr>
        <w:t xml:space="preserve">also means to clothe with splendor, impart glory, and </w:t>
      </w:r>
      <w:r w:rsidR="00D346AA" w:rsidRPr="0077725D">
        <w:rPr>
          <w:color w:val="404040" w:themeColor="text1" w:themeTint="BF"/>
        </w:rPr>
        <w:t xml:space="preserve">render it excellent. </w:t>
      </w:r>
      <w:r w:rsidR="00D13EBC" w:rsidRPr="0077725D">
        <w:rPr>
          <w:color w:val="404040" w:themeColor="text1" w:themeTint="BF"/>
        </w:rPr>
        <w:t xml:space="preserve">As Jesus glorifies the Father, the Father glorifies the Son. </w:t>
      </w:r>
    </w:p>
    <w:p w14:paraId="1732A07A" w14:textId="77777777" w:rsidR="00D13EBC" w:rsidRPr="0077725D" w:rsidRDefault="00D13EBC" w:rsidP="00571598">
      <w:pPr>
        <w:ind w:left="720"/>
        <w:rPr>
          <w:color w:val="404040" w:themeColor="text1" w:themeTint="BF"/>
        </w:rPr>
      </w:pPr>
    </w:p>
    <w:p w14:paraId="0A035F71" w14:textId="4D607222" w:rsidR="00D13EBC" w:rsidRPr="0077725D" w:rsidRDefault="00232070" w:rsidP="00571598">
      <w:pPr>
        <w:ind w:left="720"/>
        <w:rPr>
          <w:color w:val="404040" w:themeColor="text1" w:themeTint="BF"/>
        </w:rPr>
      </w:pPr>
      <w:r w:rsidRPr="0077725D">
        <w:rPr>
          <w:color w:val="404040" w:themeColor="text1" w:themeTint="BF"/>
        </w:rPr>
        <w:t xml:space="preserve">You might recall that in John 12, when Jesus predicted His death he cried, </w:t>
      </w:r>
      <w:r w:rsidRPr="0077725D">
        <w:rPr>
          <w:i/>
          <w:iCs/>
          <w:color w:val="404040" w:themeColor="text1" w:themeTint="BF"/>
        </w:rPr>
        <w:t>“Father, glorify your name.”</w:t>
      </w:r>
      <w:r w:rsidRPr="0077725D">
        <w:rPr>
          <w:color w:val="404040" w:themeColor="text1" w:themeTint="BF"/>
        </w:rPr>
        <w:t xml:space="preserve"> God audibly spoke from heaven, saying, </w:t>
      </w:r>
      <w:r w:rsidRPr="0077725D">
        <w:rPr>
          <w:i/>
          <w:iCs/>
          <w:color w:val="404040" w:themeColor="text1" w:themeTint="BF"/>
        </w:rPr>
        <w:t>“</w:t>
      </w:r>
      <w:r w:rsidR="00D36B7E" w:rsidRPr="0077725D">
        <w:rPr>
          <w:i/>
          <w:iCs/>
          <w:color w:val="404040" w:themeColor="text1" w:themeTint="BF"/>
        </w:rPr>
        <w:t>I have glorified it, and will glorify it again”</w:t>
      </w:r>
      <w:r w:rsidR="00D36B7E" w:rsidRPr="0077725D">
        <w:rPr>
          <w:color w:val="404040" w:themeColor="text1" w:themeTint="BF"/>
        </w:rPr>
        <w:t xml:space="preserve"> (John 12:</w:t>
      </w:r>
      <w:r w:rsidR="00F300D3" w:rsidRPr="0077725D">
        <w:rPr>
          <w:color w:val="404040" w:themeColor="text1" w:themeTint="BF"/>
        </w:rPr>
        <w:t xml:space="preserve">28). </w:t>
      </w:r>
      <w:r w:rsidR="00EA5A24" w:rsidRPr="0077725D">
        <w:rPr>
          <w:color w:val="404040" w:themeColor="text1" w:themeTint="BF"/>
        </w:rPr>
        <w:t>The cross was the ultimate way Jesus glorified the Father, by completely obeying and surrend</w:t>
      </w:r>
      <w:r w:rsidR="0046220C">
        <w:rPr>
          <w:color w:val="404040" w:themeColor="text1" w:themeTint="BF"/>
        </w:rPr>
        <w:t>er</w:t>
      </w:r>
      <w:r w:rsidR="00EA5A24" w:rsidRPr="0077725D">
        <w:rPr>
          <w:color w:val="404040" w:themeColor="text1" w:themeTint="BF"/>
        </w:rPr>
        <w:t xml:space="preserve">ing Himself to </w:t>
      </w:r>
      <w:r w:rsidR="00785421" w:rsidRPr="0077725D">
        <w:rPr>
          <w:color w:val="404040" w:themeColor="text1" w:themeTint="BF"/>
        </w:rPr>
        <w:t xml:space="preserve">the Father’s plans. </w:t>
      </w:r>
      <w:r w:rsidR="00DD5626" w:rsidRPr="0077725D">
        <w:rPr>
          <w:color w:val="404040" w:themeColor="text1" w:themeTint="BF"/>
        </w:rPr>
        <w:t xml:space="preserve">In a similar way, we glorify God with our lives when we joyfully and willingly surrender to the Father’s will. As John Piper has </w:t>
      </w:r>
      <w:r w:rsidR="004F2CFC" w:rsidRPr="0077725D">
        <w:rPr>
          <w:color w:val="404040" w:themeColor="text1" w:themeTint="BF"/>
        </w:rPr>
        <w:t>repeatedly said, “</w:t>
      </w:r>
      <w:r w:rsidR="004F2CFC" w:rsidRPr="0077725D">
        <w:rPr>
          <w:i/>
          <w:iCs/>
          <w:color w:val="404040" w:themeColor="text1" w:themeTint="BF"/>
        </w:rPr>
        <w:t>God is most glorified in you when you are most satisfied in him</w:t>
      </w:r>
      <w:r w:rsidR="004F2CFC" w:rsidRPr="0077725D">
        <w:rPr>
          <w:color w:val="404040" w:themeColor="text1" w:themeTint="BF"/>
        </w:rPr>
        <w:t>.”</w:t>
      </w:r>
      <w:r w:rsidR="00F07CA8" w:rsidRPr="0077725D">
        <w:rPr>
          <w:color w:val="404040" w:themeColor="text1" w:themeTint="BF"/>
        </w:rPr>
        <w:t xml:space="preserve"> </w:t>
      </w:r>
    </w:p>
    <w:p w14:paraId="6B66AFD6" w14:textId="77777777" w:rsidR="00F07CA8" w:rsidRPr="0077725D" w:rsidRDefault="00F07CA8" w:rsidP="00571598">
      <w:pPr>
        <w:ind w:left="720"/>
        <w:rPr>
          <w:color w:val="404040" w:themeColor="text1" w:themeTint="BF"/>
        </w:rPr>
      </w:pPr>
    </w:p>
    <w:p w14:paraId="5BE36C86" w14:textId="04072080" w:rsidR="00F07CA8" w:rsidRPr="0077725D" w:rsidRDefault="000954FD" w:rsidP="00571598">
      <w:pPr>
        <w:ind w:left="720"/>
        <w:rPr>
          <w:color w:val="404040" w:themeColor="text1" w:themeTint="BF"/>
        </w:rPr>
      </w:pPr>
      <w:r w:rsidRPr="0077725D">
        <w:rPr>
          <w:b/>
          <w:bCs/>
          <w:i/>
          <w:iCs/>
          <w:color w:val="404040" w:themeColor="text1" w:themeTint="BF"/>
          <w:vertAlign w:val="superscript"/>
        </w:rPr>
        <w:t> “</w:t>
      </w:r>
      <w:r w:rsidRPr="0077725D">
        <w:rPr>
          <w:i/>
          <w:iCs/>
          <w:color w:val="404040" w:themeColor="text1" w:themeTint="BF"/>
        </w:rPr>
        <w:t>Little children, I am with you a little while longer. You will look for me, and just as I told the Jews, so now I tell you, ‘Where I am going, you cannot come”</w:t>
      </w:r>
      <w:r w:rsidRPr="0077725D">
        <w:rPr>
          <w:color w:val="404040" w:themeColor="text1" w:themeTint="BF"/>
        </w:rPr>
        <w:t xml:space="preserve"> (John 13:33)</w:t>
      </w:r>
      <w:r w:rsidR="00F67F79">
        <w:rPr>
          <w:color w:val="404040" w:themeColor="text1" w:themeTint="BF"/>
        </w:rPr>
        <w:t>.</w:t>
      </w:r>
      <w:r w:rsidRPr="0077725D">
        <w:rPr>
          <w:color w:val="404040" w:themeColor="text1" w:themeTint="BF"/>
        </w:rPr>
        <w:t xml:space="preserve"> </w:t>
      </w:r>
      <w:r w:rsidR="000A7A88" w:rsidRPr="0077725D">
        <w:rPr>
          <w:color w:val="404040" w:themeColor="text1" w:themeTint="BF"/>
        </w:rPr>
        <w:t>The word Jesus use</w:t>
      </w:r>
      <w:r w:rsidR="00372EC1">
        <w:rPr>
          <w:color w:val="404040" w:themeColor="text1" w:themeTint="BF"/>
        </w:rPr>
        <w:t>d</w:t>
      </w:r>
      <w:r w:rsidR="000A7A88" w:rsidRPr="0077725D">
        <w:rPr>
          <w:color w:val="404040" w:themeColor="text1" w:themeTint="BF"/>
        </w:rPr>
        <w:t xml:space="preserve"> here</w:t>
      </w:r>
      <w:r w:rsidR="00372EC1">
        <w:rPr>
          <w:color w:val="404040" w:themeColor="text1" w:themeTint="BF"/>
        </w:rPr>
        <w:t xml:space="preserve"> translated,</w:t>
      </w:r>
      <w:r w:rsidR="000A7A88" w:rsidRPr="0077725D">
        <w:rPr>
          <w:color w:val="404040" w:themeColor="text1" w:themeTint="BF"/>
        </w:rPr>
        <w:t xml:space="preserve"> “little children” (</w:t>
      </w:r>
      <w:proofErr w:type="spellStart"/>
      <w:r w:rsidR="000A7A88" w:rsidRPr="002B35A5">
        <w:rPr>
          <w:i/>
          <w:iCs/>
          <w:color w:val="404040" w:themeColor="text1" w:themeTint="BF"/>
        </w:rPr>
        <w:t>teknion</w:t>
      </w:r>
      <w:proofErr w:type="spellEnd"/>
      <w:r w:rsidR="000A7A88" w:rsidRPr="0077725D">
        <w:rPr>
          <w:color w:val="404040" w:themeColor="text1" w:themeTint="BF"/>
        </w:rPr>
        <w:t>)</w:t>
      </w:r>
      <w:r w:rsidR="00372EC1">
        <w:rPr>
          <w:color w:val="404040" w:themeColor="text1" w:themeTint="BF"/>
        </w:rPr>
        <w:t>,</w:t>
      </w:r>
      <w:r w:rsidR="000A7A88" w:rsidRPr="0077725D">
        <w:rPr>
          <w:color w:val="404040" w:themeColor="text1" w:themeTint="BF"/>
        </w:rPr>
        <w:t xml:space="preserve"> designates a tender </w:t>
      </w:r>
      <w:r w:rsidR="00431758" w:rsidRPr="0077725D">
        <w:rPr>
          <w:color w:val="404040" w:themeColor="text1" w:themeTint="BF"/>
        </w:rPr>
        <w:t xml:space="preserve">relationship between a teacher and </w:t>
      </w:r>
      <w:r w:rsidR="00372EC1">
        <w:rPr>
          <w:color w:val="404040" w:themeColor="text1" w:themeTint="BF"/>
        </w:rPr>
        <w:t>H</w:t>
      </w:r>
      <w:r w:rsidR="00431758" w:rsidRPr="0077725D">
        <w:rPr>
          <w:color w:val="404040" w:themeColor="text1" w:themeTint="BF"/>
        </w:rPr>
        <w:t xml:space="preserve">is disciples. </w:t>
      </w:r>
      <w:r w:rsidR="00666603" w:rsidRPr="0077725D">
        <w:rPr>
          <w:color w:val="404040" w:themeColor="text1" w:themeTint="BF"/>
        </w:rPr>
        <w:t xml:space="preserve">John the </w:t>
      </w:r>
      <w:r w:rsidR="004C0AA6">
        <w:rPr>
          <w:color w:val="404040" w:themeColor="text1" w:themeTint="BF"/>
        </w:rPr>
        <w:t>a</w:t>
      </w:r>
      <w:r w:rsidR="00666603" w:rsidRPr="0077725D">
        <w:rPr>
          <w:color w:val="404040" w:themeColor="text1" w:themeTint="BF"/>
        </w:rPr>
        <w:t>postle, perhaps taken with the kind way Jesus spoke to them, used the term seven more times</w:t>
      </w:r>
      <w:r w:rsidR="00306BA7" w:rsidRPr="0077725D">
        <w:rPr>
          <w:color w:val="404040" w:themeColor="text1" w:themeTint="BF"/>
        </w:rPr>
        <w:t xml:space="preserve"> in his letter 1 John</w:t>
      </w:r>
      <w:r w:rsidR="003C17A3" w:rsidRPr="0077725D">
        <w:rPr>
          <w:color w:val="404040" w:themeColor="text1" w:themeTint="BF"/>
        </w:rPr>
        <w:t xml:space="preserve">. </w:t>
      </w:r>
      <w:r w:rsidR="003C17A3" w:rsidRPr="0077725D">
        <w:rPr>
          <w:i/>
          <w:iCs/>
          <w:color w:val="404040" w:themeColor="text1" w:themeTint="BF"/>
        </w:rPr>
        <w:t>“See what great love the Father has given us that we should be called God’s children—and we are!”</w:t>
      </w:r>
      <w:r w:rsidR="003C17A3" w:rsidRPr="0077725D">
        <w:rPr>
          <w:color w:val="404040" w:themeColor="text1" w:themeTint="BF"/>
        </w:rPr>
        <w:t xml:space="preserve"> (1 John 3:1) We are “</w:t>
      </w:r>
      <w:r w:rsidR="003C17A3" w:rsidRPr="0077725D">
        <w:rPr>
          <w:i/>
          <w:iCs/>
          <w:color w:val="404040" w:themeColor="text1" w:themeTint="BF"/>
        </w:rPr>
        <w:t>little children</w:t>
      </w:r>
      <w:r w:rsidR="003C17A3" w:rsidRPr="0077725D">
        <w:rPr>
          <w:color w:val="404040" w:themeColor="text1" w:themeTint="BF"/>
        </w:rPr>
        <w:t xml:space="preserve">” because God is our Father. </w:t>
      </w:r>
      <w:r w:rsidR="00114228" w:rsidRPr="0077725D">
        <w:rPr>
          <w:color w:val="404040" w:themeColor="text1" w:themeTint="BF"/>
        </w:rPr>
        <w:t xml:space="preserve">The </w:t>
      </w:r>
      <w:r w:rsidR="008864BF">
        <w:rPr>
          <w:color w:val="404040" w:themeColor="text1" w:themeTint="BF"/>
        </w:rPr>
        <w:t>a</w:t>
      </w:r>
      <w:r w:rsidR="00114228" w:rsidRPr="0077725D">
        <w:rPr>
          <w:color w:val="404040" w:themeColor="text1" w:themeTint="BF"/>
        </w:rPr>
        <w:t xml:space="preserve">postle John couldn’t get over it, and we shouldn’t either. To be a child of God is </w:t>
      </w:r>
      <w:r w:rsidR="00E947D8" w:rsidRPr="0077725D">
        <w:rPr>
          <w:color w:val="404040" w:themeColor="text1" w:themeTint="BF"/>
        </w:rPr>
        <w:t xml:space="preserve">to rest in our relationship with Him forever. </w:t>
      </w:r>
    </w:p>
    <w:p w14:paraId="7AC35470" w14:textId="77777777" w:rsidR="00E947D8" w:rsidRPr="0077725D" w:rsidRDefault="00E947D8" w:rsidP="00571598">
      <w:pPr>
        <w:ind w:left="720"/>
        <w:rPr>
          <w:color w:val="404040" w:themeColor="text1" w:themeTint="BF"/>
        </w:rPr>
      </w:pPr>
    </w:p>
    <w:p w14:paraId="5DAF3A43" w14:textId="141363B7" w:rsidR="008B572C" w:rsidRPr="0077725D" w:rsidRDefault="008B572C" w:rsidP="008B572C">
      <w:pPr>
        <w:ind w:left="720"/>
        <w:rPr>
          <w:color w:val="404040" w:themeColor="text1" w:themeTint="BF"/>
        </w:rPr>
      </w:pPr>
      <w:r w:rsidRPr="0077725D">
        <w:rPr>
          <w:color w:val="404040" w:themeColor="text1" w:themeTint="BF"/>
        </w:rPr>
        <w:t>Also in verse 33, Jesus told the disciples He was going away. They would look for Him but not be able to find Him. Jesus meant the disciples could not follow Him to death on the cross.</w:t>
      </w:r>
    </w:p>
    <w:p w14:paraId="6FB9BCBA" w14:textId="77777777" w:rsidR="008B572C" w:rsidRPr="0077725D" w:rsidRDefault="008B572C" w:rsidP="008B572C">
      <w:pPr>
        <w:ind w:left="720"/>
        <w:rPr>
          <w:color w:val="404040" w:themeColor="text1" w:themeTint="BF"/>
        </w:rPr>
      </w:pPr>
    </w:p>
    <w:p w14:paraId="265B114E" w14:textId="46972CE0" w:rsidR="008B572C" w:rsidRPr="0077725D" w:rsidRDefault="00372EC1" w:rsidP="008B572C">
      <w:pPr>
        <w:ind w:left="720"/>
        <w:rPr>
          <w:color w:val="404040" w:themeColor="text1" w:themeTint="BF"/>
        </w:rPr>
      </w:pPr>
      <w:r>
        <w:rPr>
          <w:color w:val="404040" w:themeColor="text1" w:themeTint="BF"/>
        </w:rPr>
        <w:t>Jesus</w:t>
      </w:r>
      <w:r w:rsidR="008B572C" w:rsidRPr="0077725D">
        <w:rPr>
          <w:color w:val="404040" w:themeColor="text1" w:themeTint="BF"/>
        </w:rPr>
        <w:t xml:space="preserve"> had </w:t>
      </w:r>
      <w:r>
        <w:rPr>
          <w:color w:val="404040" w:themeColor="text1" w:themeTint="BF"/>
        </w:rPr>
        <w:t xml:space="preserve">previously </w:t>
      </w:r>
      <w:r w:rsidR="008B572C" w:rsidRPr="0077725D">
        <w:rPr>
          <w:color w:val="404040" w:themeColor="text1" w:themeTint="BF"/>
        </w:rPr>
        <w:t xml:space="preserve">used this same phrase, </w:t>
      </w:r>
      <w:r w:rsidR="008B572C" w:rsidRPr="0077725D">
        <w:rPr>
          <w:i/>
          <w:iCs/>
          <w:color w:val="404040" w:themeColor="text1" w:themeTint="BF"/>
        </w:rPr>
        <w:t>“Where I am going you cannot come,”</w:t>
      </w:r>
      <w:r w:rsidR="008B572C" w:rsidRPr="0077725D">
        <w:rPr>
          <w:color w:val="404040" w:themeColor="text1" w:themeTint="BF"/>
        </w:rPr>
        <w:t xml:space="preserve"> with unbelieving Jewish leaders, but for </w:t>
      </w:r>
      <w:r w:rsidR="00F560F7" w:rsidRPr="0077725D">
        <w:rPr>
          <w:color w:val="404040" w:themeColor="text1" w:themeTint="BF"/>
        </w:rPr>
        <w:t>a vastly different</w:t>
      </w:r>
      <w:r w:rsidR="008B572C" w:rsidRPr="0077725D">
        <w:rPr>
          <w:color w:val="404040" w:themeColor="text1" w:themeTint="BF"/>
        </w:rPr>
        <w:t xml:space="preserve"> reason. The Jewish leaders could not come because they refused to come to God through faith in Christ. Jesus had said, </w:t>
      </w:r>
      <w:r w:rsidR="008B572C" w:rsidRPr="0077725D">
        <w:rPr>
          <w:i/>
          <w:iCs/>
          <w:color w:val="404040" w:themeColor="text1" w:themeTint="BF"/>
        </w:rPr>
        <w:t>“I’m going away; you will look for me, and you will die in your sin. Where I’m going, you cannot come”</w:t>
      </w:r>
      <w:r w:rsidR="008B572C" w:rsidRPr="0077725D">
        <w:rPr>
          <w:color w:val="404040" w:themeColor="text1" w:themeTint="BF"/>
        </w:rPr>
        <w:t xml:space="preserve"> (John 8:21).</w:t>
      </w:r>
    </w:p>
    <w:p w14:paraId="260624F5" w14:textId="77777777" w:rsidR="008B572C" w:rsidRPr="0077725D" w:rsidRDefault="008B572C" w:rsidP="008B572C">
      <w:pPr>
        <w:ind w:left="720"/>
        <w:rPr>
          <w:color w:val="404040" w:themeColor="text1" w:themeTint="BF"/>
        </w:rPr>
      </w:pPr>
    </w:p>
    <w:p w14:paraId="0EB3A592" w14:textId="25B3F828" w:rsidR="008B572C" w:rsidRDefault="008B572C" w:rsidP="008B572C">
      <w:pPr>
        <w:ind w:left="720"/>
        <w:rPr>
          <w:color w:val="404040" w:themeColor="text1" w:themeTint="BF"/>
        </w:rPr>
      </w:pPr>
      <w:r w:rsidRPr="0077725D">
        <w:rPr>
          <w:color w:val="404040" w:themeColor="text1" w:themeTint="BF"/>
        </w:rPr>
        <w:t xml:space="preserve">However, as Jesus later explained to His disciples in John 14:3, He was going away so that they </w:t>
      </w:r>
      <w:r w:rsidRPr="0077725D">
        <w:rPr>
          <w:i/>
          <w:iCs/>
          <w:color w:val="404040" w:themeColor="text1" w:themeTint="BF"/>
        </w:rPr>
        <w:t>could</w:t>
      </w:r>
      <w:r w:rsidRPr="0077725D">
        <w:rPr>
          <w:color w:val="404040" w:themeColor="text1" w:themeTint="BF"/>
        </w:rPr>
        <w:t xml:space="preserve"> come. The Pharisees rejected Christ and died in their sins, but </w:t>
      </w:r>
      <w:r w:rsidR="000B1A09">
        <w:rPr>
          <w:color w:val="404040" w:themeColor="text1" w:themeTint="BF"/>
        </w:rPr>
        <w:t>His followers</w:t>
      </w:r>
      <w:r w:rsidRPr="0077725D">
        <w:rPr>
          <w:color w:val="404040" w:themeColor="text1" w:themeTint="BF"/>
        </w:rPr>
        <w:t xml:space="preserve"> receive His work on the cross and gain access to the Father. The disciples could not follow Jesus to the cross, but they would follow Him by way of the cross into their eternal home </w:t>
      </w:r>
      <w:r w:rsidR="000B1A09">
        <w:rPr>
          <w:color w:val="404040" w:themeColor="text1" w:themeTint="BF"/>
        </w:rPr>
        <w:t>with the Father.</w:t>
      </w:r>
    </w:p>
    <w:p w14:paraId="3A67FCC5" w14:textId="77777777" w:rsidR="002B35A5" w:rsidRPr="0077725D" w:rsidRDefault="002B35A5" w:rsidP="008B572C">
      <w:pPr>
        <w:ind w:left="720"/>
        <w:rPr>
          <w:color w:val="404040" w:themeColor="text1" w:themeTint="BF"/>
        </w:rPr>
      </w:pPr>
    </w:p>
    <w:p w14:paraId="67B12E47" w14:textId="061A53C7" w:rsidR="00AB5396" w:rsidRPr="0077725D" w:rsidRDefault="00CC577E" w:rsidP="008B572C">
      <w:pPr>
        <w:ind w:left="720"/>
        <w:rPr>
          <w:color w:val="404040" w:themeColor="text1" w:themeTint="BF"/>
        </w:rPr>
      </w:pPr>
      <w:r>
        <w:rPr>
          <w:color w:val="404040" w:themeColor="text1" w:themeTint="BF"/>
        </w:rPr>
        <w:t xml:space="preserve">Jesus’s </w:t>
      </w:r>
      <w:r w:rsidR="00790CA4" w:rsidRPr="0077725D">
        <w:rPr>
          <w:color w:val="404040" w:themeColor="text1" w:themeTint="BF"/>
        </w:rPr>
        <w:t xml:space="preserve">love for us is </w:t>
      </w:r>
      <w:r w:rsidR="00FB0732" w:rsidRPr="0077725D">
        <w:rPr>
          <w:color w:val="404040" w:themeColor="text1" w:themeTint="BF"/>
        </w:rPr>
        <w:t xml:space="preserve">unchanging and sacrificial. As </w:t>
      </w:r>
      <w:r w:rsidR="0019290C">
        <w:rPr>
          <w:color w:val="404040" w:themeColor="text1" w:themeTint="BF"/>
        </w:rPr>
        <w:t>H</w:t>
      </w:r>
      <w:r w:rsidR="00FB0732" w:rsidRPr="0077725D">
        <w:rPr>
          <w:color w:val="404040" w:themeColor="text1" w:themeTint="BF"/>
        </w:rPr>
        <w:t xml:space="preserve">e prepared to leave the disciples, He commanded that they love one another in the same way. </w:t>
      </w:r>
      <w:r w:rsidR="00DF38A5" w:rsidRPr="0077725D">
        <w:rPr>
          <w:color w:val="404040" w:themeColor="text1" w:themeTint="BF"/>
        </w:rPr>
        <w:t>When the apostle John reflected on this kind of love</w:t>
      </w:r>
      <w:r w:rsidR="006B302E">
        <w:rPr>
          <w:color w:val="404040" w:themeColor="text1" w:themeTint="BF"/>
        </w:rPr>
        <w:t>,</w:t>
      </w:r>
      <w:r w:rsidR="00DF38A5" w:rsidRPr="0077725D">
        <w:rPr>
          <w:color w:val="404040" w:themeColor="text1" w:themeTint="BF"/>
        </w:rPr>
        <w:t xml:space="preserve"> he later wrote, </w:t>
      </w:r>
      <w:r w:rsidR="00E641D9" w:rsidRPr="0077725D">
        <w:rPr>
          <w:i/>
          <w:iCs/>
          <w:color w:val="404040" w:themeColor="text1" w:themeTint="BF"/>
        </w:rPr>
        <w:t>“This is how we have come to know love: He laid down his life for us. We should also lay down our lives for our brothers and sisters”</w:t>
      </w:r>
      <w:r w:rsidR="00E641D9" w:rsidRPr="0077725D">
        <w:rPr>
          <w:color w:val="404040" w:themeColor="text1" w:themeTint="BF"/>
        </w:rPr>
        <w:t xml:space="preserve"> (1 John 3:16)</w:t>
      </w:r>
      <w:r w:rsidR="002B35A5">
        <w:rPr>
          <w:color w:val="404040" w:themeColor="text1" w:themeTint="BF"/>
        </w:rPr>
        <w:t>.</w:t>
      </w:r>
      <w:r w:rsidR="00E641D9" w:rsidRPr="0077725D">
        <w:rPr>
          <w:color w:val="404040" w:themeColor="text1" w:themeTint="BF"/>
        </w:rPr>
        <w:t xml:space="preserve"> When the apostle Paul reflected on </w:t>
      </w:r>
      <w:r w:rsidR="0046220C" w:rsidRPr="0077725D">
        <w:rPr>
          <w:color w:val="404040" w:themeColor="text1" w:themeTint="BF"/>
        </w:rPr>
        <w:t>Christ’s</w:t>
      </w:r>
      <w:r w:rsidR="00E641D9" w:rsidRPr="0077725D">
        <w:rPr>
          <w:color w:val="404040" w:themeColor="text1" w:themeTint="BF"/>
        </w:rPr>
        <w:t xml:space="preserve"> love </w:t>
      </w:r>
      <w:r w:rsidR="00031FEE">
        <w:rPr>
          <w:color w:val="404040" w:themeColor="text1" w:themeTint="BF"/>
        </w:rPr>
        <w:t xml:space="preserve">and </w:t>
      </w:r>
      <w:r w:rsidR="00E641D9" w:rsidRPr="0077725D">
        <w:rPr>
          <w:color w:val="404040" w:themeColor="text1" w:themeTint="BF"/>
        </w:rPr>
        <w:t xml:space="preserve">our command, he said, </w:t>
      </w:r>
      <w:r w:rsidR="00E641D9" w:rsidRPr="00031FEE">
        <w:rPr>
          <w:i/>
          <w:iCs/>
          <w:color w:val="404040" w:themeColor="text1" w:themeTint="BF"/>
        </w:rPr>
        <w:t>“</w:t>
      </w:r>
      <w:r w:rsidR="009734D5" w:rsidRPr="00031FEE">
        <w:rPr>
          <w:i/>
          <w:iCs/>
          <w:color w:val="404040" w:themeColor="text1" w:themeTint="BF"/>
        </w:rPr>
        <w:t xml:space="preserve">If, then, there is any encouragement in Christ, if any consolation of love, if any fellowship with the Spirit, if any </w:t>
      </w:r>
      <w:r w:rsidR="009734D5" w:rsidRPr="00031FEE">
        <w:rPr>
          <w:i/>
          <w:iCs/>
          <w:color w:val="404040" w:themeColor="text1" w:themeTint="BF"/>
        </w:rPr>
        <w:lastRenderedPageBreak/>
        <w:t>affection and mercy, make my joy complete by thinking the same way, having the same love, united in spirit, intent on one purpose. Do nothing out of selfish ambition or conceit, but in humility consider others as more important than yourselves. Everyone should look not to his own interests, but rather to the interests of others”</w:t>
      </w:r>
      <w:r w:rsidR="009734D5" w:rsidRPr="0077725D">
        <w:rPr>
          <w:color w:val="404040" w:themeColor="text1" w:themeTint="BF"/>
        </w:rPr>
        <w:t xml:space="preserve"> (Phil</w:t>
      </w:r>
      <w:r w:rsidR="002B35A5">
        <w:rPr>
          <w:color w:val="404040" w:themeColor="text1" w:themeTint="BF"/>
        </w:rPr>
        <w:t>ippians</w:t>
      </w:r>
      <w:r w:rsidR="009734D5" w:rsidRPr="0077725D">
        <w:rPr>
          <w:color w:val="404040" w:themeColor="text1" w:themeTint="BF"/>
        </w:rPr>
        <w:t xml:space="preserve"> </w:t>
      </w:r>
      <w:r w:rsidR="00B5231E" w:rsidRPr="0077725D">
        <w:rPr>
          <w:color w:val="404040" w:themeColor="text1" w:themeTint="BF"/>
        </w:rPr>
        <w:t>2:1-4)</w:t>
      </w:r>
      <w:r w:rsidR="002B35A5">
        <w:rPr>
          <w:color w:val="404040" w:themeColor="text1" w:themeTint="BF"/>
        </w:rPr>
        <w:t>.</w:t>
      </w:r>
    </w:p>
    <w:p w14:paraId="7B57139F" w14:textId="77777777" w:rsidR="00AB5396" w:rsidRPr="0077725D" w:rsidRDefault="00AB5396" w:rsidP="008B572C">
      <w:pPr>
        <w:ind w:left="720"/>
        <w:rPr>
          <w:color w:val="404040" w:themeColor="text1" w:themeTint="BF"/>
        </w:rPr>
      </w:pPr>
    </w:p>
    <w:p w14:paraId="140E4BC7" w14:textId="7CA348E9" w:rsidR="00F36483" w:rsidRPr="0077725D" w:rsidRDefault="00B5231E" w:rsidP="008B572C">
      <w:pPr>
        <w:ind w:left="720"/>
        <w:rPr>
          <w:color w:val="404040" w:themeColor="text1" w:themeTint="BF"/>
        </w:rPr>
      </w:pPr>
      <w:r w:rsidRPr="0077725D">
        <w:rPr>
          <w:color w:val="404040" w:themeColor="text1" w:themeTint="BF"/>
        </w:rPr>
        <w:t xml:space="preserve">We are called to have the same love as Christ for Christ, but also for others. The command to love is not merely a vertical commandment, </w:t>
      </w:r>
      <w:r w:rsidR="000017A5" w:rsidRPr="0077725D">
        <w:rPr>
          <w:color w:val="404040" w:themeColor="text1" w:themeTint="BF"/>
        </w:rPr>
        <w:t xml:space="preserve">showing us how to fix our affections on Christ, but also a horizontal love, calling us to demonstrate the love we have received from God and outwardly expressing that love to others. </w:t>
      </w:r>
      <w:r w:rsidR="00CC577E">
        <w:rPr>
          <w:color w:val="404040" w:themeColor="text1" w:themeTint="BF"/>
        </w:rPr>
        <w:t xml:space="preserve">Jesus’s </w:t>
      </w:r>
      <w:r w:rsidR="00AB5396" w:rsidRPr="0077725D">
        <w:rPr>
          <w:color w:val="404040" w:themeColor="text1" w:themeTint="BF"/>
        </w:rPr>
        <w:t xml:space="preserve">final commandment mirrors </w:t>
      </w:r>
      <w:r w:rsidR="006B302E">
        <w:rPr>
          <w:color w:val="404040" w:themeColor="text1" w:themeTint="BF"/>
        </w:rPr>
        <w:t>H</w:t>
      </w:r>
      <w:r w:rsidR="00AB5396" w:rsidRPr="0077725D">
        <w:rPr>
          <w:color w:val="404040" w:themeColor="text1" w:themeTint="BF"/>
        </w:rPr>
        <w:t>is teaching on the Greatest Commandment: love God</w:t>
      </w:r>
      <w:r w:rsidR="006B302E">
        <w:rPr>
          <w:color w:val="404040" w:themeColor="text1" w:themeTint="BF"/>
        </w:rPr>
        <w:t xml:space="preserve"> and</w:t>
      </w:r>
      <w:r w:rsidR="00AB5396" w:rsidRPr="0077725D">
        <w:rPr>
          <w:color w:val="404040" w:themeColor="text1" w:themeTint="BF"/>
        </w:rPr>
        <w:t xml:space="preserve"> others (</w:t>
      </w:r>
      <w:r w:rsidR="00772CF2" w:rsidRPr="0077725D">
        <w:rPr>
          <w:color w:val="404040" w:themeColor="text1" w:themeTint="BF"/>
        </w:rPr>
        <w:t>Matt</w:t>
      </w:r>
      <w:r w:rsidR="002B35A5">
        <w:rPr>
          <w:color w:val="404040" w:themeColor="text1" w:themeTint="BF"/>
        </w:rPr>
        <w:t>hew</w:t>
      </w:r>
      <w:r w:rsidR="00772CF2" w:rsidRPr="0077725D">
        <w:rPr>
          <w:color w:val="404040" w:themeColor="text1" w:themeTint="BF"/>
        </w:rPr>
        <w:t xml:space="preserve"> 22:36-40)</w:t>
      </w:r>
      <w:r w:rsidR="002B35A5">
        <w:rPr>
          <w:color w:val="404040" w:themeColor="text1" w:themeTint="BF"/>
        </w:rPr>
        <w:t>.</w:t>
      </w:r>
    </w:p>
    <w:p w14:paraId="18F78CC9" w14:textId="77777777" w:rsidR="00772CF2" w:rsidRPr="0077725D" w:rsidRDefault="00772CF2" w:rsidP="008B572C">
      <w:pPr>
        <w:ind w:left="720"/>
        <w:rPr>
          <w:color w:val="404040" w:themeColor="text1" w:themeTint="BF"/>
        </w:rPr>
      </w:pPr>
    </w:p>
    <w:p w14:paraId="19AE17DD" w14:textId="22F3852D" w:rsidR="004A5282" w:rsidRDefault="004A5282" w:rsidP="00C837A4">
      <w:pPr>
        <w:pStyle w:val="Heading1Alt"/>
        <w:ind w:left="720"/>
      </w:pPr>
      <w:r>
        <w:t>DISCUSS</w:t>
      </w:r>
    </w:p>
    <w:p w14:paraId="69DA5256" w14:textId="77777777" w:rsidR="007D668C" w:rsidRDefault="007D668C" w:rsidP="00C837A4">
      <w:pPr>
        <w:ind w:left="720"/>
        <w:rPr>
          <w:i/>
          <w:iCs/>
        </w:rPr>
      </w:pPr>
    </w:p>
    <w:p w14:paraId="625230A3" w14:textId="3D977A56" w:rsidR="00C626E6" w:rsidRPr="0077725D" w:rsidRDefault="00845734" w:rsidP="00905E8D">
      <w:pPr>
        <w:pStyle w:val="ListParagraph"/>
        <w:numPr>
          <w:ilvl w:val="0"/>
          <w:numId w:val="32"/>
        </w:numPr>
        <w:rPr>
          <w:color w:val="404040" w:themeColor="text1" w:themeTint="BF"/>
        </w:rPr>
      </w:pPr>
      <w:r>
        <w:rPr>
          <w:i/>
          <w:iCs/>
          <w:color w:val="404040" w:themeColor="text1" w:themeTint="BF"/>
        </w:rPr>
        <w:t>How is our love for one another in the church meant to point outsiders to Jesus?</w:t>
      </w:r>
    </w:p>
    <w:p w14:paraId="0EB0ADB4" w14:textId="1D3CB7C2" w:rsidR="00720104" w:rsidRPr="0077725D" w:rsidRDefault="00720104" w:rsidP="00905E8D">
      <w:pPr>
        <w:pStyle w:val="ListParagraph"/>
        <w:numPr>
          <w:ilvl w:val="0"/>
          <w:numId w:val="32"/>
        </w:numPr>
        <w:rPr>
          <w:color w:val="404040" w:themeColor="text1" w:themeTint="BF"/>
        </w:rPr>
      </w:pPr>
      <w:r w:rsidRPr="0077725D">
        <w:rPr>
          <w:i/>
          <w:iCs/>
          <w:color w:val="404040" w:themeColor="text1" w:themeTint="BF"/>
        </w:rPr>
        <w:t>How d</w:t>
      </w:r>
      <w:r w:rsidR="00845734">
        <w:rPr>
          <w:i/>
          <w:iCs/>
          <w:color w:val="404040" w:themeColor="text1" w:themeTint="BF"/>
        </w:rPr>
        <w:t>oes</w:t>
      </w:r>
      <w:r w:rsidRPr="0077725D">
        <w:rPr>
          <w:i/>
          <w:iCs/>
          <w:color w:val="404040" w:themeColor="text1" w:themeTint="BF"/>
        </w:rPr>
        <w:t xml:space="preserve"> </w:t>
      </w:r>
      <w:r w:rsidR="00CC577E">
        <w:rPr>
          <w:i/>
          <w:iCs/>
          <w:color w:val="404040" w:themeColor="text1" w:themeTint="BF"/>
        </w:rPr>
        <w:t xml:space="preserve">Jesus’s </w:t>
      </w:r>
      <w:r w:rsidRPr="0077725D">
        <w:rPr>
          <w:i/>
          <w:iCs/>
          <w:color w:val="404040" w:themeColor="text1" w:themeTint="BF"/>
        </w:rPr>
        <w:t>definition of love differ from cultural or sentimental ideas of love?</w:t>
      </w:r>
    </w:p>
    <w:p w14:paraId="6619142E" w14:textId="0B15627E" w:rsidR="00720104" w:rsidRPr="0077725D" w:rsidRDefault="00720104" w:rsidP="00905E8D">
      <w:pPr>
        <w:pStyle w:val="ListParagraph"/>
        <w:numPr>
          <w:ilvl w:val="0"/>
          <w:numId w:val="32"/>
        </w:numPr>
        <w:rPr>
          <w:color w:val="404040" w:themeColor="text1" w:themeTint="BF"/>
        </w:rPr>
      </w:pPr>
      <w:r w:rsidRPr="0077725D">
        <w:rPr>
          <w:i/>
          <w:iCs/>
          <w:color w:val="404040" w:themeColor="text1" w:themeTint="BF"/>
        </w:rPr>
        <w:t xml:space="preserve">Where is God calling you to demonstrate </w:t>
      </w:r>
      <w:r w:rsidR="00D3713C" w:rsidRPr="0077725D">
        <w:rPr>
          <w:i/>
          <w:iCs/>
          <w:color w:val="404040" w:themeColor="text1" w:themeTint="BF"/>
        </w:rPr>
        <w:t xml:space="preserve">sacrificial love in a tangible way this week? </w:t>
      </w:r>
    </w:p>
    <w:p w14:paraId="4AD0D0B2" w14:textId="77777777" w:rsidR="00905E8D" w:rsidRPr="0077725D" w:rsidRDefault="00905E8D" w:rsidP="00905E8D">
      <w:pPr>
        <w:pStyle w:val="ListParagraph"/>
        <w:ind w:left="1440"/>
        <w:rPr>
          <w:i/>
          <w:iCs/>
          <w:color w:val="404040" w:themeColor="text1" w:themeTint="BF"/>
        </w:rPr>
      </w:pPr>
    </w:p>
    <w:p w14:paraId="6DE044A9" w14:textId="77777777" w:rsidR="00905E8D" w:rsidRPr="0077725D" w:rsidRDefault="00905E8D" w:rsidP="00905E8D">
      <w:pPr>
        <w:pStyle w:val="ListParagraph"/>
        <w:ind w:left="1440"/>
        <w:rPr>
          <w:color w:val="404040" w:themeColor="text1" w:themeTint="BF"/>
        </w:rPr>
      </w:pPr>
    </w:p>
    <w:p w14:paraId="17549CAC" w14:textId="167E5465" w:rsidR="00ED608E" w:rsidRPr="0077725D"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sidRPr="0077725D">
        <w:rPr>
          <w:rFonts w:ascii="Helvetica Neue" w:hAnsi="Helvetica Neue"/>
          <w:b/>
          <w:color w:val="404040" w:themeColor="text1" w:themeTint="BF"/>
          <w:sz w:val="28"/>
          <w:szCs w:val="28"/>
        </w:rPr>
        <w:t xml:space="preserve">2. </w:t>
      </w:r>
      <w:r w:rsidR="00D3713C" w:rsidRPr="0077725D">
        <w:rPr>
          <w:rFonts w:ascii="Helvetica Neue" w:hAnsi="Helvetica Neue"/>
          <w:b/>
          <w:color w:val="404040" w:themeColor="text1" w:themeTint="BF"/>
          <w:sz w:val="28"/>
          <w:szCs w:val="28"/>
        </w:rPr>
        <w:t xml:space="preserve">Jesus is the </w:t>
      </w:r>
      <w:r w:rsidR="00D3713C" w:rsidRPr="0077725D">
        <w:rPr>
          <w:rFonts w:ascii="Helvetica Neue" w:hAnsi="Helvetica Neue"/>
          <w:b/>
          <w:color w:val="404040" w:themeColor="text1" w:themeTint="BF"/>
          <w:sz w:val="28"/>
          <w:szCs w:val="28"/>
          <w:u w:val="single"/>
        </w:rPr>
        <w:t>only</w:t>
      </w:r>
      <w:r w:rsidR="00D3713C" w:rsidRPr="0077725D">
        <w:rPr>
          <w:rFonts w:ascii="Helvetica Neue" w:hAnsi="Helvetica Neue"/>
          <w:b/>
          <w:color w:val="404040" w:themeColor="text1" w:themeTint="BF"/>
          <w:sz w:val="28"/>
          <w:szCs w:val="28"/>
        </w:rPr>
        <w:t xml:space="preserve"> </w:t>
      </w:r>
      <w:r w:rsidR="00D3713C" w:rsidRPr="0077725D">
        <w:rPr>
          <w:rFonts w:ascii="Helvetica Neue" w:hAnsi="Helvetica Neue"/>
          <w:b/>
          <w:color w:val="404040" w:themeColor="text1" w:themeTint="BF"/>
          <w:sz w:val="28"/>
          <w:szCs w:val="28"/>
          <w:u w:val="single"/>
        </w:rPr>
        <w:t>way</w:t>
      </w:r>
      <w:r w:rsidR="00D3713C" w:rsidRPr="0077725D">
        <w:rPr>
          <w:rFonts w:ascii="Helvetica Neue" w:hAnsi="Helvetica Neue"/>
          <w:b/>
          <w:color w:val="404040" w:themeColor="text1" w:themeTint="BF"/>
          <w:sz w:val="28"/>
          <w:szCs w:val="28"/>
        </w:rPr>
        <w:t xml:space="preserve"> to the Father, and the One who </w:t>
      </w:r>
      <w:r w:rsidR="00D3713C" w:rsidRPr="0077725D">
        <w:rPr>
          <w:rFonts w:ascii="Helvetica Neue" w:hAnsi="Helvetica Neue"/>
          <w:b/>
          <w:color w:val="404040" w:themeColor="text1" w:themeTint="BF"/>
          <w:sz w:val="28"/>
          <w:szCs w:val="28"/>
          <w:u w:val="single"/>
        </w:rPr>
        <w:t>prepares</w:t>
      </w:r>
      <w:r w:rsidR="00D3713C" w:rsidRPr="0077725D">
        <w:rPr>
          <w:rFonts w:ascii="Helvetica Neue" w:hAnsi="Helvetica Neue"/>
          <w:b/>
          <w:color w:val="404040" w:themeColor="text1" w:themeTint="BF"/>
          <w:sz w:val="28"/>
          <w:szCs w:val="28"/>
        </w:rPr>
        <w:t xml:space="preserve"> our </w:t>
      </w:r>
      <w:r w:rsidR="00FF3796" w:rsidRPr="0077725D">
        <w:rPr>
          <w:rFonts w:ascii="Helvetica Neue" w:hAnsi="Helvetica Neue"/>
          <w:b/>
          <w:color w:val="404040" w:themeColor="text1" w:themeTint="BF"/>
          <w:sz w:val="28"/>
          <w:szCs w:val="28"/>
        </w:rPr>
        <w:t xml:space="preserve">eternal </w:t>
      </w:r>
      <w:r w:rsidR="00D3713C" w:rsidRPr="0077725D">
        <w:rPr>
          <w:rFonts w:ascii="Helvetica Neue" w:hAnsi="Helvetica Neue"/>
          <w:b/>
          <w:color w:val="404040" w:themeColor="text1" w:themeTint="BF"/>
          <w:sz w:val="28"/>
          <w:szCs w:val="28"/>
        </w:rPr>
        <w:t>home.</w:t>
      </w:r>
      <w:r w:rsidRPr="0077725D">
        <w:rPr>
          <w:rFonts w:ascii="Helvetica Neue" w:hAnsi="Helvetica Neue"/>
          <w:b/>
          <w:color w:val="404040" w:themeColor="text1" w:themeTint="BF"/>
          <w:sz w:val="28"/>
          <w:szCs w:val="28"/>
        </w:rPr>
        <w:t xml:space="preserve"> </w:t>
      </w:r>
    </w:p>
    <w:p w14:paraId="25BD081B" w14:textId="42454650" w:rsidR="00895F3C" w:rsidRPr="0077725D" w:rsidRDefault="006A1888" w:rsidP="00895F3C">
      <w:pPr>
        <w:ind w:left="720"/>
        <w:rPr>
          <w:i/>
          <w:iCs/>
          <w:color w:val="404040" w:themeColor="text1" w:themeTint="BF"/>
        </w:rPr>
      </w:pPr>
      <w:r w:rsidRPr="0077725D">
        <w:rPr>
          <w:color w:val="404040" w:themeColor="text1" w:themeTint="BF"/>
        </w:rPr>
        <w:t xml:space="preserve">John </w:t>
      </w:r>
      <w:r w:rsidR="00895F3C" w:rsidRPr="0077725D">
        <w:rPr>
          <w:color w:val="404040" w:themeColor="text1" w:themeTint="BF"/>
        </w:rPr>
        <w:t>14:1-</w:t>
      </w:r>
      <w:r w:rsidR="00031FEE" w:rsidRPr="0077725D">
        <w:rPr>
          <w:color w:val="404040" w:themeColor="text1" w:themeTint="BF"/>
        </w:rPr>
        <w:t>11</w:t>
      </w:r>
      <w:r w:rsidR="00B07A7B">
        <w:rPr>
          <w:color w:val="404040" w:themeColor="text1" w:themeTint="BF"/>
        </w:rPr>
        <w:t>:</w:t>
      </w:r>
      <w:r w:rsidR="00031FEE" w:rsidRPr="0077725D">
        <w:rPr>
          <w:color w:val="404040" w:themeColor="text1" w:themeTint="BF"/>
        </w:rPr>
        <w:t xml:space="preserve"> “</w:t>
      </w:r>
      <w:r w:rsidR="00895F3C" w:rsidRPr="0077725D">
        <w:rPr>
          <w:i/>
          <w:iCs/>
          <w:color w:val="404040" w:themeColor="text1" w:themeTint="BF"/>
        </w:rPr>
        <w:t xml:space="preserve">Don’t let your heart be troubled. Believe in God; believe also in me. In my </w:t>
      </w:r>
      <w:proofErr w:type="gramStart"/>
      <w:r w:rsidR="00895F3C" w:rsidRPr="0077725D">
        <w:rPr>
          <w:i/>
          <w:iCs/>
          <w:color w:val="404040" w:themeColor="text1" w:themeTint="BF"/>
        </w:rPr>
        <w:t>Father’s</w:t>
      </w:r>
      <w:proofErr w:type="gramEnd"/>
      <w:r w:rsidR="00895F3C" w:rsidRPr="0077725D">
        <w:rPr>
          <w:i/>
          <w:iCs/>
          <w:color w:val="404040" w:themeColor="text1" w:themeTint="BF"/>
        </w:rPr>
        <w:t xml:space="preserve"> house are many rooms. If it were not so, would I have told you that I am going to prepare a place for you? If I go away and prepare a place for you, I will come again and take you to myself, so that where I am you may be also. You know the way to where I am going</w:t>
      </w:r>
      <w:r w:rsidR="00031FEE" w:rsidRPr="0077725D">
        <w:rPr>
          <w:i/>
          <w:iCs/>
          <w:color w:val="404040" w:themeColor="text1" w:themeTint="BF"/>
        </w:rPr>
        <w:t>.”</w:t>
      </w:r>
      <w:r w:rsidR="00031FEE" w:rsidRPr="0077725D">
        <w:rPr>
          <w:i/>
          <w:iCs/>
          <w:color w:val="404040" w:themeColor="text1" w:themeTint="BF"/>
          <w:vertAlign w:val="superscript"/>
        </w:rPr>
        <w:t xml:space="preserve"> </w:t>
      </w:r>
    </w:p>
    <w:p w14:paraId="31A08268" w14:textId="77777777" w:rsidR="00405EC9" w:rsidRPr="0077725D" w:rsidRDefault="00405EC9" w:rsidP="00895F3C">
      <w:pPr>
        <w:ind w:left="720"/>
        <w:rPr>
          <w:b/>
          <w:bCs/>
          <w:i/>
          <w:iCs/>
          <w:color w:val="404040" w:themeColor="text1" w:themeTint="BF"/>
          <w:vertAlign w:val="superscript"/>
        </w:rPr>
      </w:pPr>
    </w:p>
    <w:p w14:paraId="5FECB1FF" w14:textId="0722A517" w:rsidR="00895F3C" w:rsidRPr="0077725D" w:rsidRDefault="00895F3C" w:rsidP="00895F3C">
      <w:pPr>
        <w:ind w:left="720"/>
        <w:rPr>
          <w:i/>
          <w:iCs/>
          <w:color w:val="404040" w:themeColor="text1" w:themeTint="BF"/>
        </w:rPr>
      </w:pPr>
      <w:r w:rsidRPr="0077725D">
        <w:rPr>
          <w:i/>
          <w:iCs/>
          <w:color w:val="404040" w:themeColor="text1" w:themeTint="BF"/>
        </w:rPr>
        <w:t>“Lord,” Thomas said, “we don’t know where you’re going. How can we know the way?”</w:t>
      </w:r>
    </w:p>
    <w:p w14:paraId="1D5B5F55" w14:textId="77777777" w:rsidR="00405EC9" w:rsidRPr="0077725D" w:rsidRDefault="00405EC9" w:rsidP="00895F3C">
      <w:pPr>
        <w:ind w:left="720"/>
        <w:rPr>
          <w:b/>
          <w:bCs/>
          <w:i/>
          <w:iCs/>
          <w:color w:val="404040" w:themeColor="text1" w:themeTint="BF"/>
          <w:vertAlign w:val="superscript"/>
        </w:rPr>
      </w:pPr>
    </w:p>
    <w:p w14:paraId="16757AB3" w14:textId="0490EF57" w:rsidR="00895F3C" w:rsidRPr="0077725D" w:rsidRDefault="00895F3C" w:rsidP="00895F3C">
      <w:pPr>
        <w:ind w:left="720"/>
        <w:rPr>
          <w:i/>
          <w:iCs/>
          <w:color w:val="404040" w:themeColor="text1" w:themeTint="BF"/>
        </w:rPr>
      </w:pPr>
      <w:r w:rsidRPr="0077725D">
        <w:rPr>
          <w:i/>
          <w:iCs/>
          <w:color w:val="404040" w:themeColor="text1" w:themeTint="BF"/>
        </w:rPr>
        <w:t xml:space="preserve">Jesus told him, “I am the way, the truth, and the life. No one comes to the </w:t>
      </w:r>
      <w:proofErr w:type="gramStart"/>
      <w:r w:rsidRPr="0077725D">
        <w:rPr>
          <w:i/>
          <w:iCs/>
          <w:color w:val="404040" w:themeColor="text1" w:themeTint="BF"/>
        </w:rPr>
        <w:t>Father</w:t>
      </w:r>
      <w:proofErr w:type="gramEnd"/>
      <w:r w:rsidRPr="0077725D">
        <w:rPr>
          <w:i/>
          <w:iCs/>
          <w:color w:val="404040" w:themeColor="text1" w:themeTint="BF"/>
        </w:rPr>
        <w:t xml:space="preserve"> except through me.</w:t>
      </w:r>
      <w:r w:rsidR="00B07A7B">
        <w:rPr>
          <w:i/>
          <w:iCs/>
          <w:color w:val="404040" w:themeColor="text1" w:themeTint="BF"/>
        </w:rPr>
        <w:t xml:space="preserve"> </w:t>
      </w:r>
      <w:r w:rsidRPr="0077725D">
        <w:rPr>
          <w:b/>
          <w:bCs/>
          <w:i/>
          <w:iCs/>
          <w:color w:val="404040" w:themeColor="text1" w:themeTint="BF"/>
          <w:vertAlign w:val="superscript"/>
        </w:rPr>
        <w:t> </w:t>
      </w:r>
      <w:r w:rsidRPr="0077725D">
        <w:rPr>
          <w:i/>
          <w:iCs/>
          <w:color w:val="404040" w:themeColor="text1" w:themeTint="BF"/>
        </w:rPr>
        <w:t xml:space="preserve">If you know me, you will also know my </w:t>
      </w:r>
      <w:proofErr w:type="gramStart"/>
      <w:r w:rsidRPr="0077725D">
        <w:rPr>
          <w:i/>
          <w:iCs/>
          <w:color w:val="404040" w:themeColor="text1" w:themeTint="BF"/>
        </w:rPr>
        <w:t>Father</w:t>
      </w:r>
      <w:proofErr w:type="gramEnd"/>
      <w:r w:rsidRPr="0077725D">
        <w:rPr>
          <w:i/>
          <w:iCs/>
          <w:color w:val="404040" w:themeColor="text1" w:themeTint="BF"/>
        </w:rPr>
        <w:t>. From now on you do know him and have seen him.”</w:t>
      </w:r>
    </w:p>
    <w:p w14:paraId="1E7D8DCC" w14:textId="77777777" w:rsidR="00405EC9" w:rsidRPr="0077725D" w:rsidRDefault="00405EC9" w:rsidP="00895F3C">
      <w:pPr>
        <w:ind w:left="720"/>
        <w:rPr>
          <w:b/>
          <w:bCs/>
          <w:i/>
          <w:iCs/>
          <w:color w:val="404040" w:themeColor="text1" w:themeTint="BF"/>
        </w:rPr>
      </w:pPr>
    </w:p>
    <w:p w14:paraId="3D495506" w14:textId="2C0F8ECE" w:rsidR="00895F3C" w:rsidRPr="0077725D" w:rsidRDefault="00895F3C" w:rsidP="00895F3C">
      <w:pPr>
        <w:ind w:left="720"/>
        <w:rPr>
          <w:i/>
          <w:iCs/>
          <w:color w:val="404040" w:themeColor="text1" w:themeTint="BF"/>
        </w:rPr>
      </w:pPr>
      <w:r w:rsidRPr="0077725D">
        <w:rPr>
          <w:i/>
          <w:iCs/>
          <w:color w:val="404040" w:themeColor="text1" w:themeTint="BF"/>
        </w:rPr>
        <w:t xml:space="preserve">“Lord,” said Philip, “show us the </w:t>
      </w:r>
      <w:proofErr w:type="gramStart"/>
      <w:r w:rsidRPr="0077725D">
        <w:rPr>
          <w:i/>
          <w:iCs/>
          <w:color w:val="404040" w:themeColor="text1" w:themeTint="BF"/>
        </w:rPr>
        <w:t>Father</w:t>
      </w:r>
      <w:proofErr w:type="gramEnd"/>
      <w:r w:rsidRPr="0077725D">
        <w:rPr>
          <w:i/>
          <w:iCs/>
          <w:color w:val="404040" w:themeColor="text1" w:themeTint="BF"/>
        </w:rPr>
        <w:t>, and that’s enough for us.”</w:t>
      </w:r>
    </w:p>
    <w:p w14:paraId="3A6FD60B" w14:textId="77777777" w:rsidR="00405EC9" w:rsidRPr="0077725D" w:rsidRDefault="00405EC9" w:rsidP="00895F3C">
      <w:pPr>
        <w:ind w:left="720"/>
        <w:rPr>
          <w:b/>
          <w:bCs/>
          <w:i/>
          <w:iCs/>
          <w:color w:val="404040" w:themeColor="text1" w:themeTint="BF"/>
          <w:vertAlign w:val="superscript"/>
        </w:rPr>
      </w:pPr>
    </w:p>
    <w:p w14:paraId="414F8E10" w14:textId="1ADE3D97" w:rsidR="00895F3C" w:rsidRPr="0077725D" w:rsidRDefault="00895F3C" w:rsidP="00895F3C">
      <w:pPr>
        <w:ind w:left="720"/>
        <w:rPr>
          <w:i/>
          <w:iCs/>
          <w:color w:val="404040" w:themeColor="text1" w:themeTint="BF"/>
        </w:rPr>
      </w:pPr>
      <w:r w:rsidRPr="0077725D">
        <w:rPr>
          <w:i/>
          <w:iCs/>
          <w:color w:val="404040" w:themeColor="text1" w:themeTint="BF"/>
        </w:rPr>
        <w:t xml:space="preserve">Jesus said to him, “Have I been among you all this time and you do not know me, Philip? The one who has seen me has seen the Father. How can you say, ‘Show us the Father’? Don’t you believe that I am in the </w:t>
      </w:r>
      <w:proofErr w:type="gramStart"/>
      <w:r w:rsidRPr="0077725D">
        <w:rPr>
          <w:i/>
          <w:iCs/>
          <w:color w:val="404040" w:themeColor="text1" w:themeTint="BF"/>
        </w:rPr>
        <w:t>Father</w:t>
      </w:r>
      <w:proofErr w:type="gramEnd"/>
      <w:r w:rsidRPr="0077725D">
        <w:rPr>
          <w:i/>
          <w:iCs/>
          <w:color w:val="404040" w:themeColor="text1" w:themeTint="BF"/>
        </w:rPr>
        <w:t xml:space="preserve"> and the </w:t>
      </w:r>
      <w:proofErr w:type="gramStart"/>
      <w:r w:rsidRPr="0077725D">
        <w:rPr>
          <w:i/>
          <w:iCs/>
          <w:color w:val="404040" w:themeColor="text1" w:themeTint="BF"/>
        </w:rPr>
        <w:t>Father</w:t>
      </w:r>
      <w:proofErr w:type="gramEnd"/>
      <w:r w:rsidRPr="0077725D">
        <w:rPr>
          <w:i/>
          <w:iCs/>
          <w:color w:val="404040" w:themeColor="text1" w:themeTint="BF"/>
        </w:rPr>
        <w:t xml:space="preserve"> is in me? The words I speak to you I do not speak on my own. The Father who lives in me does his works. Believe me that I am in the </w:t>
      </w:r>
      <w:proofErr w:type="gramStart"/>
      <w:r w:rsidRPr="0077725D">
        <w:rPr>
          <w:i/>
          <w:iCs/>
          <w:color w:val="404040" w:themeColor="text1" w:themeTint="BF"/>
        </w:rPr>
        <w:t>Father</w:t>
      </w:r>
      <w:proofErr w:type="gramEnd"/>
      <w:r w:rsidRPr="0077725D">
        <w:rPr>
          <w:i/>
          <w:iCs/>
          <w:color w:val="404040" w:themeColor="text1" w:themeTint="BF"/>
        </w:rPr>
        <w:t xml:space="preserve"> and the </w:t>
      </w:r>
      <w:proofErr w:type="gramStart"/>
      <w:r w:rsidRPr="0077725D">
        <w:rPr>
          <w:i/>
          <w:iCs/>
          <w:color w:val="404040" w:themeColor="text1" w:themeTint="BF"/>
        </w:rPr>
        <w:t>Father</w:t>
      </w:r>
      <w:proofErr w:type="gramEnd"/>
      <w:r w:rsidRPr="0077725D">
        <w:rPr>
          <w:i/>
          <w:iCs/>
          <w:color w:val="404040" w:themeColor="text1" w:themeTint="BF"/>
        </w:rPr>
        <w:t xml:space="preserve"> is in me. Otherwise, believe because of the works themselves.</w:t>
      </w:r>
      <w:r w:rsidR="00346AC8">
        <w:rPr>
          <w:i/>
          <w:iCs/>
          <w:color w:val="404040" w:themeColor="text1" w:themeTint="BF"/>
        </w:rPr>
        <w:t>”</w:t>
      </w:r>
    </w:p>
    <w:p w14:paraId="240B2A15" w14:textId="2409CF36" w:rsidR="00ED608E" w:rsidRPr="0077725D" w:rsidRDefault="00821809" w:rsidP="00895F3C">
      <w:pPr>
        <w:ind w:left="720"/>
        <w:rPr>
          <w:rStyle w:val="text"/>
          <w:i/>
          <w:iCs/>
          <w:color w:val="404040" w:themeColor="text1" w:themeTint="BF"/>
        </w:rPr>
      </w:pPr>
      <w:r w:rsidRPr="0077725D">
        <w:rPr>
          <w:i/>
          <w:iCs/>
          <w:color w:val="404040" w:themeColor="text1" w:themeTint="BF"/>
        </w:rPr>
        <w:t xml:space="preserve"> </w:t>
      </w:r>
    </w:p>
    <w:p w14:paraId="4734648F" w14:textId="69292D5B" w:rsidR="00ED608E" w:rsidRPr="0077725D" w:rsidRDefault="00ED608E" w:rsidP="00ED608E">
      <w:pPr>
        <w:ind w:left="720"/>
        <w:rPr>
          <w:i/>
          <w:iCs/>
          <w:color w:val="404040" w:themeColor="text1" w:themeTint="BF"/>
        </w:rPr>
      </w:pPr>
      <w:r w:rsidRPr="0077725D">
        <w:rPr>
          <w:i/>
          <w:iCs/>
          <w:color w:val="404040" w:themeColor="text1" w:themeTint="BF"/>
        </w:rPr>
        <w:t xml:space="preserve">Unpacking </w:t>
      </w:r>
      <w:r w:rsidR="00BE247A" w:rsidRPr="0077725D">
        <w:rPr>
          <w:i/>
          <w:iCs/>
          <w:color w:val="404040" w:themeColor="text1" w:themeTint="BF"/>
        </w:rPr>
        <w:t xml:space="preserve">John </w:t>
      </w:r>
      <w:r w:rsidR="00405EC9" w:rsidRPr="0077725D">
        <w:rPr>
          <w:i/>
          <w:iCs/>
          <w:color w:val="404040" w:themeColor="text1" w:themeTint="BF"/>
        </w:rPr>
        <w:t>14:1-11</w:t>
      </w:r>
    </w:p>
    <w:p w14:paraId="3CBB219A" w14:textId="0B2990BD" w:rsidR="00ED608E" w:rsidRPr="0077725D" w:rsidRDefault="004921E0" w:rsidP="00905E8D">
      <w:pPr>
        <w:ind w:left="720"/>
        <w:rPr>
          <w:color w:val="404040" w:themeColor="text1" w:themeTint="BF"/>
        </w:rPr>
      </w:pPr>
      <w:r w:rsidRPr="0077725D">
        <w:rPr>
          <w:color w:val="404040" w:themeColor="text1" w:themeTint="BF"/>
        </w:rPr>
        <w:t xml:space="preserve">Antila, the private </w:t>
      </w:r>
      <w:r w:rsidR="0002299A" w:rsidRPr="0077725D">
        <w:rPr>
          <w:color w:val="404040" w:themeColor="text1" w:themeTint="BF"/>
        </w:rPr>
        <w:t>residence</w:t>
      </w:r>
      <w:r w:rsidRPr="0077725D">
        <w:rPr>
          <w:color w:val="404040" w:themeColor="text1" w:themeTint="BF"/>
        </w:rPr>
        <w:t xml:space="preserve"> of Mu</w:t>
      </w:r>
      <w:r w:rsidR="00336FB0" w:rsidRPr="0077725D">
        <w:rPr>
          <w:color w:val="404040" w:themeColor="text1" w:themeTint="BF"/>
        </w:rPr>
        <w:t>kesh Ambani of India, is valued at between $</w:t>
      </w:r>
      <w:r w:rsidR="000826DF">
        <w:rPr>
          <w:color w:val="404040" w:themeColor="text1" w:themeTint="BF"/>
        </w:rPr>
        <w:t>2–4</w:t>
      </w:r>
      <w:r w:rsidR="00336FB0" w:rsidRPr="0077725D">
        <w:rPr>
          <w:color w:val="404040" w:themeColor="text1" w:themeTint="BF"/>
        </w:rPr>
        <w:t xml:space="preserve"> billion. It is</w:t>
      </w:r>
      <w:r w:rsidR="000826DF">
        <w:rPr>
          <w:color w:val="404040" w:themeColor="text1" w:themeTint="BF"/>
        </w:rPr>
        <w:t xml:space="preserve"> often regarded as</w:t>
      </w:r>
      <w:r w:rsidR="00336FB0" w:rsidRPr="0077725D">
        <w:rPr>
          <w:color w:val="404040" w:themeColor="text1" w:themeTint="BF"/>
        </w:rPr>
        <w:t xml:space="preserve"> the most expensive private residence in the world. </w:t>
      </w:r>
      <w:r w:rsidR="00C22D43" w:rsidRPr="0077725D">
        <w:rPr>
          <w:color w:val="404040" w:themeColor="text1" w:themeTint="BF"/>
        </w:rPr>
        <w:t xml:space="preserve">With 27 floors, a helipad, </w:t>
      </w:r>
      <w:r w:rsidR="00C22D43" w:rsidRPr="0077725D">
        <w:rPr>
          <w:color w:val="404040" w:themeColor="text1" w:themeTint="BF"/>
        </w:rPr>
        <w:lastRenderedPageBreak/>
        <w:t xml:space="preserve">spa, and even a room that manufactures snow, Antila represents </w:t>
      </w:r>
      <w:r w:rsidR="00FB4F7F" w:rsidRPr="0077725D">
        <w:rPr>
          <w:color w:val="404040" w:themeColor="text1" w:themeTint="BF"/>
        </w:rPr>
        <w:t>a crowning achievement in architectural ambition.</w:t>
      </w:r>
    </w:p>
    <w:p w14:paraId="618AE11C" w14:textId="77777777" w:rsidR="00FB4F7F" w:rsidRPr="0077725D" w:rsidRDefault="00FB4F7F" w:rsidP="00905E8D">
      <w:pPr>
        <w:ind w:left="720"/>
        <w:rPr>
          <w:color w:val="404040" w:themeColor="text1" w:themeTint="BF"/>
        </w:rPr>
      </w:pPr>
    </w:p>
    <w:p w14:paraId="758D257E" w14:textId="6A824DFC" w:rsidR="00FB4F7F" w:rsidRPr="0077725D" w:rsidRDefault="00FB4F7F" w:rsidP="00905E8D">
      <w:pPr>
        <w:ind w:left="720"/>
        <w:rPr>
          <w:color w:val="404040" w:themeColor="text1" w:themeTint="BF"/>
        </w:rPr>
      </w:pPr>
      <w:proofErr w:type="gramStart"/>
      <w:r w:rsidRPr="0077725D">
        <w:rPr>
          <w:color w:val="404040" w:themeColor="text1" w:themeTint="BF"/>
        </w:rPr>
        <w:t>Yet,</w:t>
      </w:r>
      <w:proofErr w:type="gramEnd"/>
      <w:r w:rsidRPr="0077725D">
        <w:rPr>
          <w:color w:val="404040" w:themeColor="text1" w:themeTint="BF"/>
        </w:rPr>
        <w:t xml:space="preserve"> even a home as lavish as Antila </w:t>
      </w:r>
      <w:r w:rsidR="00E33A82" w:rsidRPr="0077725D">
        <w:rPr>
          <w:color w:val="404040" w:themeColor="text1" w:themeTint="BF"/>
        </w:rPr>
        <w:t xml:space="preserve">is a temporary, limited dwelling place that will </w:t>
      </w:r>
      <w:r w:rsidR="00341947" w:rsidRPr="0077725D">
        <w:rPr>
          <w:color w:val="404040" w:themeColor="text1" w:themeTint="BF"/>
        </w:rPr>
        <w:t>pale in comparison to what Christ is preparing for us in eternity—a dwelling place that will not be measured by floors, swimming pools</w:t>
      </w:r>
      <w:r w:rsidR="004E7B8E">
        <w:rPr>
          <w:color w:val="404040" w:themeColor="text1" w:themeTint="BF"/>
        </w:rPr>
        <w:t>,</w:t>
      </w:r>
      <w:r w:rsidR="00341947" w:rsidRPr="0077725D">
        <w:rPr>
          <w:color w:val="404040" w:themeColor="text1" w:themeTint="BF"/>
        </w:rPr>
        <w:t xml:space="preserve"> or resell value—but by </w:t>
      </w:r>
      <w:r w:rsidR="004E7B8E">
        <w:rPr>
          <w:color w:val="404040" w:themeColor="text1" w:themeTint="BF"/>
        </w:rPr>
        <w:t xml:space="preserve">eternal </w:t>
      </w:r>
      <w:r w:rsidR="006156AA" w:rsidRPr="0077725D">
        <w:rPr>
          <w:color w:val="404040" w:themeColor="text1" w:themeTint="BF"/>
        </w:rPr>
        <w:t xml:space="preserve">proximity to the Father. </w:t>
      </w:r>
    </w:p>
    <w:p w14:paraId="36D90473" w14:textId="77777777" w:rsidR="006156AA" w:rsidRPr="0077725D" w:rsidRDefault="006156AA" w:rsidP="00905E8D">
      <w:pPr>
        <w:ind w:left="720"/>
        <w:rPr>
          <w:color w:val="404040" w:themeColor="text1" w:themeTint="BF"/>
        </w:rPr>
      </w:pPr>
    </w:p>
    <w:p w14:paraId="479C0507" w14:textId="4CC18876" w:rsidR="005F6DBA" w:rsidRPr="0077725D" w:rsidRDefault="005F6DBA" w:rsidP="00905E8D">
      <w:pPr>
        <w:ind w:left="720"/>
        <w:rPr>
          <w:color w:val="404040" w:themeColor="text1" w:themeTint="BF"/>
        </w:rPr>
      </w:pPr>
      <w:r w:rsidRPr="0077725D">
        <w:rPr>
          <w:i/>
          <w:iCs/>
          <w:color w:val="404040" w:themeColor="text1" w:themeTint="BF"/>
        </w:rPr>
        <w:t>“Don’t let your heart be troubled. Believe in God; believe also in me”</w:t>
      </w:r>
      <w:r w:rsidRPr="0077725D">
        <w:rPr>
          <w:color w:val="404040" w:themeColor="text1" w:themeTint="BF"/>
        </w:rPr>
        <w:t xml:space="preserve"> (John 14:1)</w:t>
      </w:r>
      <w:r w:rsidR="00B07A7B">
        <w:rPr>
          <w:color w:val="404040" w:themeColor="text1" w:themeTint="BF"/>
        </w:rPr>
        <w:t>.</w:t>
      </w:r>
      <w:r w:rsidRPr="0077725D">
        <w:rPr>
          <w:color w:val="404040" w:themeColor="text1" w:themeTint="BF"/>
        </w:rPr>
        <w:t xml:space="preserve"> In a </w:t>
      </w:r>
      <w:r w:rsidR="0002299A" w:rsidRPr="0077725D">
        <w:rPr>
          <w:color w:val="404040" w:themeColor="text1" w:themeTint="BF"/>
        </w:rPr>
        <w:t>worldly</w:t>
      </w:r>
      <w:r w:rsidRPr="0077725D">
        <w:rPr>
          <w:color w:val="404040" w:themeColor="text1" w:themeTint="BF"/>
        </w:rPr>
        <w:t xml:space="preserve"> sense, the disciples had </w:t>
      </w:r>
      <w:r w:rsidR="000B1AB8" w:rsidRPr="0077725D">
        <w:rPr>
          <w:color w:val="404040" w:themeColor="text1" w:themeTint="BF"/>
        </w:rPr>
        <w:t>much</w:t>
      </w:r>
      <w:r w:rsidRPr="0077725D">
        <w:rPr>
          <w:color w:val="404040" w:themeColor="text1" w:themeTint="BF"/>
        </w:rPr>
        <w:t xml:space="preserve"> to fear. They knew the Pharisees wanted to kill Jesus. They knew He was betrayed by Judas, and they </w:t>
      </w:r>
      <w:r w:rsidR="000B1AB8" w:rsidRPr="0077725D">
        <w:rPr>
          <w:color w:val="404040" w:themeColor="text1" w:themeTint="BF"/>
        </w:rPr>
        <w:t xml:space="preserve">heard Jesus tell them He would be killed. </w:t>
      </w:r>
      <w:r w:rsidR="000F3640" w:rsidRPr="0077725D">
        <w:rPr>
          <w:color w:val="404040" w:themeColor="text1" w:themeTint="BF"/>
        </w:rPr>
        <w:t xml:space="preserve">And yet, Jesus told them to not be troubled. How? </w:t>
      </w:r>
      <w:r w:rsidR="000F3640" w:rsidRPr="0077725D">
        <w:rPr>
          <w:i/>
          <w:iCs/>
          <w:color w:val="404040" w:themeColor="text1" w:themeTint="BF"/>
        </w:rPr>
        <w:t>“Believe in God; believe also in me.”</w:t>
      </w:r>
      <w:r w:rsidR="000F3640" w:rsidRPr="0077725D">
        <w:rPr>
          <w:color w:val="404040" w:themeColor="text1" w:themeTint="BF"/>
        </w:rPr>
        <w:t xml:space="preserve"> </w:t>
      </w:r>
      <w:r w:rsidR="00B70907" w:rsidRPr="0077725D">
        <w:rPr>
          <w:color w:val="404040" w:themeColor="text1" w:themeTint="BF"/>
        </w:rPr>
        <w:t>These disciples, all Jews, had likely believed in God their entire liv</w:t>
      </w:r>
      <w:r w:rsidR="00B35CB0" w:rsidRPr="0077725D">
        <w:rPr>
          <w:color w:val="404040" w:themeColor="text1" w:themeTint="BF"/>
        </w:rPr>
        <w:t xml:space="preserve">es. They attended the festivals with their </w:t>
      </w:r>
      <w:r w:rsidR="00AB30DC" w:rsidRPr="0077725D">
        <w:rPr>
          <w:color w:val="404040" w:themeColor="text1" w:themeTint="BF"/>
        </w:rPr>
        <w:t>families and</w:t>
      </w:r>
      <w:r w:rsidR="00B35CB0" w:rsidRPr="0077725D">
        <w:rPr>
          <w:color w:val="404040" w:themeColor="text1" w:themeTint="BF"/>
        </w:rPr>
        <w:t xml:space="preserve"> grew up worshiping in the temple and synagogues. </w:t>
      </w:r>
      <w:r w:rsidR="007B5D0F" w:rsidRPr="0077725D">
        <w:rPr>
          <w:color w:val="404040" w:themeColor="text1" w:themeTint="BF"/>
        </w:rPr>
        <w:t>Over the three years they walked with Jesus, they had come to believe in Him as the Messiah (</w:t>
      </w:r>
      <w:r w:rsidR="007969AB" w:rsidRPr="0077725D">
        <w:rPr>
          <w:color w:val="404040" w:themeColor="text1" w:themeTint="BF"/>
        </w:rPr>
        <w:t>John 6:68-69)</w:t>
      </w:r>
      <w:r w:rsidR="002B07B3">
        <w:rPr>
          <w:color w:val="404040" w:themeColor="text1" w:themeTint="BF"/>
        </w:rPr>
        <w:t>.</w:t>
      </w:r>
    </w:p>
    <w:p w14:paraId="30AAC45C" w14:textId="77777777" w:rsidR="00E31A37" w:rsidRPr="0077725D" w:rsidRDefault="00E31A37" w:rsidP="00905E8D">
      <w:pPr>
        <w:ind w:left="720"/>
        <w:rPr>
          <w:color w:val="404040" w:themeColor="text1" w:themeTint="BF"/>
        </w:rPr>
      </w:pPr>
    </w:p>
    <w:p w14:paraId="68F82277" w14:textId="61B91530" w:rsidR="00E31A37" w:rsidRPr="0077725D" w:rsidRDefault="00E31A37" w:rsidP="00905E8D">
      <w:pPr>
        <w:ind w:left="720"/>
        <w:rPr>
          <w:color w:val="404040" w:themeColor="text1" w:themeTint="BF"/>
        </w:rPr>
      </w:pPr>
      <w:r w:rsidRPr="0077725D">
        <w:rPr>
          <w:color w:val="404040" w:themeColor="text1" w:themeTint="BF"/>
        </w:rPr>
        <w:t xml:space="preserve">Belief is the anecdote to fear. </w:t>
      </w:r>
      <w:r w:rsidR="00FD5EF9" w:rsidRPr="0077725D">
        <w:rPr>
          <w:color w:val="404040" w:themeColor="text1" w:themeTint="BF"/>
        </w:rPr>
        <w:t>When Jarius’</w:t>
      </w:r>
      <w:r w:rsidR="0063246F">
        <w:rPr>
          <w:color w:val="404040" w:themeColor="text1" w:themeTint="BF"/>
        </w:rPr>
        <w:t>s</w:t>
      </w:r>
      <w:r w:rsidR="00FD5EF9" w:rsidRPr="0077725D">
        <w:rPr>
          <w:color w:val="404040" w:themeColor="text1" w:themeTint="BF"/>
        </w:rPr>
        <w:t xml:space="preserve"> daughter died before Jesus reached the house, </w:t>
      </w:r>
      <w:r w:rsidR="00A165AA">
        <w:rPr>
          <w:color w:val="404040" w:themeColor="text1" w:themeTint="BF"/>
        </w:rPr>
        <w:t>Jesus</w:t>
      </w:r>
      <w:r w:rsidR="00FC71FB" w:rsidRPr="0077725D">
        <w:rPr>
          <w:color w:val="404040" w:themeColor="text1" w:themeTint="BF"/>
        </w:rPr>
        <w:t xml:space="preserve"> told </w:t>
      </w:r>
      <w:r w:rsidR="00A165AA">
        <w:rPr>
          <w:color w:val="404040" w:themeColor="text1" w:themeTint="BF"/>
        </w:rPr>
        <w:t>him</w:t>
      </w:r>
      <w:r w:rsidR="00FC71FB" w:rsidRPr="0077725D">
        <w:rPr>
          <w:color w:val="404040" w:themeColor="text1" w:themeTint="BF"/>
        </w:rPr>
        <w:t xml:space="preserve">, </w:t>
      </w:r>
      <w:r w:rsidR="00FC71FB" w:rsidRPr="0077725D">
        <w:rPr>
          <w:i/>
          <w:iCs/>
          <w:color w:val="404040" w:themeColor="text1" w:themeTint="BF"/>
        </w:rPr>
        <w:t>“Don’t be afraid. Only believe”</w:t>
      </w:r>
      <w:r w:rsidR="00FC71FB" w:rsidRPr="0077725D">
        <w:rPr>
          <w:color w:val="404040" w:themeColor="text1" w:themeTint="BF"/>
        </w:rPr>
        <w:t xml:space="preserve"> (Mark 6:36)</w:t>
      </w:r>
      <w:r w:rsidR="0063246F">
        <w:rPr>
          <w:color w:val="404040" w:themeColor="text1" w:themeTint="BF"/>
        </w:rPr>
        <w:t>.</w:t>
      </w:r>
      <w:r w:rsidR="00FC71FB" w:rsidRPr="0077725D">
        <w:rPr>
          <w:color w:val="404040" w:themeColor="text1" w:themeTint="BF"/>
        </w:rPr>
        <w:t xml:space="preserve"> </w:t>
      </w:r>
      <w:r w:rsidR="00D2379C" w:rsidRPr="0077725D">
        <w:rPr>
          <w:color w:val="404040" w:themeColor="text1" w:themeTint="BF"/>
        </w:rPr>
        <w:t xml:space="preserve">When Christ came to the disciples, walking on the water </w:t>
      </w:r>
      <w:r w:rsidR="0039088B" w:rsidRPr="0077725D">
        <w:rPr>
          <w:color w:val="404040" w:themeColor="text1" w:themeTint="BF"/>
        </w:rPr>
        <w:t xml:space="preserve">in a storm he said, </w:t>
      </w:r>
      <w:r w:rsidR="0039088B" w:rsidRPr="0077725D">
        <w:rPr>
          <w:i/>
          <w:iCs/>
          <w:color w:val="404040" w:themeColor="text1" w:themeTint="BF"/>
        </w:rPr>
        <w:t>“Have courage! It is I. Don’t be afraid”</w:t>
      </w:r>
      <w:r w:rsidR="0039088B" w:rsidRPr="0077725D">
        <w:rPr>
          <w:color w:val="404040" w:themeColor="text1" w:themeTint="BF"/>
        </w:rPr>
        <w:t xml:space="preserve"> (Matt</w:t>
      </w:r>
      <w:r w:rsidR="005D056F">
        <w:rPr>
          <w:color w:val="404040" w:themeColor="text1" w:themeTint="BF"/>
        </w:rPr>
        <w:t>hew</w:t>
      </w:r>
      <w:r w:rsidR="0039088B" w:rsidRPr="0077725D">
        <w:rPr>
          <w:color w:val="404040" w:themeColor="text1" w:themeTint="BF"/>
        </w:rPr>
        <w:t xml:space="preserve"> 14:27)</w:t>
      </w:r>
      <w:r w:rsidR="005D056F">
        <w:rPr>
          <w:color w:val="404040" w:themeColor="text1" w:themeTint="BF"/>
        </w:rPr>
        <w:t>.</w:t>
      </w:r>
      <w:r w:rsidR="003C066B" w:rsidRPr="0077725D">
        <w:rPr>
          <w:color w:val="404040" w:themeColor="text1" w:themeTint="BF"/>
        </w:rPr>
        <w:t xml:space="preserve"> </w:t>
      </w:r>
      <w:r w:rsidR="006E508B" w:rsidRPr="0077725D">
        <w:rPr>
          <w:color w:val="404040" w:themeColor="text1" w:themeTint="BF"/>
        </w:rPr>
        <w:t xml:space="preserve">Even </w:t>
      </w:r>
      <w:r w:rsidR="001F4E76" w:rsidRPr="0077725D">
        <w:rPr>
          <w:color w:val="404040" w:themeColor="text1" w:themeTint="BF"/>
        </w:rPr>
        <w:t xml:space="preserve">King David, when he was running from the Philistines, connected faith with decreasing fear. </w:t>
      </w:r>
      <w:r w:rsidR="001F4E76" w:rsidRPr="0077725D">
        <w:rPr>
          <w:i/>
          <w:iCs/>
          <w:color w:val="404040" w:themeColor="text1" w:themeTint="BF"/>
        </w:rPr>
        <w:t>“When I am afraid,</w:t>
      </w:r>
      <w:r w:rsidR="005421FF" w:rsidRPr="0077725D">
        <w:rPr>
          <w:i/>
          <w:iCs/>
          <w:color w:val="404040" w:themeColor="text1" w:themeTint="BF"/>
        </w:rPr>
        <w:t xml:space="preserve"> </w:t>
      </w:r>
      <w:r w:rsidR="001F4E76" w:rsidRPr="0077725D">
        <w:rPr>
          <w:i/>
          <w:iCs/>
          <w:color w:val="404040" w:themeColor="text1" w:themeTint="BF"/>
        </w:rPr>
        <w:t>I will trust in you</w:t>
      </w:r>
      <w:r w:rsidR="005421FF" w:rsidRPr="0077725D">
        <w:rPr>
          <w:i/>
          <w:iCs/>
          <w:color w:val="404040" w:themeColor="text1" w:themeTint="BF"/>
        </w:rPr>
        <w:t xml:space="preserve"> </w:t>
      </w:r>
      <w:r w:rsidR="001F4E76" w:rsidRPr="0077725D">
        <w:rPr>
          <w:i/>
          <w:iCs/>
          <w:color w:val="404040" w:themeColor="text1" w:themeTint="BF"/>
        </w:rPr>
        <w:t>In God, whose word I praise,</w:t>
      </w:r>
      <w:r w:rsidR="005421FF" w:rsidRPr="0077725D">
        <w:rPr>
          <w:i/>
          <w:iCs/>
          <w:color w:val="404040" w:themeColor="text1" w:themeTint="BF"/>
        </w:rPr>
        <w:t xml:space="preserve"> </w:t>
      </w:r>
      <w:r w:rsidR="001F4E76" w:rsidRPr="0077725D">
        <w:rPr>
          <w:i/>
          <w:iCs/>
          <w:color w:val="404040" w:themeColor="text1" w:themeTint="BF"/>
        </w:rPr>
        <w:t>in God I trust; I will not be afraid.</w:t>
      </w:r>
      <w:r w:rsidR="005421FF" w:rsidRPr="0077725D">
        <w:rPr>
          <w:i/>
          <w:iCs/>
          <w:color w:val="404040" w:themeColor="text1" w:themeTint="BF"/>
        </w:rPr>
        <w:t xml:space="preserve"> </w:t>
      </w:r>
      <w:r w:rsidR="001F4E76" w:rsidRPr="0077725D">
        <w:rPr>
          <w:i/>
          <w:iCs/>
          <w:color w:val="404040" w:themeColor="text1" w:themeTint="BF"/>
        </w:rPr>
        <w:t>What can mere mortals do to me?</w:t>
      </w:r>
      <w:r w:rsidR="005421FF" w:rsidRPr="0077725D">
        <w:rPr>
          <w:i/>
          <w:iCs/>
          <w:color w:val="404040" w:themeColor="text1" w:themeTint="BF"/>
        </w:rPr>
        <w:t xml:space="preserve">” </w:t>
      </w:r>
      <w:r w:rsidR="005421FF" w:rsidRPr="0077725D">
        <w:rPr>
          <w:color w:val="404040" w:themeColor="text1" w:themeTint="BF"/>
        </w:rPr>
        <w:t>(Ps</w:t>
      </w:r>
      <w:r w:rsidR="006C4D5F">
        <w:rPr>
          <w:color w:val="404040" w:themeColor="text1" w:themeTint="BF"/>
        </w:rPr>
        <w:t>alm</w:t>
      </w:r>
      <w:r w:rsidR="005421FF" w:rsidRPr="0077725D">
        <w:rPr>
          <w:color w:val="404040" w:themeColor="text1" w:themeTint="BF"/>
        </w:rPr>
        <w:t xml:space="preserve"> 56:3-4)</w:t>
      </w:r>
      <w:r w:rsidR="006C4D5F">
        <w:rPr>
          <w:color w:val="404040" w:themeColor="text1" w:themeTint="BF"/>
        </w:rPr>
        <w:t>.</w:t>
      </w:r>
      <w:r w:rsidR="005421FF" w:rsidRPr="0077725D">
        <w:rPr>
          <w:color w:val="404040" w:themeColor="text1" w:themeTint="BF"/>
        </w:rPr>
        <w:t xml:space="preserve"> As Jesus prepared the disciples for the inevitability of the cross, He reminded them that they believed in God; they could also believe in Him. </w:t>
      </w:r>
    </w:p>
    <w:p w14:paraId="114E1120" w14:textId="77777777" w:rsidR="005421FF" w:rsidRPr="0077725D" w:rsidRDefault="005421FF" w:rsidP="00905E8D">
      <w:pPr>
        <w:ind w:left="720"/>
        <w:rPr>
          <w:color w:val="404040" w:themeColor="text1" w:themeTint="BF"/>
        </w:rPr>
      </w:pPr>
    </w:p>
    <w:p w14:paraId="0A03BE0D" w14:textId="44DCAED3" w:rsidR="00687E61" w:rsidRPr="0077725D" w:rsidRDefault="00545D86" w:rsidP="0065644E">
      <w:pPr>
        <w:ind w:left="720"/>
        <w:rPr>
          <w:color w:val="404040" w:themeColor="text1" w:themeTint="BF"/>
        </w:rPr>
      </w:pPr>
      <w:r w:rsidRPr="0077725D">
        <w:rPr>
          <w:i/>
          <w:iCs/>
          <w:color w:val="404040" w:themeColor="text1" w:themeTint="BF"/>
        </w:rPr>
        <w:t xml:space="preserve">“In my Father’s house are many rooms. If it were not so, would I have told you that I am going to prepare a place for you? If I go away and prepare a place for you, I will come again and take you to myself, so that where I am you may be also. You know the way to where I am going” </w:t>
      </w:r>
      <w:r w:rsidRPr="0077725D">
        <w:rPr>
          <w:color w:val="404040" w:themeColor="text1" w:themeTint="BF"/>
        </w:rPr>
        <w:t>(John 14:</w:t>
      </w:r>
      <w:r w:rsidR="00AB2973" w:rsidRPr="0077725D">
        <w:rPr>
          <w:color w:val="404040" w:themeColor="text1" w:themeTint="BF"/>
        </w:rPr>
        <w:t>2-4)</w:t>
      </w:r>
      <w:r w:rsidR="0072592A">
        <w:rPr>
          <w:color w:val="404040" w:themeColor="text1" w:themeTint="BF"/>
        </w:rPr>
        <w:t>.</w:t>
      </w:r>
      <w:r w:rsidR="00AB2973" w:rsidRPr="0077725D">
        <w:rPr>
          <w:color w:val="404040" w:themeColor="text1" w:themeTint="BF"/>
        </w:rPr>
        <w:t xml:space="preserve"> Believing in Jesus means believing in His promises. Jesus assured the disciples that this </w:t>
      </w:r>
      <w:r w:rsidR="00D25FCD" w:rsidRPr="0077725D">
        <w:rPr>
          <w:color w:val="404040" w:themeColor="text1" w:themeTint="BF"/>
        </w:rPr>
        <w:t xml:space="preserve">separation would not last forever. He was going (the way of the cross) to make a place for them in eternity with the Father. The same promise is true for us. The only way we have access to </w:t>
      </w:r>
      <w:r w:rsidR="009C0274">
        <w:rPr>
          <w:color w:val="404040" w:themeColor="text1" w:themeTint="BF"/>
        </w:rPr>
        <w:t>h</w:t>
      </w:r>
      <w:r w:rsidR="00D25FCD" w:rsidRPr="0077725D">
        <w:rPr>
          <w:color w:val="404040" w:themeColor="text1" w:themeTint="BF"/>
        </w:rPr>
        <w:t xml:space="preserve">eaven is through Jesus. </w:t>
      </w:r>
      <w:r w:rsidR="00EA341A" w:rsidRPr="0077725D">
        <w:rPr>
          <w:color w:val="404040" w:themeColor="text1" w:themeTint="BF"/>
        </w:rPr>
        <w:t xml:space="preserve">Not only was Jesus making a way, but He would return to take </w:t>
      </w:r>
      <w:r w:rsidR="004D6514" w:rsidRPr="0077725D">
        <w:rPr>
          <w:color w:val="404040" w:themeColor="text1" w:themeTint="BF"/>
        </w:rPr>
        <w:t xml:space="preserve">them to </w:t>
      </w:r>
      <w:r w:rsidR="00A165AA">
        <w:rPr>
          <w:color w:val="404040" w:themeColor="text1" w:themeTint="BF"/>
        </w:rPr>
        <w:t>h</w:t>
      </w:r>
      <w:r w:rsidR="004D6514" w:rsidRPr="0077725D">
        <w:rPr>
          <w:color w:val="404040" w:themeColor="text1" w:themeTint="BF"/>
        </w:rPr>
        <w:t xml:space="preserve">eaven. </w:t>
      </w:r>
    </w:p>
    <w:p w14:paraId="7D131FC6" w14:textId="77777777" w:rsidR="00687E61" w:rsidRPr="0077725D" w:rsidRDefault="00687E61" w:rsidP="0065644E">
      <w:pPr>
        <w:ind w:left="720"/>
        <w:rPr>
          <w:color w:val="404040" w:themeColor="text1" w:themeTint="BF"/>
        </w:rPr>
      </w:pPr>
    </w:p>
    <w:p w14:paraId="2AA4AE12" w14:textId="7701CA13" w:rsidR="0065644E" w:rsidRPr="0077725D" w:rsidRDefault="004D6514" w:rsidP="0065644E">
      <w:pPr>
        <w:ind w:left="720"/>
        <w:rPr>
          <w:color w:val="404040" w:themeColor="text1" w:themeTint="BF"/>
        </w:rPr>
      </w:pPr>
      <w:r w:rsidRPr="0077725D">
        <w:rPr>
          <w:color w:val="404040" w:themeColor="text1" w:themeTint="BF"/>
        </w:rPr>
        <w:t>The cross</w:t>
      </w:r>
      <w:r w:rsidR="00A165AA">
        <w:rPr>
          <w:color w:val="404040" w:themeColor="text1" w:themeTint="BF"/>
        </w:rPr>
        <w:t>’s</w:t>
      </w:r>
      <w:r w:rsidRPr="0077725D">
        <w:rPr>
          <w:color w:val="404040" w:themeColor="text1" w:themeTint="BF"/>
        </w:rPr>
        <w:t xml:space="preserve"> power is </w:t>
      </w:r>
      <w:r w:rsidR="00C6187C" w:rsidRPr="0077725D">
        <w:rPr>
          <w:color w:val="404040" w:themeColor="text1" w:themeTint="BF"/>
        </w:rPr>
        <w:t>proved</w:t>
      </w:r>
      <w:r w:rsidRPr="0077725D">
        <w:rPr>
          <w:color w:val="404040" w:themeColor="text1" w:themeTint="BF"/>
        </w:rPr>
        <w:t xml:space="preserve"> in Christ’s bodily resurrection. Without the resurrection, Jesus </w:t>
      </w:r>
      <w:r w:rsidR="00443DF1" w:rsidRPr="0077725D">
        <w:rPr>
          <w:color w:val="404040" w:themeColor="text1" w:themeTint="BF"/>
        </w:rPr>
        <w:t>would be another dead prophet. Because of the resurrection, Jesus prove</w:t>
      </w:r>
      <w:r w:rsidR="002462B9" w:rsidRPr="0077725D">
        <w:rPr>
          <w:color w:val="404040" w:themeColor="text1" w:themeTint="BF"/>
        </w:rPr>
        <w:t>d</w:t>
      </w:r>
      <w:r w:rsidR="00443DF1" w:rsidRPr="0077725D">
        <w:rPr>
          <w:color w:val="404040" w:themeColor="text1" w:themeTint="BF"/>
        </w:rPr>
        <w:t xml:space="preserve"> His </w:t>
      </w:r>
      <w:r w:rsidR="004077EE" w:rsidRPr="0077725D">
        <w:rPr>
          <w:color w:val="404040" w:themeColor="text1" w:themeTint="BF"/>
        </w:rPr>
        <w:t>power over death and demonstrate</w:t>
      </w:r>
      <w:r w:rsidR="002462B9" w:rsidRPr="0077725D">
        <w:rPr>
          <w:color w:val="404040" w:themeColor="text1" w:themeTint="BF"/>
        </w:rPr>
        <w:t>d</w:t>
      </w:r>
      <w:r w:rsidR="004077EE" w:rsidRPr="0077725D">
        <w:rPr>
          <w:color w:val="404040" w:themeColor="text1" w:themeTint="BF"/>
        </w:rPr>
        <w:t xml:space="preserve"> His divinity. Jesus emphasized that believing in Him is the way to where </w:t>
      </w:r>
      <w:r w:rsidR="0065644E" w:rsidRPr="0077725D">
        <w:rPr>
          <w:color w:val="404040" w:themeColor="text1" w:themeTint="BF"/>
        </w:rPr>
        <w:t>He was going. “</w:t>
      </w:r>
      <w:r w:rsidR="0065644E" w:rsidRPr="0077725D">
        <w:rPr>
          <w:i/>
          <w:iCs/>
          <w:color w:val="404040" w:themeColor="text1" w:themeTint="BF"/>
        </w:rPr>
        <w:t>Believe in me</w:t>
      </w:r>
      <w:r w:rsidR="0065644E" w:rsidRPr="0077725D">
        <w:rPr>
          <w:color w:val="404040" w:themeColor="text1" w:themeTint="BF"/>
        </w:rPr>
        <w:t>” (</w:t>
      </w:r>
      <w:r w:rsidR="00215264">
        <w:rPr>
          <w:color w:val="404040" w:themeColor="text1" w:themeTint="BF"/>
        </w:rPr>
        <w:t>v.</w:t>
      </w:r>
      <w:r w:rsidR="0065644E" w:rsidRPr="0077725D">
        <w:rPr>
          <w:color w:val="404040" w:themeColor="text1" w:themeTint="BF"/>
        </w:rPr>
        <w:t xml:space="preserve"> 1) and “</w:t>
      </w:r>
      <w:r w:rsidR="0065644E" w:rsidRPr="0077725D">
        <w:rPr>
          <w:i/>
          <w:iCs/>
          <w:color w:val="404040" w:themeColor="text1" w:themeTint="BF"/>
        </w:rPr>
        <w:t>you know the way</w:t>
      </w:r>
      <w:r w:rsidR="0065644E" w:rsidRPr="0077725D">
        <w:rPr>
          <w:color w:val="404040" w:themeColor="text1" w:themeTint="BF"/>
        </w:rPr>
        <w:t xml:space="preserve">” are </w:t>
      </w:r>
      <w:r w:rsidR="0002299A" w:rsidRPr="0077725D">
        <w:rPr>
          <w:color w:val="404040" w:themeColor="text1" w:themeTint="BF"/>
        </w:rPr>
        <w:t>intrinsically</w:t>
      </w:r>
      <w:r w:rsidR="0065644E" w:rsidRPr="0077725D">
        <w:rPr>
          <w:color w:val="404040" w:themeColor="text1" w:themeTint="BF"/>
        </w:rPr>
        <w:t xml:space="preserve"> combined</w:t>
      </w:r>
      <w:r w:rsidR="002462B9" w:rsidRPr="0077725D">
        <w:rPr>
          <w:color w:val="404040" w:themeColor="text1" w:themeTint="BF"/>
        </w:rPr>
        <w:t xml:space="preserve">; belief in Jesus is the way to eternal life with the Father. </w:t>
      </w:r>
    </w:p>
    <w:p w14:paraId="794846AE" w14:textId="77777777" w:rsidR="002462B9" w:rsidRPr="0077725D" w:rsidRDefault="002462B9" w:rsidP="0065644E">
      <w:pPr>
        <w:ind w:left="720"/>
        <w:rPr>
          <w:color w:val="404040" w:themeColor="text1" w:themeTint="BF"/>
        </w:rPr>
      </w:pPr>
    </w:p>
    <w:p w14:paraId="5FDFAAF8" w14:textId="601CF109" w:rsidR="001B0926" w:rsidRPr="0077725D" w:rsidRDefault="00B02779" w:rsidP="00A50973">
      <w:pPr>
        <w:ind w:left="720"/>
        <w:rPr>
          <w:color w:val="404040" w:themeColor="text1" w:themeTint="BF"/>
        </w:rPr>
      </w:pPr>
      <w:r w:rsidRPr="0077725D">
        <w:rPr>
          <w:color w:val="404040" w:themeColor="text1" w:themeTint="BF"/>
        </w:rPr>
        <w:t xml:space="preserve">This teaching was hard for the disciples to comprehend. </w:t>
      </w:r>
      <w:r w:rsidR="001B0926" w:rsidRPr="0077725D">
        <w:rPr>
          <w:color w:val="404040" w:themeColor="text1" w:themeTint="BF"/>
        </w:rPr>
        <w:t>First, Thomas as</w:t>
      </w:r>
      <w:r w:rsidR="002E10AE" w:rsidRPr="0077725D">
        <w:rPr>
          <w:color w:val="404040" w:themeColor="text1" w:themeTint="BF"/>
        </w:rPr>
        <w:t>k</w:t>
      </w:r>
      <w:r w:rsidR="0005618E" w:rsidRPr="0077725D">
        <w:rPr>
          <w:color w:val="404040" w:themeColor="text1" w:themeTint="BF"/>
        </w:rPr>
        <w:t>ed</w:t>
      </w:r>
      <w:r w:rsidR="002E10AE" w:rsidRPr="0077725D">
        <w:rPr>
          <w:color w:val="404040" w:themeColor="text1" w:themeTint="BF"/>
        </w:rPr>
        <w:t xml:space="preserve"> the question, </w:t>
      </w:r>
      <w:r w:rsidR="002E10AE" w:rsidRPr="0077725D">
        <w:rPr>
          <w:i/>
          <w:iCs/>
          <w:color w:val="404040" w:themeColor="text1" w:themeTint="BF"/>
        </w:rPr>
        <w:t>“</w:t>
      </w:r>
      <w:r w:rsidR="00FB677C" w:rsidRPr="0077725D">
        <w:rPr>
          <w:i/>
          <w:iCs/>
          <w:color w:val="404040" w:themeColor="text1" w:themeTint="BF"/>
        </w:rPr>
        <w:t>Lord</w:t>
      </w:r>
      <w:r w:rsidR="00A165AA">
        <w:rPr>
          <w:i/>
          <w:iCs/>
          <w:color w:val="404040" w:themeColor="text1" w:themeTint="BF"/>
        </w:rPr>
        <w:t xml:space="preserve"> . . . </w:t>
      </w:r>
      <w:r w:rsidR="002E10AE" w:rsidRPr="0077725D">
        <w:rPr>
          <w:i/>
          <w:iCs/>
          <w:color w:val="404040" w:themeColor="text1" w:themeTint="BF"/>
        </w:rPr>
        <w:t>we don’t know where you’re going. How can we know the way?”</w:t>
      </w:r>
      <w:r w:rsidR="002E10AE" w:rsidRPr="0077725D">
        <w:rPr>
          <w:color w:val="404040" w:themeColor="text1" w:themeTint="BF"/>
        </w:rPr>
        <w:t xml:space="preserve"> Though Jesus had repeated</w:t>
      </w:r>
      <w:r w:rsidR="004259B8" w:rsidRPr="0077725D">
        <w:rPr>
          <w:color w:val="404040" w:themeColor="text1" w:themeTint="BF"/>
        </w:rPr>
        <w:t>ly predicted His death (</w:t>
      </w:r>
      <w:r w:rsidR="00CB3119" w:rsidRPr="0077725D">
        <w:rPr>
          <w:color w:val="404040" w:themeColor="text1" w:themeTint="BF"/>
        </w:rPr>
        <w:t>John 3:14</w:t>
      </w:r>
      <w:r w:rsidR="00A165AA">
        <w:rPr>
          <w:color w:val="404040" w:themeColor="text1" w:themeTint="BF"/>
        </w:rPr>
        <w:t xml:space="preserve">; </w:t>
      </w:r>
      <w:r w:rsidR="00CB3119" w:rsidRPr="0077725D">
        <w:rPr>
          <w:color w:val="404040" w:themeColor="text1" w:themeTint="BF"/>
        </w:rPr>
        <w:t>8:28</w:t>
      </w:r>
      <w:r w:rsidR="00A165AA">
        <w:rPr>
          <w:color w:val="404040" w:themeColor="text1" w:themeTint="BF"/>
        </w:rPr>
        <w:t xml:space="preserve">; </w:t>
      </w:r>
      <w:r w:rsidR="00AF1FBE" w:rsidRPr="0077725D">
        <w:rPr>
          <w:color w:val="404040" w:themeColor="text1" w:themeTint="BF"/>
        </w:rPr>
        <w:t>12:7-8</w:t>
      </w:r>
      <w:r w:rsidR="00A165AA">
        <w:rPr>
          <w:color w:val="404040" w:themeColor="text1" w:themeTint="BF"/>
        </w:rPr>
        <w:t xml:space="preserve">; </w:t>
      </w:r>
      <w:r w:rsidR="00CB3119" w:rsidRPr="0077725D">
        <w:rPr>
          <w:color w:val="404040" w:themeColor="text1" w:themeTint="BF"/>
        </w:rPr>
        <w:t>12:23-33</w:t>
      </w:r>
      <w:r w:rsidR="00A165AA">
        <w:rPr>
          <w:color w:val="404040" w:themeColor="text1" w:themeTint="BF"/>
        </w:rPr>
        <w:t>;</w:t>
      </w:r>
      <w:r w:rsidR="00AF1FBE" w:rsidRPr="0077725D">
        <w:rPr>
          <w:color w:val="404040" w:themeColor="text1" w:themeTint="BF"/>
        </w:rPr>
        <w:t xml:space="preserve"> John 13:1), the disciples still struggled to grasp the implication of His words. </w:t>
      </w:r>
    </w:p>
    <w:p w14:paraId="2A86BE79" w14:textId="77777777" w:rsidR="001B0926" w:rsidRPr="0077725D" w:rsidRDefault="001B0926" w:rsidP="00A50973">
      <w:pPr>
        <w:ind w:left="720"/>
        <w:rPr>
          <w:color w:val="404040" w:themeColor="text1" w:themeTint="BF"/>
        </w:rPr>
      </w:pPr>
    </w:p>
    <w:p w14:paraId="087CD953" w14:textId="74AF9F1F" w:rsidR="00EA7ECE" w:rsidRPr="00EA7ECE" w:rsidRDefault="00E3196E" w:rsidP="00EA7ECE">
      <w:pPr>
        <w:ind w:left="720"/>
        <w:rPr>
          <w:i/>
          <w:iCs/>
          <w:color w:val="404040" w:themeColor="text1" w:themeTint="BF"/>
        </w:rPr>
      </w:pPr>
      <w:r w:rsidRPr="0077725D">
        <w:rPr>
          <w:color w:val="404040" w:themeColor="text1" w:themeTint="BF"/>
        </w:rPr>
        <w:lastRenderedPageBreak/>
        <w:t xml:space="preserve">Jesus reassured the disciples and gave us His </w:t>
      </w:r>
      <w:r w:rsidR="00083428" w:rsidRPr="0077725D">
        <w:rPr>
          <w:color w:val="404040" w:themeColor="text1" w:themeTint="BF"/>
        </w:rPr>
        <w:t>sixth “</w:t>
      </w:r>
      <w:r w:rsidR="00083428" w:rsidRPr="0077725D">
        <w:rPr>
          <w:i/>
          <w:iCs/>
          <w:color w:val="404040" w:themeColor="text1" w:themeTint="BF"/>
        </w:rPr>
        <w:t>I am</w:t>
      </w:r>
      <w:r w:rsidR="00083428" w:rsidRPr="0077725D">
        <w:rPr>
          <w:color w:val="404040" w:themeColor="text1" w:themeTint="BF"/>
        </w:rPr>
        <w:t>” statement</w:t>
      </w:r>
      <w:r w:rsidR="00983CD4">
        <w:rPr>
          <w:color w:val="404040" w:themeColor="text1" w:themeTint="BF"/>
        </w:rPr>
        <w:t>:</w:t>
      </w:r>
      <w:r w:rsidR="00083428" w:rsidRPr="0077725D">
        <w:rPr>
          <w:color w:val="404040" w:themeColor="text1" w:themeTint="BF"/>
        </w:rPr>
        <w:t xml:space="preserve"> “</w:t>
      </w:r>
      <w:r w:rsidR="00083428" w:rsidRPr="00983CD4">
        <w:rPr>
          <w:i/>
          <w:iCs/>
          <w:color w:val="404040" w:themeColor="text1" w:themeTint="BF"/>
        </w:rPr>
        <w:t>I am the way, the truth, and the life</w:t>
      </w:r>
      <w:r w:rsidR="009B2D65" w:rsidRPr="00983CD4">
        <w:rPr>
          <w:i/>
          <w:iCs/>
          <w:color w:val="404040" w:themeColor="text1" w:themeTint="BF"/>
        </w:rPr>
        <w:t>”</w:t>
      </w:r>
      <w:r w:rsidR="009B2D65" w:rsidRPr="0077725D">
        <w:rPr>
          <w:color w:val="404040" w:themeColor="text1" w:themeTint="BF"/>
        </w:rPr>
        <w:t xml:space="preserve"> </w:t>
      </w:r>
      <w:r w:rsidR="004A3F15" w:rsidRPr="0077725D">
        <w:rPr>
          <w:color w:val="404040" w:themeColor="text1" w:themeTint="BF"/>
        </w:rPr>
        <w:t>(John 14:6</w:t>
      </w:r>
      <w:r w:rsidR="009B2D65" w:rsidRPr="0077725D">
        <w:rPr>
          <w:color w:val="404040" w:themeColor="text1" w:themeTint="BF"/>
        </w:rPr>
        <w:t>a</w:t>
      </w:r>
      <w:r w:rsidR="004A3F15" w:rsidRPr="0077725D">
        <w:rPr>
          <w:color w:val="404040" w:themeColor="text1" w:themeTint="BF"/>
        </w:rPr>
        <w:t>)</w:t>
      </w:r>
      <w:r w:rsidR="00215264">
        <w:rPr>
          <w:color w:val="404040" w:themeColor="text1" w:themeTint="BF"/>
        </w:rPr>
        <w:t>.</w:t>
      </w:r>
      <w:r w:rsidR="004A3F15" w:rsidRPr="0077725D">
        <w:rPr>
          <w:color w:val="404040" w:themeColor="text1" w:themeTint="BF"/>
        </w:rPr>
        <w:t xml:space="preserve"> Jesus is the way</w:t>
      </w:r>
      <w:r w:rsidR="008B099A" w:rsidRPr="0077725D">
        <w:rPr>
          <w:color w:val="404040" w:themeColor="text1" w:themeTint="BF"/>
        </w:rPr>
        <w:t xml:space="preserve">: </w:t>
      </w:r>
      <w:r w:rsidR="004A3F15" w:rsidRPr="0077725D">
        <w:rPr>
          <w:color w:val="404040" w:themeColor="text1" w:themeTint="BF"/>
        </w:rPr>
        <w:t xml:space="preserve">the </w:t>
      </w:r>
      <w:r w:rsidR="00484396" w:rsidRPr="0077725D">
        <w:rPr>
          <w:color w:val="404040" w:themeColor="text1" w:themeTint="BF"/>
        </w:rPr>
        <w:t>path, the traveled way, and the road</w:t>
      </w:r>
      <w:r w:rsidR="008B099A" w:rsidRPr="0077725D">
        <w:rPr>
          <w:color w:val="404040" w:themeColor="text1" w:themeTint="BF"/>
        </w:rPr>
        <w:t xml:space="preserve"> </w:t>
      </w:r>
      <w:r w:rsidR="00484396" w:rsidRPr="0077725D">
        <w:rPr>
          <w:color w:val="404040" w:themeColor="text1" w:themeTint="BF"/>
        </w:rPr>
        <w:t xml:space="preserve">to eternal life. </w:t>
      </w:r>
      <w:r w:rsidR="006B758C" w:rsidRPr="0077725D">
        <w:rPr>
          <w:color w:val="404040" w:themeColor="text1" w:themeTint="BF"/>
        </w:rPr>
        <w:t>Jesus is the truth</w:t>
      </w:r>
      <w:r w:rsidR="008B099A" w:rsidRPr="0077725D">
        <w:rPr>
          <w:color w:val="404040" w:themeColor="text1" w:themeTint="BF"/>
        </w:rPr>
        <w:t xml:space="preserve">: </w:t>
      </w:r>
      <w:r w:rsidR="0087574F">
        <w:rPr>
          <w:color w:val="404040" w:themeColor="text1" w:themeTint="BF"/>
        </w:rPr>
        <w:t>U</w:t>
      </w:r>
      <w:r w:rsidR="008B099A" w:rsidRPr="0077725D">
        <w:rPr>
          <w:color w:val="404040" w:themeColor="text1" w:themeTint="BF"/>
        </w:rPr>
        <w:t>nlike Satan, who is called the “</w:t>
      </w:r>
      <w:r w:rsidR="00C302FF" w:rsidRPr="0077725D">
        <w:rPr>
          <w:color w:val="404040" w:themeColor="text1" w:themeTint="BF"/>
        </w:rPr>
        <w:t>f</w:t>
      </w:r>
      <w:r w:rsidR="008B099A" w:rsidRPr="0077725D">
        <w:rPr>
          <w:color w:val="404040" w:themeColor="text1" w:themeTint="BF"/>
        </w:rPr>
        <w:t xml:space="preserve">ather of lies” </w:t>
      </w:r>
      <w:r w:rsidR="00C302FF" w:rsidRPr="0077725D">
        <w:rPr>
          <w:color w:val="404040" w:themeColor="text1" w:themeTint="BF"/>
        </w:rPr>
        <w:t>(</w:t>
      </w:r>
      <w:r w:rsidR="00ED1E9E">
        <w:rPr>
          <w:color w:val="404040" w:themeColor="text1" w:themeTint="BF"/>
        </w:rPr>
        <w:t>J</w:t>
      </w:r>
      <w:r w:rsidR="00C302FF" w:rsidRPr="0077725D">
        <w:rPr>
          <w:color w:val="404040" w:themeColor="text1" w:themeTint="BF"/>
        </w:rPr>
        <w:t xml:space="preserve">ohn 8:44), Jesus spoke truth in all things. </w:t>
      </w:r>
      <w:r w:rsidR="000B3541" w:rsidRPr="0077725D">
        <w:rPr>
          <w:color w:val="404040" w:themeColor="text1" w:themeTint="BF"/>
        </w:rPr>
        <w:t xml:space="preserve">He fulfilled what David wrote, </w:t>
      </w:r>
      <w:r w:rsidR="000B3541" w:rsidRPr="0077725D">
        <w:rPr>
          <w:i/>
          <w:iCs/>
          <w:color w:val="404040" w:themeColor="text1" w:themeTint="BF"/>
        </w:rPr>
        <w:t>“</w:t>
      </w:r>
      <w:r w:rsidR="00EA7ECE" w:rsidRPr="00EA7ECE">
        <w:rPr>
          <w:i/>
          <w:iCs/>
          <w:color w:val="404040" w:themeColor="text1" w:themeTint="BF"/>
        </w:rPr>
        <w:t xml:space="preserve">The </w:t>
      </w:r>
      <w:r w:rsidR="00EA7ECE">
        <w:rPr>
          <w:i/>
          <w:iCs/>
          <w:color w:val="404040" w:themeColor="text1" w:themeTint="BF"/>
        </w:rPr>
        <w:t>L</w:t>
      </w:r>
      <w:r w:rsidR="00EA7ECE" w:rsidRPr="00EA7ECE">
        <w:rPr>
          <w:i/>
          <w:iCs/>
          <w:color w:val="404040" w:themeColor="text1" w:themeTint="BF"/>
          <w:sz w:val="18"/>
          <w:szCs w:val="20"/>
        </w:rPr>
        <w:t>ORD</w:t>
      </w:r>
      <w:r w:rsidR="00EA7ECE" w:rsidRPr="00EA7ECE">
        <w:rPr>
          <w:i/>
          <w:iCs/>
          <w:color w:val="404040" w:themeColor="text1" w:themeTint="BF"/>
        </w:rPr>
        <w:t xml:space="preserve"> is faithful in all his words </w:t>
      </w:r>
    </w:p>
    <w:p w14:paraId="271AAA79" w14:textId="69DC9F5E" w:rsidR="006A3885" w:rsidRPr="0077725D" w:rsidRDefault="00EA7ECE" w:rsidP="00EA7ECE">
      <w:pPr>
        <w:ind w:left="720"/>
        <w:rPr>
          <w:color w:val="404040" w:themeColor="text1" w:themeTint="BF"/>
        </w:rPr>
      </w:pPr>
      <w:r w:rsidRPr="00EA7ECE">
        <w:rPr>
          <w:i/>
          <w:iCs/>
          <w:color w:val="404040" w:themeColor="text1" w:themeTint="BF"/>
        </w:rPr>
        <w:t>and gracious in all his actions</w:t>
      </w:r>
      <w:r w:rsidR="000B3541" w:rsidRPr="0077725D">
        <w:rPr>
          <w:i/>
          <w:iCs/>
          <w:color w:val="404040" w:themeColor="text1" w:themeTint="BF"/>
        </w:rPr>
        <w:t>”</w:t>
      </w:r>
      <w:r w:rsidR="000B3541" w:rsidRPr="0077725D">
        <w:rPr>
          <w:color w:val="404040" w:themeColor="text1" w:themeTint="BF"/>
        </w:rPr>
        <w:t xml:space="preserve"> (Psalm 145</w:t>
      </w:r>
      <w:r w:rsidR="00327AF2" w:rsidRPr="0077725D">
        <w:rPr>
          <w:color w:val="404040" w:themeColor="text1" w:themeTint="BF"/>
        </w:rPr>
        <w:t>:13)</w:t>
      </w:r>
      <w:r w:rsidR="00ED1E9E">
        <w:rPr>
          <w:color w:val="404040" w:themeColor="text1" w:themeTint="BF"/>
        </w:rPr>
        <w:t>.</w:t>
      </w:r>
      <w:r w:rsidR="00327AF2" w:rsidRPr="0077725D">
        <w:rPr>
          <w:color w:val="404040" w:themeColor="text1" w:themeTint="BF"/>
        </w:rPr>
        <w:t xml:space="preserve"> We can trust His instructions about </w:t>
      </w:r>
      <w:r w:rsidR="00FF5148">
        <w:rPr>
          <w:color w:val="404040" w:themeColor="text1" w:themeTint="BF"/>
        </w:rPr>
        <w:t>h</w:t>
      </w:r>
      <w:r w:rsidR="00327AF2" w:rsidRPr="0077725D">
        <w:rPr>
          <w:color w:val="404040" w:themeColor="text1" w:themeTint="BF"/>
        </w:rPr>
        <w:t xml:space="preserve">eaven and eternal life, because He always speaks truth, Finally, He </w:t>
      </w:r>
      <w:r w:rsidR="001B04DC" w:rsidRPr="0077725D">
        <w:rPr>
          <w:color w:val="404040" w:themeColor="text1" w:themeTint="BF"/>
        </w:rPr>
        <w:t xml:space="preserve">is the absolute fullness of life on earth, and the </w:t>
      </w:r>
      <w:r w:rsidR="009B2D65" w:rsidRPr="0077725D">
        <w:rPr>
          <w:color w:val="404040" w:themeColor="text1" w:themeTint="BF"/>
        </w:rPr>
        <w:t xml:space="preserve">way to eternal life in Him. </w:t>
      </w:r>
    </w:p>
    <w:p w14:paraId="42FE67E2" w14:textId="77777777" w:rsidR="006A3885" w:rsidRPr="0077725D" w:rsidRDefault="006A3885" w:rsidP="00A50973">
      <w:pPr>
        <w:ind w:left="720"/>
        <w:rPr>
          <w:color w:val="404040" w:themeColor="text1" w:themeTint="BF"/>
        </w:rPr>
      </w:pPr>
    </w:p>
    <w:p w14:paraId="2F9323EC" w14:textId="7AF50112" w:rsidR="006A3885" w:rsidRPr="0077725D" w:rsidRDefault="009B2D65" w:rsidP="00A50973">
      <w:pPr>
        <w:ind w:left="720"/>
        <w:rPr>
          <w:color w:val="404040" w:themeColor="text1" w:themeTint="BF"/>
        </w:rPr>
      </w:pPr>
      <w:r w:rsidRPr="0077725D">
        <w:rPr>
          <w:color w:val="404040" w:themeColor="text1" w:themeTint="BF"/>
        </w:rPr>
        <w:t xml:space="preserve">Jesus continued, </w:t>
      </w:r>
      <w:r w:rsidRPr="0077725D">
        <w:rPr>
          <w:i/>
          <w:iCs/>
          <w:color w:val="404040" w:themeColor="text1" w:themeTint="BF"/>
        </w:rPr>
        <w:t>“No one comes to the Father except through me”</w:t>
      </w:r>
      <w:r w:rsidRPr="0077725D">
        <w:rPr>
          <w:color w:val="404040" w:themeColor="text1" w:themeTint="BF"/>
        </w:rPr>
        <w:t xml:space="preserve"> (John 14:6b)</w:t>
      </w:r>
      <w:r w:rsidR="00FF5148">
        <w:rPr>
          <w:color w:val="404040" w:themeColor="text1" w:themeTint="BF"/>
        </w:rPr>
        <w:t>.</w:t>
      </w:r>
      <w:r w:rsidRPr="0077725D">
        <w:rPr>
          <w:color w:val="404040" w:themeColor="text1" w:themeTint="BF"/>
        </w:rPr>
        <w:t xml:space="preserve"> </w:t>
      </w:r>
      <w:r w:rsidR="005C3E84" w:rsidRPr="0077725D">
        <w:rPr>
          <w:color w:val="404040" w:themeColor="text1" w:themeTint="BF"/>
        </w:rPr>
        <w:t xml:space="preserve">There are those who would say that </w:t>
      </w:r>
      <w:r w:rsidR="00CC577E">
        <w:rPr>
          <w:color w:val="404040" w:themeColor="text1" w:themeTint="BF"/>
        </w:rPr>
        <w:t xml:space="preserve">Jesus’s </w:t>
      </w:r>
      <w:r w:rsidR="005C3E84" w:rsidRPr="0077725D">
        <w:rPr>
          <w:color w:val="404040" w:themeColor="text1" w:themeTint="BF"/>
        </w:rPr>
        <w:t>statement is exclusionary: He is the only way to the Father.</w:t>
      </w:r>
      <w:r w:rsidR="00722B32" w:rsidRPr="0077725D">
        <w:rPr>
          <w:color w:val="404040" w:themeColor="text1" w:themeTint="BF"/>
        </w:rPr>
        <w:t xml:space="preserve"> His </w:t>
      </w:r>
      <w:r w:rsidR="004B5F50" w:rsidRPr="0077725D">
        <w:rPr>
          <w:color w:val="404040" w:themeColor="text1" w:themeTint="BF"/>
        </w:rPr>
        <w:t xml:space="preserve">claim is exclusive, because He is the only One who could accomplish salvation for us, and the only One raised to life </w:t>
      </w:r>
      <w:r w:rsidR="002D2A0C" w:rsidRPr="0077725D">
        <w:rPr>
          <w:color w:val="404040" w:themeColor="text1" w:themeTint="BF"/>
        </w:rPr>
        <w:t xml:space="preserve">again. </w:t>
      </w:r>
      <w:r w:rsidR="00B042D7" w:rsidRPr="0077725D">
        <w:rPr>
          <w:color w:val="404040" w:themeColor="text1" w:themeTint="BF"/>
        </w:rPr>
        <w:t xml:space="preserve">Jesus is the one way to the Father. </w:t>
      </w:r>
      <w:r w:rsidR="001D26BA">
        <w:rPr>
          <w:color w:val="404040" w:themeColor="text1" w:themeTint="BF"/>
        </w:rPr>
        <w:t>But it is</w:t>
      </w:r>
      <w:r w:rsidR="00B042D7" w:rsidRPr="0077725D">
        <w:rPr>
          <w:color w:val="404040" w:themeColor="text1" w:themeTint="BF"/>
        </w:rPr>
        <w:t xml:space="preserve"> </w:t>
      </w:r>
      <w:r w:rsidR="0002299A" w:rsidRPr="0077725D">
        <w:rPr>
          <w:color w:val="404040" w:themeColor="text1" w:themeTint="BF"/>
        </w:rPr>
        <w:t>extraordinary</w:t>
      </w:r>
      <w:r w:rsidR="00B042D7" w:rsidRPr="0077725D">
        <w:rPr>
          <w:color w:val="404040" w:themeColor="text1" w:themeTint="BF"/>
        </w:rPr>
        <w:t xml:space="preserve"> that God gave us </w:t>
      </w:r>
      <w:r w:rsidR="001D26BA">
        <w:rPr>
          <w:color w:val="404040" w:themeColor="text1" w:themeTint="BF"/>
        </w:rPr>
        <w:t>a</w:t>
      </w:r>
      <w:r w:rsidR="00B042D7" w:rsidRPr="0077725D">
        <w:rPr>
          <w:color w:val="404040" w:themeColor="text1" w:themeTint="BF"/>
        </w:rPr>
        <w:t xml:space="preserve"> way to return to Him</w:t>
      </w:r>
      <w:r w:rsidR="009318EE" w:rsidRPr="0077725D">
        <w:rPr>
          <w:color w:val="404040" w:themeColor="text1" w:themeTint="BF"/>
        </w:rPr>
        <w:t xml:space="preserve"> at all</w:t>
      </w:r>
      <w:r w:rsidR="00B042D7" w:rsidRPr="0077725D">
        <w:rPr>
          <w:color w:val="404040" w:themeColor="text1" w:themeTint="BF"/>
        </w:rPr>
        <w:t xml:space="preserve">! Now, </w:t>
      </w:r>
      <w:r w:rsidR="001D26BA">
        <w:rPr>
          <w:color w:val="404040" w:themeColor="text1" w:themeTint="BF"/>
        </w:rPr>
        <w:t>with</w:t>
      </w:r>
      <w:r w:rsidR="00B042D7" w:rsidRPr="0077725D">
        <w:rPr>
          <w:color w:val="404040" w:themeColor="text1" w:themeTint="BF"/>
        </w:rPr>
        <w:t xml:space="preserve"> Jesus </w:t>
      </w:r>
      <w:r w:rsidR="001D26BA">
        <w:rPr>
          <w:color w:val="404040" w:themeColor="text1" w:themeTint="BF"/>
        </w:rPr>
        <w:t>a</w:t>
      </w:r>
      <w:r w:rsidR="00B042D7" w:rsidRPr="0077725D">
        <w:rPr>
          <w:color w:val="404040" w:themeColor="text1" w:themeTint="BF"/>
        </w:rPr>
        <w:t xml:space="preserve">s the one way, God has opened </w:t>
      </w:r>
      <w:r w:rsidR="003421CA" w:rsidRPr="0077725D">
        <w:rPr>
          <w:color w:val="404040" w:themeColor="text1" w:themeTint="BF"/>
        </w:rPr>
        <w:t>heaven to all people who come t</w:t>
      </w:r>
      <w:r w:rsidR="001C304C" w:rsidRPr="0077725D">
        <w:rPr>
          <w:color w:val="404040" w:themeColor="text1" w:themeTint="BF"/>
        </w:rPr>
        <w:t>h</w:t>
      </w:r>
      <w:r w:rsidR="003421CA" w:rsidRPr="0077725D">
        <w:rPr>
          <w:color w:val="404040" w:themeColor="text1" w:themeTint="BF"/>
        </w:rPr>
        <w:t xml:space="preserve">rough Jesus. </w:t>
      </w:r>
      <w:r w:rsidR="003421CA" w:rsidRPr="0077725D">
        <w:rPr>
          <w:i/>
          <w:iCs/>
          <w:color w:val="404040" w:themeColor="text1" w:themeTint="BF"/>
        </w:rPr>
        <w:t>“For everyone who calls on the name of the Lord will be saved</w:t>
      </w:r>
      <w:r w:rsidR="00AB30DC" w:rsidRPr="0077725D">
        <w:rPr>
          <w:i/>
          <w:iCs/>
          <w:color w:val="404040" w:themeColor="text1" w:themeTint="BF"/>
        </w:rPr>
        <w:t xml:space="preserve">” </w:t>
      </w:r>
      <w:r w:rsidR="00AB30DC" w:rsidRPr="00842A1E">
        <w:rPr>
          <w:color w:val="404040" w:themeColor="text1" w:themeTint="BF"/>
        </w:rPr>
        <w:t>(</w:t>
      </w:r>
      <w:r w:rsidR="009318EE" w:rsidRPr="00842A1E">
        <w:rPr>
          <w:color w:val="404040" w:themeColor="text1" w:themeTint="BF"/>
        </w:rPr>
        <w:t>Rom</w:t>
      </w:r>
      <w:r w:rsidR="00842A1E" w:rsidRPr="00842A1E">
        <w:rPr>
          <w:color w:val="404040" w:themeColor="text1" w:themeTint="BF"/>
        </w:rPr>
        <w:t>ans</w:t>
      </w:r>
      <w:r w:rsidR="009318EE" w:rsidRPr="00842A1E">
        <w:rPr>
          <w:color w:val="404040" w:themeColor="text1" w:themeTint="BF"/>
        </w:rPr>
        <w:t xml:space="preserve"> 10:13)</w:t>
      </w:r>
      <w:r w:rsidR="00842A1E" w:rsidRPr="00842A1E">
        <w:rPr>
          <w:color w:val="404040" w:themeColor="text1" w:themeTint="BF"/>
        </w:rPr>
        <w:t>.</w:t>
      </w:r>
      <w:r w:rsidR="009318EE" w:rsidRPr="0077725D">
        <w:rPr>
          <w:i/>
          <w:iCs/>
          <w:color w:val="404040" w:themeColor="text1" w:themeTint="BF"/>
        </w:rPr>
        <w:t xml:space="preserve"> </w:t>
      </w:r>
      <w:r w:rsidR="001D26BA">
        <w:rPr>
          <w:color w:val="404040" w:themeColor="text1" w:themeTint="BF"/>
        </w:rPr>
        <w:t>God’s offer of salvation is available for all who will receive it.</w:t>
      </w:r>
    </w:p>
    <w:p w14:paraId="28A944B2" w14:textId="77777777" w:rsidR="009B2D65" w:rsidRPr="0077725D" w:rsidRDefault="009B2D65" w:rsidP="00A50973">
      <w:pPr>
        <w:ind w:left="720"/>
        <w:rPr>
          <w:color w:val="404040" w:themeColor="text1" w:themeTint="BF"/>
        </w:rPr>
      </w:pPr>
    </w:p>
    <w:p w14:paraId="76045DD6" w14:textId="5B2988E4" w:rsidR="009B2D65" w:rsidRPr="0077725D" w:rsidRDefault="001C304C" w:rsidP="00A50973">
      <w:pPr>
        <w:ind w:left="720"/>
        <w:rPr>
          <w:color w:val="404040" w:themeColor="text1" w:themeTint="BF"/>
        </w:rPr>
      </w:pPr>
      <w:r w:rsidRPr="0077725D">
        <w:rPr>
          <w:color w:val="404040" w:themeColor="text1" w:themeTint="BF"/>
        </w:rPr>
        <w:t xml:space="preserve">Timothy </w:t>
      </w:r>
      <w:r w:rsidR="009A2DBB" w:rsidRPr="0077725D">
        <w:rPr>
          <w:color w:val="404040" w:themeColor="text1" w:themeTint="BF"/>
        </w:rPr>
        <w:t xml:space="preserve">Keller, in his book, </w:t>
      </w:r>
      <w:r w:rsidR="009A2DBB" w:rsidRPr="00842A1E">
        <w:rPr>
          <w:i/>
          <w:iCs/>
          <w:color w:val="404040" w:themeColor="text1" w:themeTint="BF"/>
        </w:rPr>
        <w:t>The Reason for God</w:t>
      </w:r>
      <w:r w:rsidR="009A2DBB" w:rsidRPr="0077725D">
        <w:rPr>
          <w:color w:val="404040" w:themeColor="text1" w:themeTint="BF"/>
        </w:rPr>
        <w:t>, wrote, “If Jesus is not the only way to God, then He is not a way to God at all.” Only Jesus could make a claim like</w:t>
      </w:r>
      <w:r w:rsidR="001D26BA">
        <w:rPr>
          <w:color w:val="404040" w:themeColor="text1" w:themeTint="BF"/>
        </w:rPr>
        <w:t>,</w:t>
      </w:r>
      <w:r w:rsidR="009A2DBB" w:rsidRPr="0077725D">
        <w:rPr>
          <w:color w:val="404040" w:themeColor="text1" w:themeTint="BF"/>
        </w:rPr>
        <w:t xml:space="preserve"> </w:t>
      </w:r>
      <w:r w:rsidR="00505A09" w:rsidRPr="0077725D">
        <w:rPr>
          <w:i/>
          <w:iCs/>
          <w:color w:val="404040" w:themeColor="text1" w:themeTint="BF"/>
        </w:rPr>
        <w:t>“No one comes to the Father except through me.”</w:t>
      </w:r>
      <w:r w:rsidR="00505A09" w:rsidRPr="0077725D">
        <w:rPr>
          <w:color w:val="404040" w:themeColor="text1" w:themeTint="BF"/>
        </w:rPr>
        <w:t xml:space="preserve"> That is why He is worthy of our worship. </w:t>
      </w:r>
      <w:r w:rsidR="00FF3796" w:rsidRPr="0077725D">
        <w:rPr>
          <w:color w:val="404040" w:themeColor="text1" w:themeTint="BF"/>
        </w:rPr>
        <w:t xml:space="preserve">Jesus is the </w:t>
      </w:r>
      <w:r w:rsidR="00FF3796" w:rsidRPr="00951EF6">
        <w:rPr>
          <w:color w:val="404040" w:themeColor="text1" w:themeTint="BF"/>
        </w:rPr>
        <w:t>only way to the Father and the one who prepares our eternal home.</w:t>
      </w:r>
      <w:r w:rsidR="00FF3796" w:rsidRPr="0077725D">
        <w:rPr>
          <w:color w:val="404040" w:themeColor="text1" w:themeTint="BF"/>
        </w:rPr>
        <w:t xml:space="preserve"> </w:t>
      </w:r>
    </w:p>
    <w:p w14:paraId="0F077BDB" w14:textId="77777777" w:rsidR="00505A09" w:rsidRPr="0077725D" w:rsidRDefault="00505A09" w:rsidP="00A50973">
      <w:pPr>
        <w:ind w:left="720"/>
        <w:rPr>
          <w:color w:val="404040" w:themeColor="text1" w:themeTint="BF"/>
        </w:rPr>
      </w:pPr>
    </w:p>
    <w:p w14:paraId="567C727D" w14:textId="1C060CE1" w:rsidR="00505A09" w:rsidRDefault="00505A09" w:rsidP="00A50973">
      <w:pPr>
        <w:ind w:left="720"/>
        <w:rPr>
          <w:color w:val="404040" w:themeColor="text1" w:themeTint="BF"/>
        </w:rPr>
      </w:pPr>
      <w:r w:rsidRPr="0077725D">
        <w:rPr>
          <w:color w:val="404040" w:themeColor="text1" w:themeTint="BF"/>
        </w:rPr>
        <w:t xml:space="preserve">Still, the disciples struggled to understand. Just as Thomas wanted to know the way, Philip wanted to </w:t>
      </w:r>
      <w:r w:rsidR="00F40254" w:rsidRPr="0077725D">
        <w:rPr>
          <w:color w:val="404040" w:themeColor="text1" w:themeTint="BF"/>
        </w:rPr>
        <w:t xml:space="preserve">see the </w:t>
      </w:r>
      <w:proofErr w:type="gramStart"/>
      <w:r w:rsidR="00F40254" w:rsidRPr="0077725D">
        <w:rPr>
          <w:color w:val="404040" w:themeColor="text1" w:themeTint="BF"/>
        </w:rPr>
        <w:t>Father</w:t>
      </w:r>
      <w:proofErr w:type="gramEnd"/>
      <w:r w:rsidR="00F40254" w:rsidRPr="0077725D">
        <w:rPr>
          <w:color w:val="404040" w:themeColor="text1" w:themeTint="BF"/>
        </w:rPr>
        <w:t xml:space="preserve">. </w:t>
      </w:r>
      <w:r w:rsidR="00F40254" w:rsidRPr="0077725D">
        <w:rPr>
          <w:i/>
          <w:iCs/>
          <w:color w:val="404040" w:themeColor="text1" w:themeTint="BF"/>
        </w:rPr>
        <w:t xml:space="preserve">“Lord, show us the </w:t>
      </w:r>
      <w:proofErr w:type="gramStart"/>
      <w:r w:rsidR="00F40254" w:rsidRPr="0077725D">
        <w:rPr>
          <w:i/>
          <w:iCs/>
          <w:color w:val="404040" w:themeColor="text1" w:themeTint="BF"/>
        </w:rPr>
        <w:t>Father</w:t>
      </w:r>
      <w:proofErr w:type="gramEnd"/>
      <w:r w:rsidR="00F40254" w:rsidRPr="0077725D">
        <w:rPr>
          <w:i/>
          <w:iCs/>
          <w:color w:val="404040" w:themeColor="text1" w:themeTint="BF"/>
        </w:rPr>
        <w:t xml:space="preserve"> and that will be enough for us”</w:t>
      </w:r>
      <w:r w:rsidR="00F40254" w:rsidRPr="0077725D">
        <w:rPr>
          <w:color w:val="404040" w:themeColor="text1" w:themeTint="BF"/>
        </w:rPr>
        <w:t xml:space="preserve"> </w:t>
      </w:r>
      <w:r w:rsidR="002B6D41" w:rsidRPr="0077725D">
        <w:rPr>
          <w:color w:val="404040" w:themeColor="text1" w:themeTint="BF"/>
        </w:rPr>
        <w:t>(John 14:</w:t>
      </w:r>
      <w:r w:rsidR="00FF3796" w:rsidRPr="0077725D">
        <w:rPr>
          <w:color w:val="404040" w:themeColor="text1" w:themeTint="BF"/>
        </w:rPr>
        <w:t>8)</w:t>
      </w:r>
      <w:r w:rsidR="00842A1E">
        <w:rPr>
          <w:color w:val="404040" w:themeColor="text1" w:themeTint="BF"/>
        </w:rPr>
        <w:t>.</w:t>
      </w:r>
      <w:r w:rsidR="00FF3796" w:rsidRPr="0077725D">
        <w:rPr>
          <w:color w:val="404040" w:themeColor="text1" w:themeTint="BF"/>
        </w:rPr>
        <w:t xml:space="preserve"> Philip wanted to see with his eyes what his heart </w:t>
      </w:r>
      <w:r w:rsidR="006E189A" w:rsidRPr="0077725D">
        <w:rPr>
          <w:color w:val="404040" w:themeColor="text1" w:themeTint="BF"/>
        </w:rPr>
        <w:t xml:space="preserve">believed. </w:t>
      </w:r>
      <w:r w:rsidR="00B9526C" w:rsidRPr="0077725D">
        <w:rPr>
          <w:color w:val="404040" w:themeColor="text1" w:themeTint="BF"/>
        </w:rPr>
        <w:t>You might recall in Exodus 33 Moses made a similar request: “</w:t>
      </w:r>
      <w:r w:rsidR="00B9526C" w:rsidRPr="0077725D">
        <w:rPr>
          <w:i/>
          <w:iCs/>
          <w:color w:val="404040" w:themeColor="text1" w:themeTint="BF"/>
        </w:rPr>
        <w:t>Show me your glory</w:t>
      </w:r>
      <w:r w:rsidR="00A56563">
        <w:rPr>
          <w:i/>
          <w:iCs/>
          <w:color w:val="404040" w:themeColor="text1" w:themeTint="BF"/>
        </w:rPr>
        <w:t>.</w:t>
      </w:r>
      <w:r w:rsidR="00B9526C" w:rsidRPr="0077725D">
        <w:rPr>
          <w:color w:val="404040" w:themeColor="text1" w:themeTint="BF"/>
        </w:rPr>
        <w:t>”</w:t>
      </w:r>
      <w:r w:rsidR="00A82BBE" w:rsidRPr="0077725D">
        <w:rPr>
          <w:color w:val="404040" w:themeColor="text1" w:themeTint="BF"/>
        </w:rPr>
        <w:t xml:space="preserve"> God responded to Moses’</w:t>
      </w:r>
      <w:r w:rsidR="00842A1E">
        <w:rPr>
          <w:color w:val="404040" w:themeColor="text1" w:themeTint="BF"/>
        </w:rPr>
        <w:t>s</w:t>
      </w:r>
      <w:r w:rsidR="00A82BBE" w:rsidRPr="0077725D">
        <w:rPr>
          <w:color w:val="404040" w:themeColor="text1" w:themeTint="BF"/>
        </w:rPr>
        <w:t xml:space="preserve"> request by showing him His back, saying, </w:t>
      </w:r>
      <w:r w:rsidR="00B1543B" w:rsidRPr="0077725D">
        <w:rPr>
          <w:color w:val="404040" w:themeColor="text1" w:themeTint="BF"/>
        </w:rPr>
        <w:t>“</w:t>
      </w:r>
      <w:r w:rsidR="00951EF6">
        <w:rPr>
          <w:i/>
          <w:iCs/>
          <w:color w:val="404040" w:themeColor="text1" w:themeTint="BF"/>
        </w:rPr>
        <w:t>Y</w:t>
      </w:r>
      <w:r w:rsidR="00B1543B" w:rsidRPr="0077725D">
        <w:rPr>
          <w:i/>
          <w:iCs/>
          <w:color w:val="404040" w:themeColor="text1" w:themeTint="BF"/>
        </w:rPr>
        <w:t>ou cannot see my face, for no one may see me and live</w:t>
      </w:r>
      <w:r w:rsidR="00B1543B" w:rsidRPr="0077725D">
        <w:rPr>
          <w:color w:val="404040" w:themeColor="text1" w:themeTint="BF"/>
        </w:rPr>
        <w:t>” (Ex</w:t>
      </w:r>
      <w:r w:rsidR="00842A1E">
        <w:rPr>
          <w:color w:val="404040" w:themeColor="text1" w:themeTint="BF"/>
        </w:rPr>
        <w:t>odus</w:t>
      </w:r>
      <w:r w:rsidR="00B1543B" w:rsidRPr="0077725D">
        <w:rPr>
          <w:color w:val="404040" w:themeColor="text1" w:themeTint="BF"/>
        </w:rPr>
        <w:t xml:space="preserve"> 33:18-19)</w:t>
      </w:r>
      <w:r w:rsidR="00842A1E">
        <w:rPr>
          <w:color w:val="404040" w:themeColor="text1" w:themeTint="BF"/>
        </w:rPr>
        <w:t>.</w:t>
      </w:r>
    </w:p>
    <w:p w14:paraId="25CFD75C" w14:textId="77777777" w:rsidR="00842A1E" w:rsidRPr="0077725D" w:rsidRDefault="00842A1E" w:rsidP="00A50973">
      <w:pPr>
        <w:ind w:left="720"/>
        <w:rPr>
          <w:color w:val="404040" w:themeColor="text1" w:themeTint="BF"/>
        </w:rPr>
      </w:pPr>
    </w:p>
    <w:p w14:paraId="7B078C13" w14:textId="015FDB2B" w:rsidR="00FA3052" w:rsidRPr="0077725D" w:rsidRDefault="00FA3052" w:rsidP="00A50973">
      <w:pPr>
        <w:ind w:left="720"/>
        <w:rPr>
          <w:color w:val="404040" w:themeColor="text1" w:themeTint="BF"/>
        </w:rPr>
      </w:pPr>
      <w:r w:rsidRPr="0077725D">
        <w:rPr>
          <w:color w:val="404040" w:themeColor="text1" w:themeTint="BF"/>
        </w:rPr>
        <w:t>For Thomas, however, Jesus had a different answer:</w:t>
      </w:r>
    </w:p>
    <w:p w14:paraId="036FB78C" w14:textId="77777777" w:rsidR="00FA3052" w:rsidRPr="0077725D" w:rsidRDefault="00FA3052" w:rsidP="00A50973">
      <w:pPr>
        <w:ind w:left="720"/>
        <w:rPr>
          <w:color w:val="404040" w:themeColor="text1" w:themeTint="BF"/>
        </w:rPr>
      </w:pPr>
    </w:p>
    <w:p w14:paraId="344D16FB" w14:textId="2A6BEEBD" w:rsidR="00F92E16" w:rsidRPr="0077725D" w:rsidRDefault="00FA3052" w:rsidP="00A50973">
      <w:pPr>
        <w:ind w:left="720"/>
        <w:rPr>
          <w:color w:val="404040" w:themeColor="text1" w:themeTint="BF"/>
        </w:rPr>
      </w:pPr>
      <w:r w:rsidRPr="0077725D">
        <w:rPr>
          <w:i/>
          <w:iCs/>
          <w:color w:val="404040" w:themeColor="text1" w:themeTint="BF"/>
        </w:rPr>
        <w:t>“</w:t>
      </w:r>
      <w:r w:rsidR="00511A4C" w:rsidRPr="0077725D">
        <w:rPr>
          <w:i/>
          <w:iCs/>
          <w:color w:val="404040" w:themeColor="text1" w:themeTint="BF"/>
        </w:rPr>
        <w:t xml:space="preserve">Jesus answered: “Don’t you know me, Philip, even after I have been among you such a long time? Anyone who has seen me has seen the Father. How can you say, ‘Show us the Father’? Don’t you believe that I am in the </w:t>
      </w:r>
      <w:proofErr w:type="gramStart"/>
      <w:r w:rsidR="00511A4C" w:rsidRPr="0077725D">
        <w:rPr>
          <w:i/>
          <w:iCs/>
          <w:color w:val="404040" w:themeColor="text1" w:themeTint="BF"/>
        </w:rPr>
        <w:t>Father</w:t>
      </w:r>
      <w:proofErr w:type="gramEnd"/>
      <w:r w:rsidR="00511A4C" w:rsidRPr="0077725D">
        <w:rPr>
          <w:i/>
          <w:iCs/>
          <w:color w:val="404040" w:themeColor="text1" w:themeTint="BF"/>
        </w:rPr>
        <w:t xml:space="preserve">, and that the </w:t>
      </w:r>
      <w:proofErr w:type="gramStart"/>
      <w:r w:rsidR="00511A4C" w:rsidRPr="0077725D">
        <w:rPr>
          <w:i/>
          <w:iCs/>
          <w:color w:val="404040" w:themeColor="text1" w:themeTint="BF"/>
        </w:rPr>
        <w:t>Father</w:t>
      </w:r>
      <w:proofErr w:type="gramEnd"/>
      <w:r w:rsidR="00511A4C" w:rsidRPr="0077725D">
        <w:rPr>
          <w:i/>
          <w:iCs/>
          <w:color w:val="404040" w:themeColor="text1" w:themeTint="BF"/>
        </w:rPr>
        <w:t xml:space="preserve"> is in me? The words I say to you I do not speak on my own authority. Rather, it is the Father, living in me, who is doing his work. Believe me when I say that I am in the </w:t>
      </w:r>
      <w:proofErr w:type="gramStart"/>
      <w:r w:rsidR="00511A4C" w:rsidRPr="0077725D">
        <w:rPr>
          <w:i/>
          <w:iCs/>
          <w:color w:val="404040" w:themeColor="text1" w:themeTint="BF"/>
        </w:rPr>
        <w:t>Father</w:t>
      </w:r>
      <w:proofErr w:type="gramEnd"/>
      <w:r w:rsidR="00511A4C" w:rsidRPr="0077725D">
        <w:rPr>
          <w:i/>
          <w:iCs/>
          <w:color w:val="404040" w:themeColor="text1" w:themeTint="BF"/>
        </w:rPr>
        <w:t xml:space="preserve"> and the </w:t>
      </w:r>
      <w:proofErr w:type="gramStart"/>
      <w:r w:rsidR="00511A4C" w:rsidRPr="0077725D">
        <w:rPr>
          <w:i/>
          <w:iCs/>
          <w:color w:val="404040" w:themeColor="text1" w:themeTint="BF"/>
        </w:rPr>
        <w:t>Father</w:t>
      </w:r>
      <w:proofErr w:type="gramEnd"/>
      <w:r w:rsidR="00511A4C" w:rsidRPr="0077725D">
        <w:rPr>
          <w:i/>
          <w:iCs/>
          <w:color w:val="404040" w:themeColor="text1" w:themeTint="BF"/>
        </w:rPr>
        <w:t xml:space="preserve"> is in me; or at least believe on the evidence of the works themselves</w:t>
      </w:r>
      <w:r w:rsidR="00B419AF" w:rsidRPr="0077725D">
        <w:rPr>
          <w:i/>
          <w:iCs/>
          <w:color w:val="404040" w:themeColor="text1" w:themeTint="BF"/>
        </w:rPr>
        <w:t>”</w:t>
      </w:r>
      <w:r w:rsidR="00511A4C" w:rsidRPr="0077725D">
        <w:rPr>
          <w:i/>
          <w:iCs/>
          <w:color w:val="404040" w:themeColor="text1" w:themeTint="BF"/>
        </w:rPr>
        <w:t> </w:t>
      </w:r>
      <w:r w:rsidR="00511A4C" w:rsidRPr="0077725D">
        <w:rPr>
          <w:color w:val="404040" w:themeColor="text1" w:themeTint="BF"/>
        </w:rPr>
        <w:t>(John 14:</w:t>
      </w:r>
      <w:r w:rsidR="00227CD4" w:rsidRPr="0077725D">
        <w:rPr>
          <w:color w:val="404040" w:themeColor="text1" w:themeTint="BF"/>
        </w:rPr>
        <w:t>9-11)</w:t>
      </w:r>
      <w:r w:rsidR="00842A1E">
        <w:rPr>
          <w:color w:val="404040" w:themeColor="text1" w:themeTint="BF"/>
        </w:rPr>
        <w:t>.</w:t>
      </w:r>
      <w:r w:rsidR="00227CD4" w:rsidRPr="0077725D">
        <w:rPr>
          <w:color w:val="404040" w:themeColor="text1" w:themeTint="BF"/>
        </w:rPr>
        <w:t xml:space="preserve"> Jesus is the exact representation of the Father </w:t>
      </w:r>
      <w:r w:rsidR="006D7AA7" w:rsidRPr="0077725D">
        <w:rPr>
          <w:color w:val="404040" w:themeColor="text1" w:themeTint="BF"/>
        </w:rPr>
        <w:t>(Colossians 1:</w:t>
      </w:r>
      <w:r w:rsidR="008C76EE">
        <w:rPr>
          <w:color w:val="404040" w:themeColor="text1" w:themeTint="BF"/>
        </w:rPr>
        <w:t>1</w:t>
      </w:r>
      <w:r w:rsidR="006D7AA7" w:rsidRPr="0077725D">
        <w:rPr>
          <w:color w:val="404040" w:themeColor="text1" w:themeTint="BF"/>
        </w:rPr>
        <w:t>5)</w:t>
      </w:r>
      <w:r w:rsidR="00842A1E">
        <w:rPr>
          <w:color w:val="404040" w:themeColor="text1" w:themeTint="BF"/>
        </w:rPr>
        <w:t>.</w:t>
      </w:r>
      <w:r w:rsidR="006D7AA7" w:rsidRPr="0077725D">
        <w:rPr>
          <w:color w:val="404040" w:themeColor="text1" w:themeTint="BF"/>
        </w:rPr>
        <w:t xml:space="preserve"> To see Jesus is to see the Father, just as Jesus declared, </w:t>
      </w:r>
      <w:r w:rsidR="006D7AA7" w:rsidRPr="0077725D">
        <w:rPr>
          <w:i/>
          <w:iCs/>
          <w:color w:val="404040" w:themeColor="text1" w:themeTint="BF"/>
        </w:rPr>
        <w:t>“</w:t>
      </w:r>
      <w:r w:rsidR="00E62309" w:rsidRPr="0077725D">
        <w:rPr>
          <w:i/>
          <w:iCs/>
          <w:color w:val="404040" w:themeColor="text1" w:themeTint="BF"/>
        </w:rPr>
        <w:t>I and the Father are one”</w:t>
      </w:r>
      <w:r w:rsidR="00E62309" w:rsidRPr="0077725D">
        <w:rPr>
          <w:color w:val="404040" w:themeColor="text1" w:themeTint="BF"/>
        </w:rPr>
        <w:t xml:space="preserve"> (John 10:30)</w:t>
      </w:r>
      <w:r w:rsidR="00842A1E">
        <w:rPr>
          <w:color w:val="404040" w:themeColor="text1" w:themeTint="BF"/>
        </w:rPr>
        <w:t>.</w:t>
      </w:r>
      <w:r w:rsidR="00E62309" w:rsidRPr="0077725D">
        <w:rPr>
          <w:color w:val="404040" w:themeColor="text1" w:themeTint="BF"/>
        </w:rPr>
        <w:t xml:space="preserve"> </w:t>
      </w:r>
      <w:r w:rsidR="00B419AF" w:rsidRPr="0077725D">
        <w:rPr>
          <w:color w:val="404040" w:themeColor="text1" w:themeTint="BF"/>
        </w:rPr>
        <w:t xml:space="preserve">If we want to know what God is like, we need only to look to the Son. </w:t>
      </w:r>
    </w:p>
    <w:p w14:paraId="5D6C9D60" w14:textId="77777777" w:rsidR="00F92E16" w:rsidRPr="0077725D" w:rsidRDefault="00F92E16" w:rsidP="00A50973">
      <w:pPr>
        <w:ind w:left="720"/>
        <w:rPr>
          <w:color w:val="404040" w:themeColor="text1" w:themeTint="BF"/>
        </w:rPr>
      </w:pPr>
    </w:p>
    <w:p w14:paraId="2D09CDC2" w14:textId="2998F3A9" w:rsidR="00FA3052" w:rsidRPr="0077725D" w:rsidRDefault="0018535E" w:rsidP="00A50973">
      <w:pPr>
        <w:ind w:left="720"/>
        <w:rPr>
          <w:color w:val="404040" w:themeColor="text1" w:themeTint="BF"/>
        </w:rPr>
      </w:pPr>
      <w:r>
        <w:rPr>
          <w:color w:val="404040" w:themeColor="text1" w:themeTint="BF"/>
        </w:rPr>
        <w:t>John</w:t>
      </w:r>
      <w:r w:rsidR="00F92E16" w:rsidRPr="0077725D">
        <w:rPr>
          <w:color w:val="404040" w:themeColor="text1" w:themeTint="BF"/>
        </w:rPr>
        <w:t xml:space="preserve"> </w:t>
      </w:r>
      <w:r>
        <w:rPr>
          <w:color w:val="404040" w:themeColor="text1" w:themeTint="BF"/>
        </w:rPr>
        <w:t xml:space="preserve">previously </w:t>
      </w:r>
      <w:r w:rsidR="00F92E16" w:rsidRPr="0077725D">
        <w:rPr>
          <w:color w:val="404040" w:themeColor="text1" w:themeTint="BF"/>
        </w:rPr>
        <w:t xml:space="preserve">explained the relationship between Jesus and the Father this way: </w:t>
      </w:r>
      <w:r w:rsidR="00F92E16" w:rsidRPr="0077725D">
        <w:rPr>
          <w:i/>
          <w:iCs/>
          <w:color w:val="404040" w:themeColor="text1" w:themeTint="BF"/>
        </w:rPr>
        <w:t>“No one has ever seen God, but the one and only Son, who is himself God and is in closest relationship with the Father, has made him known”</w:t>
      </w:r>
      <w:r w:rsidR="00F92E16" w:rsidRPr="0077725D">
        <w:rPr>
          <w:color w:val="404040" w:themeColor="text1" w:themeTint="BF"/>
        </w:rPr>
        <w:t xml:space="preserve"> (John 1:18)</w:t>
      </w:r>
      <w:r w:rsidR="00842A1E">
        <w:rPr>
          <w:color w:val="404040" w:themeColor="text1" w:themeTint="BF"/>
        </w:rPr>
        <w:t>.</w:t>
      </w:r>
      <w:r w:rsidR="00F92E16" w:rsidRPr="0077725D">
        <w:rPr>
          <w:color w:val="404040" w:themeColor="text1" w:themeTint="BF"/>
        </w:rPr>
        <w:t xml:space="preserve"> Jesus made known th</w:t>
      </w:r>
      <w:r w:rsidR="009C1388" w:rsidRPr="0077725D">
        <w:rPr>
          <w:color w:val="404040" w:themeColor="text1" w:themeTint="BF"/>
        </w:rPr>
        <w:t xml:space="preserve">e Father, because He is united with the Father. This is good news for us today. </w:t>
      </w:r>
      <w:r w:rsidR="0019442D">
        <w:rPr>
          <w:color w:val="404040" w:themeColor="text1" w:themeTint="BF"/>
        </w:rPr>
        <w:t>We</w:t>
      </w:r>
      <w:r w:rsidR="009C1388" w:rsidRPr="0077725D">
        <w:rPr>
          <w:color w:val="404040" w:themeColor="text1" w:themeTint="BF"/>
        </w:rPr>
        <w:t xml:space="preserve"> do not have to wonder about the </w:t>
      </w:r>
      <w:r w:rsidR="009C1388" w:rsidRPr="0077725D">
        <w:rPr>
          <w:color w:val="404040" w:themeColor="text1" w:themeTint="BF"/>
        </w:rPr>
        <w:lastRenderedPageBreak/>
        <w:t xml:space="preserve">nature of God. </w:t>
      </w:r>
      <w:r w:rsidR="00790165" w:rsidRPr="0077725D">
        <w:rPr>
          <w:color w:val="404040" w:themeColor="text1" w:themeTint="BF"/>
        </w:rPr>
        <w:t>Jes</w:t>
      </w:r>
      <w:r w:rsidR="00E16305" w:rsidRPr="0077725D">
        <w:rPr>
          <w:color w:val="404040" w:themeColor="text1" w:themeTint="BF"/>
        </w:rPr>
        <w:t>us</w:t>
      </w:r>
      <w:r w:rsidR="00790165" w:rsidRPr="0077725D">
        <w:rPr>
          <w:color w:val="404040" w:themeColor="text1" w:themeTint="BF"/>
        </w:rPr>
        <w:t xml:space="preserve"> reflects God’s character perfectly. </w:t>
      </w:r>
      <w:r w:rsidR="00264FE5" w:rsidRPr="0077725D">
        <w:rPr>
          <w:color w:val="404040" w:themeColor="text1" w:themeTint="BF"/>
        </w:rPr>
        <w:t>Just as Jesus told Philip, “</w:t>
      </w:r>
      <w:r w:rsidR="0019442D" w:rsidRPr="0019442D">
        <w:rPr>
          <w:color w:val="404040" w:themeColor="text1" w:themeTint="BF"/>
        </w:rPr>
        <w:t>The Father who lives in me does his works</w:t>
      </w:r>
      <w:r w:rsidR="00264FE5" w:rsidRPr="0077725D">
        <w:rPr>
          <w:color w:val="404040" w:themeColor="text1" w:themeTint="BF"/>
        </w:rPr>
        <w:t>” (v</w:t>
      </w:r>
      <w:r w:rsidR="00295EB1">
        <w:rPr>
          <w:color w:val="404040" w:themeColor="text1" w:themeTint="BF"/>
        </w:rPr>
        <w:t>.</w:t>
      </w:r>
      <w:r w:rsidR="00264FE5" w:rsidRPr="0077725D">
        <w:rPr>
          <w:color w:val="404040" w:themeColor="text1" w:themeTint="BF"/>
        </w:rPr>
        <w:t xml:space="preserve"> </w:t>
      </w:r>
      <w:r w:rsidR="00E16305" w:rsidRPr="0077725D">
        <w:rPr>
          <w:color w:val="404040" w:themeColor="text1" w:themeTint="BF"/>
        </w:rPr>
        <w:t>10)</w:t>
      </w:r>
      <w:r w:rsidR="00295EB1">
        <w:rPr>
          <w:color w:val="404040" w:themeColor="text1" w:themeTint="BF"/>
        </w:rPr>
        <w:t>.</w:t>
      </w:r>
      <w:r w:rsidR="00E16305" w:rsidRPr="0077725D">
        <w:rPr>
          <w:color w:val="404040" w:themeColor="text1" w:themeTint="BF"/>
        </w:rPr>
        <w:t xml:space="preserve"> </w:t>
      </w:r>
    </w:p>
    <w:p w14:paraId="3200AF1B" w14:textId="77777777" w:rsidR="00E16305" w:rsidRPr="0077725D" w:rsidRDefault="00E16305" w:rsidP="00A50973">
      <w:pPr>
        <w:ind w:left="720"/>
        <w:rPr>
          <w:color w:val="404040" w:themeColor="text1" w:themeTint="BF"/>
        </w:rPr>
      </w:pPr>
    </w:p>
    <w:p w14:paraId="7204E5C3" w14:textId="213F2513" w:rsidR="00ED608E" w:rsidRDefault="00CD4FBE" w:rsidP="0019442D">
      <w:pPr>
        <w:ind w:left="720"/>
        <w:rPr>
          <w:color w:val="404040" w:themeColor="text1" w:themeTint="BF"/>
        </w:rPr>
      </w:pPr>
      <w:r w:rsidRPr="0077725D">
        <w:rPr>
          <w:color w:val="404040" w:themeColor="text1" w:themeTint="BF"/>
        </w:rPr>
        <w:t>Jesus reassured the disciples about their future. He promised them a place forever with H</w:t>
      </w:r>
      <w:r w:rsidR="0019442D">
        <w:rPr>
          <w:color w:val="404040" w:themeColor="text1" w:themeTint="BF"/>
        </w:rPr>
        <w:t>e</w:t>
      </w:r>
      <w:r w:rsidRPr="0077725D">
        <w:rPr>
          <w:color w:val="404040" w:themeColor="text1" w:themeTint="BF"/>
        </w:rPr>
        <w:t xml:space="preserve"> and the Father. </w:t>
      </w:r>
      <w:r w:rsidR="0059762E" w:rsidRPr="0077725D">
        <w:rPr>
          <w:color w:val="404040" w:themeColor="text1" w:themeTint="BF"/>
        </w:rPr>
        <w:t xml:space="preserve">In the last few verses of this text, we’ll see the last promise Jesus made them that would only be fulfilled after His death, burial, and resurrection. </w:t>
      </w:r>
    </w:p>
    <w:p w14:paraId="7BF682F7" w14:textId="77777777" w:rsidR="0019442D" w:rsidRPr="0077725D" w:rsidRDefault="0019442D" w:rsidP="0019442D">
      <w:pPr>
        <w:ind w:left="720"/>
        <w:rPr>
          <w:color w:val="404040" w:themeColor="text1" w:themeTint="BF"/>
        </w:rPr>
      </w:pPr>
    </w:p>
    <w:p w14:paraId="40EF5B5B" w14:textId="77777777" w:rsidR="00ED608E" w:rsidRDefault="00ED608E" w:rsidP="00ED608E">
      <w:pPr>
        <w:pStyle w:val="Heading1Alt"/>
        <w:ind w:left="720"/>
      </w:pPr>
      <w:r>
        <w:t>DISCUSS</w:t>
      </w:r>
    </w:p>
    <w:p w14:paraId="39909317" w14:textId="77777777" w:rsidR="00ED608E" w:rsidRDefault="00ED608E" w:rsidP="00ED608E">
      <w:pPr>
        <w:ind w:left="720"/>
        <w:rPr>
          <w:i/>
          <w:iCs/>
        </w:rPr>
      </w:pPr>
    </w:p>
    <w:p w14:paraId="7A67BBCF" w14:textId="5E3350F4" w:rsidR="00ED608E" w:rsidRDefault="00950084" w:rsidP="00534983">
      <w:pPr>
        <w:pStyle w:val="ListParagraph"/>
        <w:numPr>
          <w:ilvl w:val="0"/>
          <w:numId w:val="33"/>
        </w:numPr>
        <w:rPr>
          <w:i/>
          <w:iCs/>
          <w:color w:val="404040" w:themeColor="text1" w:themeTint="BF"/>
        </w:rPr>
      </w:pPr>
      <w:r>
        <w:rPr>
          <w:i/>
          <w:iCs/>
          <w:color w:val="404040" w:themeColor="text1" w:themeTint="BF"/>
        </w:rPr>
        <w:t>What did Jesus say about His relationship with the Father?</w:t>
      </w:r>
    </w:p>
    <w:p w14:paraId="5AEF006F" w14:textId="4DF3122C" w:rsidR="00950084" w:rsidRDefault="00950084" w:rsidP="00534983">
      <w:pPr>
        <w:pStyle w:val="ListParagraph"/>
        <w:numPr>
          <w:ilvl w:val="0"/>
          <w:numId w:val="33"/>
        </w:numPr>
        <w:rPr>
          <w:i/>
          <w:iCs/>
          <w:color w:val="404040" w:themeColor="text1" w:themeTint="BF"/>
        </w:rPr>
      </w:pPr>
      <w:r>
        <w:rPr>
          <w:i/>
          <w:iCs/>
          <w:color w:val="404040" w:themeColor="text1" w:themeTint="BF"/>
        </w:rPr>
        <w:t>Why is the exclusivity of Jesus as “</w:t>
      </w:r>
      <w:r w:rsidR="00AB30DC">
        <w:rPr>
          <w:i/>
          <w:iCs/>
          <w:color w:val="404040" w:themeColor="text1" w:themeTint="BF"/>
        </w:rPr>
        <w:t>the</w:t>
      </w:r>
      <w:r>
        <w:rPr>
          <w:i/>
          <w:iCs/>
          <w:color w:val="404040" w:themeColor="text1" w:themeTint="BF"/>
        </w:rPr>
        <w:t xml:space="preserve"> </w:t>
      </w:r>
      <w:r w:rsidR="00A56563">
        <w:rPr>
          <w:i/>
          <w:iCs/>
          <w:color w:val="404040" w:themeColor="text1" w:themeTint="BF"/>
        </w:rPr>
        <w:t>W</w:t>
      </w:r>
      <w:r>
        <w:rPr>
          <w:i/>
          <w:iCs/>
          <w:color w:val="404040" w:themeColor="text1" w:themeTint="BF"/>
        </w:rPr>
        <w:t xml:space="preserve">ay” difficult for many people to accept? </w:t>
      </w:r>
    </w:p>
    <w:p w14:paraId="023F2A22" w14:textId="0A5704A4" w:rsidR="00950084" w:rsidRPr="00534983" w:rsidRDefault="00950084" w:rsidP="00534983">
      <w:pPr>
        <w:pStyle w:val="ListParagraph"/>
        <w:numPr>
          <w:ilvl w:val="0"/>
          <w:numId w:val="33"/>
        </w:numPr>
        <w:rPr>
          <w:i/>
          <w:iCs/>
          <w:color w:val="404040" w:themeColor="text1" w:themeTint="BF"/>
        </w:rPr>
      </w:pPr>
      <w:r>
        <w:rPr>
          <w:i/>
          <w:iCs/>
          <w:color w:val="404040" w:themeColor="text1" w:themeTint="BF"/>
        </w:rPr>
        <w:t xml:space="preserve">How does the promise of an eternal home reshape your view of success, security, </w:t>
      </w:r>
      <w:r w:rsidR="00BD71F1">
        <w:rPr>
          <w:i/>
          <w:iCs/>
          <w:color w:val="404040" w:themeColor="text1" w:themeTint="BF"/>
        </w:rPr>
        <w:t xml:space="preserve">or comfort? </w:t>
      </w:r>
    </w:p>
    <w:p w14:paraId="5BB254FD" w14:textId="77777777" w:rsidR="00DF30DF" w:rsidRDefault="00DF30DF" w:rsidP="00D953BC">
      <w:pPr>
        <w:rPr>
          <w:b/>
          <w:color w:val="404040" w:themeColor="text1" w:themeTint="BF"/>
        </w:rPr>
      </w:pPr>
    </w:p>
    <w:p w14:paraId="580788C2" w14:textId="77777777" w:rsidR="00DF30DF" w:rsidRDefault="00DF30DF" w:rsidP="00C837A4">
      <w:pPr>
        <w:ind w:left="720"/>
        <w:rPr>
          <w:b/>
          <w:color w:val="404040" w:themeColor="text1" w:themeTint="BF"/>
        </w:rPr>
      </w:pPr>
    </w:p>
    <w:p w14:paraId="270BD847" w14:textId="48CB91F0"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t>3</w:t>
      </w:r>
      <w:r w:rsidRPr="00ED608E">
        <w:rPr>
          <w:rFonts w:ascii="Helvetica Neue" w:hAnsi="Helvetica Neue"/>
          <w:b/>
          <w:color w:val="404040" w:themeColor="text1" w:themeTint="BF"/>
          <w:sz w:val="28"/>
          <w:szCs w:val="28"/>
        </w:rPr>
        <w:t xml:space="preserve">. </w:t>
      </w:r>
      <w:r w:rsidR="00BD71F1" w:rsidRPr="00BD71F1">
        <w:rPr>
          <w:rFonts w:ascii="Helvetica Neue" w:hAnsi="Helvetica Neue"/>
          <w:b/>
          <w:color w:val="404040" w:themeColor="text1" w:themeTint="BF"/>
          <w:sz w:val="28"/>
          <w:szCs w:val="28"/>
          <w:u w:val="single"/>
        </w:rPr>
        <w:t>Prayer</w:t>
      </w:r>
      <w:r w:rsidR="00BD71F1">
        <w:rPr>
          <w:rFonts w:ascii="Helvetica Neue" w:hAnsi="Helvetica Neue"/>
          <w:b/>
          <w:color w:val="404040" w:themeColor="text1" w:themeTint="BF"/>
          <w:sz w:val="28"/>
          <w:szCs w:val="28"/>
        </w:rPr>
        <w:t xml:space="preserve"> in </w:t>
      </w:r>
      <w:r w:rsidR="00CC577E">
        <w:rPr>
          <w:rFonts w:ascii="Helvetica Neue" w:hAnsi="Helvetica Neue"/>
          <w:b/>
          <w:color w:val="404040" w:themeColor="text1" w:themeTint="BF"/>
          <w:sz w:val="28"/>
          <w:szCs w:val="28"/>
        </w:rPr>
        <w:t xml:space="preserve">Jesus’s </w:t>
      </w:r>
      <w:r w:rsidR="00BD71F1" w:rsidRPr="0034091A">
        <w:rPr>
          <w:rFonts w:ascii="Helvetica Neue" w:hAnsi="Helvetica Neue"/>
          <w:b/>
          <w:color w:val="404040" w:themeColor="text1" w:themeTint="BF"/>
          <w:sz w:val="28"/>
          <w:szCs w:val="28"/>
          <w:u w:val="single"/>
        </w:rPr>
        <w:t>name</w:t>
      </w:r>
      <w:r w:rsidR="00BD71F1">
        <w:rPr>
          <w:rFonts w:ascii="Helvetica Neue" w:hAnsi="Helvetica Neue"/>
          <w:b/>
          <w:color w:val="404040" w:themeColor="text1" w:themeTint="BF"/>
          <w:sz w:val="28"/>
          <w:szCs w:val="28"/>
        </w:rPr>
        <w:t xml:space="preserve"> reflects trust in the Father’s </w:t>
      </w:r>
      <w:r w:rsidR="00BD71F1" w:rsidRPr="00BD71F1">
        <w:rPr>
          <w:rFonts w:ascii="Helvetica Neue" w:hAnsi="Helvetica Neue"/>
          <w:b/>
          <w:color w:val="404040" w:themeColor="text1" w:themeTint="BF"/>
          <w:sz w:val="28"/>
          <w:szCs w:val="28"/>
          <w:u w:val="single"/>
        </w:rPr>
        <w:t>purposes</w:t>
      </w:r>
      <w:r w:rsidR="00900812">
        <w:rPr>
          <w:rFonts w:ascii="Helvetica Neue" w:hAnsi="Helvetica Neue"/>
          <w:b/>
          <w:color w:val="404040" w:themeColor="text1" w:themeTint="BF"/>
          <w:sz w:val="28"/>
          <w:szCs w:val="28"/>
        </w:rPr>
        <w:t xml:space="preserve">. </w:t>
      </w:r>
    </w:p>
    <w:p w14:paraId="534DC28F" w14:textId="6869CF92" w:rsidR="004250A3" w:rsidRDefault="004265B5" w:rsidP="00ED608E">
      <w:pPr>
        <w:ind w:left="720"/>
        <w:rPr>
          <w:i/>
          <w:iCs/>
          <w:color w:val="404040" w:themeColor="text1" w:themeTint="BF"/>
        </w:rPr>
      </w:pPr>
      <w:r>
        <w:rPr>
          <w:color w:val="404040" w:themeColor="text1" w:themeTint="BF"/>
        </w:rPr>
        <w:t xml:space="preserve">John </w:t>
      </w:r>
      <w:r w:rsidR="00BD71F1">
        <w:rPr>
          <w:color w:val="404040" w:themeColor="text1" w:themeTint="BF"/>
        </w:rPr>
        <w:t>14:12-</w:t>
      </w:r>
      <w:r w:rsidR="00AB30DC">
        <w:rPr>
          <w:color w:val="404040" w:themeColor="text1" w:themeTint="BF"/>
        </w:rPr>
        <w:t>14</w:t>
      </w:r>
      <w:r w:rsidR="0034091A">
        <w:rPr>
          <w:color w:val="404040" w:themeColor="text1" w:themeTint="BF"/>
        </w:rPr>
        <w:t>:</w:t>
      </w:r>
      <w:r w:rsidR="00AB30DC">
        <w:rPr>
          <w:color w:val="404040" w:themeColor="text1" w:themeTint="BF"/>
        </w:rPr>
        <w:t xml:space="preserve"> </w:t>
      </w:r>
      <w:r w:rsidR="00242B59">
        <w:rPr>
          <w:color w:val="404040" w:themeColor="text1" w:themeTint="BF"/>
        </w:rPr>
        <w:t>“</w:t>
      </w:r>
      <w:r w:rsidR="00AB30DC" w:rsidRPr="0034091A">
        <w:rPr>
          <w:i/>
          <w:iCs/>
          <w:color w:val="404040" w:themeColor="text1" w:themeTint="BF"/>
        </w:rPr>
        <w:t>Truly</w:t>
      </w:r>
      <w:r w:rsidR="0053137E" w:rsidRPr="0053137E">
        <w:rPr>
          <w:i/>
          <w:iCs/>
          <w:color w:val="404040" w:themeColor="text1" w:themeTint="BF"/>
        </w:rPr>
        <w:t xml:space="preserve"> I tell you, the one who believes in me will also do the works that I do. And he will do even greater works than </w:t>
      </w:r>
      <w:r w:rsidR="00900812" w:rsidRPr="0053137E">
        <w:rPr>
          <w:i/>
          <w:iCs/>
          <w:color w:val="404040" w:themeColor="text1" w:themeTint="BF"/>
        </w:rPr>
        <w:t>these because</w:t>
      </w:r>
      <w:r w:rsidR="0053137E" w:rsidRPr="0053137E">
        <w:rPr>
          <w:i/>
          <w:iCs/>
          <w:color w:val="404040" w:themeColor="text1" w:themeTint="BF"/>
        </w:rPr>
        <w:t xml:space="preserve"> I am going to the Father. Whatever you ask in my name, I will do it so that the Father may be glorified in the Son. </w:t>
      </w:r>
      <w:r w:rsidR="0053137E" w:rsidRPr="0053137E">
        <w:rPr>
          <w:b/>
          <w:bCs/>
          <w:i/>
          <w:iCs/>
          <w:color w:val="404040" w:themeColor="text1" w:themeTint="BF"/>
          <w:vertAlign w:val="superscript"/>
        </w:rPr>
        <w:t> </w:t>
      </w:r>
      <w:r w:rsidR="0053137E" w:rsidRPr="0053137E">
        <w:rPr>
          <w:i/>
          <w:iCs/>
          <w:color w:val="404040" w:themeColor="text1" w:themeTint="BF"/>
        </w:rPr>
        <w:t>If you ask me anything in my name, I will do it.</w:t>
      </w:r>
      <w:r w:rsidR="00242B59">
        <w:rPr>
          <w:i/>
          <w:iCs/>
          <w:color w:val="404040" w:themeColor="text1" w:themeTint="BF"/>
        </w:rPr>
        <w:t>”</w:t>
      </w:r>
    </w:p>
    <w:p w14:paraId="4367A391" w14:textId="77777777" w:rsidR="0053137E" w:rsidRDefault="0053137E" w:rsidP="00ED608E">
      <w:pPr>
        <w:ind w:left="720"/>
        <w:rPr>
          <w:i/>
          <w:iCs/>
          <w:color w:val="404040" w:themeColor="text1" w:themeTint="BF"/>
        </w:rPr>
      </w:pPr>
    </w:p>
    <w:p w14:paraId="7894884C" w14:textId="35E17093"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A22DEB">
        <w:rPr>
          <w:i/>
          <w:iCs/>
          <w:color w:val="404040" w:themeColor="text1" w:themeTint="BF"/>
        </w:rPr>
        <w:t xml:space="preserve">John </w:t>
      </w:r>
      <w:r w:rsidR="003400ED">
        <w:rPr>
          <w:i/>
          <w:iCs/>
          <w:color w:val="404040" w:themeColor="text1" w:themeTint="BF"/>
        </w:rPr>
        <w:t>14:12-14</w:t>
      </w:r>
    </w:p>
    <w:p w14:paraId="6FBB569C" w14:textId="5C3B9E01" w:rsidR="004A345D" w:rsidRDefault="00ED259E" w:rsidP="000E553C">
      <w:pPr>
        <w:ind w:left="720"/>
        <w:rPr>
          <w:color w:val="404040" w:themeColor="text1" w:themeTint="BF"/>
        </w:rPr>
      </w:pPr>
      <w:r>
        <w:rPr>
          <w:color w:val="404040" w:themeColor="text1" w:themeTint="BF"/>
        </w:rPr>
        <w:t xml:space="preserve">In first-century Jewish culture, a groom often prepared a place for his bride by adding onto his father’s home, sometimes called an insula. After the proposal, the bride waited in her parents’ home until the </w:t>
      </w:r>
      <w:r w:rsidR="004A345D">
        <w:rPr>
          <w:color w:val="404040" w:themeColor="text1" w:themeTint="BF"/>
        </w:rPr>
        <w:t xml:space="preserve">groom returned for her once the place was ready. </w:t>
      </w:r>
      <w:r w:rsidR="00DA1EDC">
        <w:rPr>
          <w:color w:val="404040" w:themeColor="text1" w:themeTint="BF"/>
        </w:rPr>
        <w:t xml:space="preserve">This cultural picture </w:t>
      </w:r>
      <w:r w:rsidR="00C305D6">
        <w:rPr>
          <w:color w:val="404040" w:themeColor="text1" w:themeTint="BF"/>
        </w:rPr>
        <w:t xml:space="preserve">echoed </w:t>
      </w:r>
      <w:r w:rsidR="00CC577E">
        <w:rPr>
          <w:color w:val="404040" w:themeColor="text1" w:themeTint="BF"/>
        </w:rPr>
        <w:t xml:space="preserve">Jesus’s </w:t>
      </w:r>
      <w:r w:rsidR="00C305D6">
        <w:rPr>
          <w:color w:val="404040" w:themeColor="text1" w:themeTint="BF"/>
        </w:rPr>
        <w:t xml:space="preserve">promise: He would prepare a place and return for His people. In the meantime, they were not abandoned. </w:t>
      </w:r>
      <w:r w:rsidR="000443A4">
        <w:rPr>
          <w:color w:val="404040" w:themeColor="text1" w:themeTint="BF"/>
        </w:rPr>
        <w:t xml:space="preserve">They were invited into an active relationship with God through prayer. </w:t>
      </w:r>
    </w:p>
    <w:p w14:paraId="5A8886B4" w14:textId="77777777" w:rsidR="000443A4" w:rsidRDefault="000443A4" w:rsidP="00ED608E">
      <w:pPr>
        <w:ind w:left="720"/>
        <w:rPr>
          <w:color w:val="404040" w:themeColor="text1" w:themeTint="BF"/>
        </w:rPr>
      </w:pPr>
    </w:p>
    <w:p w14:paraId="5B1A8644" w14:textId="696FC7FB" w:rsidR="00ED608E" w:rsidRDefault="00213D42" w:rsidP="004F671F">
      <w:pPr>
        <w:ind w:left="720"/>
        <w:rPr>
          <w:color w:val="404040" w:themeColor="text1" w:themeTint="BF"/>
        </w:rPr>
      </w:pPr>
      <w:r>
        <w:rPr>
          <w:color w:val="404040" w:themeColor="text1" w:themeTint="BF"/>
        </w:rPr>
        <w:t xml:space="preserve">As Jesus prepared for His imminent arrest and crucifixion, He wanted the disciples to understand He was not </w:t>
      </w:r>
      <w:r w:rsidR="00D85C7C">
        <w:rPr>
          <w:color w:val="404040" w:themeColor="text1" w:themeTint="BF"/>
        </w:rPr>
        <w:t xml:space="preserve">disbanding them in anticipation of His departure. Rather, He instructed them to continue to do the works He prepared for them to do. Much like the sending of the </w:t>
      </w:r>
      <w:r w:rsidR="00E37F42">
        <w:rPr>
          <w:color w:val="404040" w:themeColor="text1" w:themeTint="BF"/>
        </w:rPr>
        <w:t>12 on their first missionary journey in Luke 9, or even the sending of the 72 in Luke 10, Jesus</w:t>
      </w:r>
      <w:r w:rsidR="004F671F">
        <w:rPr>
          <w:color w:val="404040" w:themeColor="text1" w:themeTint="BF"/>
        </w:rPr>
        <w:t xml:space="preserve"> wanted them to continue to </w:t>
      </w:r>
      <w:r w:rsidR="004F671F" w:rsidRPr="002D2FF2">
        <w:rPr>
          <w:i/>
          <w:iCs/>
          <w:color w:val="404040" w:themeColor="text1" w:themeTint="BF"/>
        </w:rPr>
        <w:t>“proclaim the kingdom of God and to heal the sick”</w:t>
      </w:r>
      <w:r w:rsidR="004F671F">
        <w:rPr>
          <w:color w:val="404040" w:themeColor="text1" w:themeTint="BF"/>
        </w:rPr>
        <w:t xml:space="preserve"> (Luke 9:2)</w:t>
      </w:r>
      <w:r w:rsidR="006450FF">
        <w:rPr>
          <w:color w:val="404040" w:themeColor="text1" w:themeTint="BF"/>
        </w:rPr>
        <w:t>.</w:t>
      </w:r>
      <w:r w:rsidR="004F671F">
        <w:rPr>
          <w:color w:val="404040" w:themeColor="text1" w:themeTint="BF"/>
        </w:rPr>
        <w:t xml:space="preserve"> In fact, </w:t>
      </w:r>
      <w:r w:rsidR="00F329FB">
        <w:rPr>
          <w:color w:val="404040" w:themeColor="text1" w:themeTint="BF"/>
        </w:rPr>
        <w:t xml:space="preserve">Jesus insisted that the disciples would do even greater works than He because He was returning to the Father. </w:t>
      </w:r>
    </w:p>
    <w:p w14:paraId="63318A17" w14:textId="77777777" w:rsidR="00F329FB" w:rsidRDefault="00F329FB" w:rsidP="004F671F">
      <w:pPr>
        <w:ind w:left="720"/>
        <w:rPr>
          <w:color w:val="404040" w:themeColor="text1" w:themeTint="BF"/>
        </w:rPr>
      </w:pPr>
    </w:p>
    <w:p w14:paraId="4A2E365F" w14:textId="12F61600" w:rsidR="00F329FB" w:rsidRDefault="00F329FB" w:rsidP="004F671F">
      <w:pPr>
        <w:ind w:left="720"/>
        <w:rPr>
          <w:color w:val="404040" w:themeColor="text1" w:themeTint="BF"/>
        </w:rPr>
      </w:pPr>
      <w:r>
        <w:rPr>
          <w:color w:val="404040" w:themeColor="text1" w:themeTint="BF"/>
        </w:rPr>
        <w:t>You might wonder how any disciple</w:t>
      </w:r>
      <w:r w:rsidR="00550319">
        <w:rPr>
          <w:color w:val="404040" w:themeColor="text1" w:themeTint="BF"/>
        </w:rPr>
        <w:t xml:space="preserve"> </w:t>
      </w:r>
      <w:r>
        <w:rPr>
          <w:color w:val="404040" w:themeColor="text1" w:themeTint="BF"/>
        </w:rPr>
        <w:t>could do greater works that Jesus</w:t>
      </w:r>
      <w:r w:rsidR="00550319">
        <w:rPr>
          <w:color w:val="404040" w:themeColor="text1" w:themeTint="BF"/>
        </w:rPr>
        <w:t>.</w:t>
      </w:r>
      <w:r>
        <w:rPr>
          <w:color w:val="404040" w:themeColor="text1" w:themeTint="BF"/>
        </w:rPr>
        <w:t xml:space="preserve"> It is helpful to think of </w:t>
      </w:r>
      <w:r w:rsidR="00550319">
        <w:rPr>
          <w:color w:val="404040" w:themeColor="text1" w:themeTint="BF"/>
        </w:rPr>
        <w:t>this impact</w:t>
      </w:r>
      <w:r>
        <w:rPr>
          <w:color w:val="404040" w:themeColor="text1" w:themeTint="BF"/>
        </w:rPr>
        <w:t xml:space="preserve"> as </w:t>
      </w:r>
      <w:r w:rsidR="005E3516">
        <w:rPr>
          <w:color w:val="404040" w:themeColor="text1" w:themeTint="BF"/>
        </w:rPr>
        <w:t xml:space="preserve">greater in number and in geographic region than in </w:t>
      </w:r>
      <w:r w:rsidR="00550319">
        <w:rPr>
          <w:color w:val="404040" w:themeColor="text1" w:themeTint="BF"/>
        </w:rPr>
        <w:t>miracles</w:t>
      </w:r>
      <w:r w:rsidR="005E3516">
        <w:rPr>
          <w:color w:val="404040" w:themeColor="text1" w:themeTint="BF"/>
        </w:rPr>
        <w:t xml:space="preserve"> or power. </w:t>
      </w:r>
      <w:r w:rsidR="00693704">
        <w:rPr>
          <w:color w:val="404040" w:themeColor="text1" w:themeTint="BF"/>
        </w:rPr>
        <w:t xml:space="preserve">As Paul wrote, </w:t>
      </w:r>
      <w:r w:rsidR="00DD7A5E" w:rsidRPr="00B70564">
        <w:rPr>
          <w:i/>
          <w:iCs/>
          <w:color w:val="404040" w:themeColor="text1" w:themeTint="BF"/>
        </w:rPr>
        <w:t>“What do you have that you didn’t receive</w:t>
      </w:r>
      <w:r w:rsidR="00020903" w:rsidRPr="00B70564">
        <w:rPr>
          <w:i/>
          <w:iCs/>
          <w:color w:val="404040" w:themeColor="text1" w:themeTint="BF"/>
        </w:rPr>
        <w:t xml:space="preserve"> [from God]?”</w:t>
      </w:r>
      <w:r w:rsidR="00020903">
        <w:rPr>
          <w:color w:val="404040" w:themeColor="text1" w:themeTint="BF"/>
        </w:rPr>
        <w:t xml:space="preserve"> (1 Cor</w:t>
      </w:r>
      <w:r w:rsidR="00550319">
        <w:rPr>
          <w:color w:val="404040" w:themeColor="text1" w:themeTint="BF"/>
        </w:rPr>
        <w:t>inthians</w:t>
      </w:r>
      <w:r w:rsidR="00020903">
        <w:rPr>
          <w:color w:val="404040" w:themeColor="text1" w:themeTint="BF"/>
        </w:rPr>
        <w:t xml:space="preserve"> 4:7)</w:t>
      </w:r>
      <w:r w:rsidR="00550319">
        <w:rPr>
          <w:color w:val="404040" w:themeColor="text1" w:themeTint="BF"/>
        </w:rPr>
        <w:t>.</w:t>
      </w:r>
      <w:r w:rsidR="00020903">
        <w:rPr>
          <w:color w:val="404040" w:themeColor="text1" w:themeTint="BF"/>
        </w:rPr>
        <w:t xml:space="preserve"> Consider this—when Peter preached the first sermon on the day of Pentecost, when the Holy Spirit came on Him and the others, more people likely came to faith that day than in </w:t>
      </w:r>
      <w:r w:rsidR="00CC577E">
        <w:rPr>
          <w:color w:val="404040" w:themeColor="text1" w:themeTint="BF"/>
        </w:rPr>
        <w:t xml:space="preserve">Jesus’s </w:t>
      </w:r>
      <w:r w:rsidR="00020903">
        <w:rPr>
          <w:color w:val="404040" w:themeColor="text1" w:themeTint="BF"/>
        </w:rPr>
        <w:t>entire earthly ministry</w:t>
      </w:r>
      <w:r w:rsidR="00946E40">
        <w:rPr>
          <w:color w:val="404040" w:themeColor="text1" w:themeTint="BF"/>
        </w:rPr>
        <w:t xml:space="preserve"> (Acts 2:41)</w:t>
      </w:r>
      <w:r w:rsidR="00154690">
        <w:rPr>
          <w:color w:val="404040" w:themeColor="text1" w:themeTint="BF"/>
        </w:rPr>
        <w:t>.</w:t>
      </w:r>
      <w:r w:rsidR="00020903">
        <w:rPr>
          <w:color w:val="404040" w:themeColor="text1" w:themeTint="BF"/>
        </w:rPr>
        <w:t xml:space="preserve"> When Philip preached to the Ethi</w:t>
      </w:r>
      <w:r w:rsidR="00946E40">
        <w:rPr>
          <w:color w:val="404040" w:themeColor="text1" w:themeTint="BF"/>
        </w:rPr>
        <w:t xml:space="preserve">opian </w:t>
      </w:r>
      <w:r w:rsidR="0002299A">
        <w:rPr>
          <w:color w:val="404040" w:themeColor="text1" w:themeTint="BF"/>
        </w:rPr>
        <w:t>eunuch</w:t>
      </w:r>
      <w:r w:rsidR="00455603">
        <w:rPr>
          <w:color w:val="404040" w:themeColor="text1" w:themeTint="BF"/>
        </w:rPr>
        <w:t xml:space="preserve"> (Acts 8:26-40)</w:t>
      </w:r>
      <w:r w:rsidR="00946E40">
        <w:rPr>
          <w:color w:val="404040" w:themeColor="text1" w:themeTint="BF"/>
        </w:rPr>
        <w:t xml:space="preserve">, who </w:t>
      </w:r>
      <w:r w:rsidR="00780D59">
        <w:rPr>
          <w:color w:val="404040" w:themeColor="text1" w:themeTint="BF"/>
        </w:rPr>
        <w:t xml:space="preserve">church history says </w:t>
      </w:r>
      <w:r w:rsidR="00455603">
        <w:rPr>
          <w:color w:val="404040" w:themeColor="text1" w:themeTint="BF"/>
        </w:rPr>
        <w:t>carried</w:t>
      </w:r>
      <w:r w:rsidR="00780D59">
        <w:rPr>
          <w:color w:val="404040" w:themeColor="text1" w:themeTint="BF"/>
        </w:rPr>
        <w:t xml:space="preserve"> the </w:t>
      </w:r>
      <w:r w:rsidR="002051CF">
        <w:rPr>
          <w:color w:val="404040" w:themeColor="text1" w:themeTint="BF"/>
        </w:rPr>
        <w:t>g</w:t>
      </w:r>
      <w:r w:rsidR="00780D59">
        <w:rPr>
          <w:color w:val="404040" w:themeColor="text1" w:themeTint="BF"/>
        </w:rPr>
        <w:t xml:space="preserve">ood </w:t>
      </w:r>
      <w:r w:rsidR="002051CF">
        <w:rPr>
          <w:color w:val="404040" w:themeColor="text1" w:themeTint="BF"/>
        </w:rPr>
        <w:t>n</w:t>
      </w:r>
      <w:r w:rsidR="00780D59">
        <w:rPr>
          <w:color w:val="404040" w:themeColor="text1" w:themeTint="BF"/>
        </w:rPr>
        <w:t xml:space="preserve">ews of Jesus to Africa, the </w:t>
      </w:r>
      <w:r w:rsidR="002051CF">
        <w:rPr>
          <w:color w:val="404040" w:themeColor="text1" w:themeTint="BF"/>
        </w:rPr>
        <w:t>g</w:t>
      </w:r>
      <w:r w:rsidR="00780D59">
        <w:rPr>
          <w:color w:val="404040" w:themeColor="text1" w:themeTint="BF"/>
        </w:rPr>
        <w:t xml:space="preserve">ospel spread beyond Palestine, </w:t>
      </w:r>
      <w:r w:rsidR="00780D59">
        <w:rPr>
          <w:color w:val="404040" w:themeColor="text1" w:themeTint="BF"/>
        </w:rPr>
        <w:lastRenderedPageBreak/>
        <w:t xml:space="preserve">something that had not happened during </w:t>
      </w:r>
      <w:r w:rsidR="00CC577E">
        <w:rPr>
          <w:color w:val="404040" w:themeColor="text1" w:themeTint="BF"/>
        </w:rPr>
        <w:t xml:space="preserve">Jesus’s </w:t>
      </w:r>
      <w:r w:rsidR="00780D59">
        <w:rPr>
          <w:color w:val="404040" w:themeColor="text1" w:themeTint="BF"/>
        </w:rPr>
        <w:t xml:space="preserve">earthly ministry. </w:t>
      </w:r>
      <w:r w:rsidR="001E0659">
        <w:rPr>
          <w:color w:val="404040" w:themeColor="text1" w:themeTint="BF"/>
        </w:rPr>
        <w:t xml:space="preserve">Their impact was greater in reach than </w:t>
      </w:r>
      <w:r w:rsidR="00CC577E">
        <w:rPr>
          <w:color w:val="404040" w:themeColor="text1" w:themeTint="BF"/>
        </w:rPr>
        <w:t xml:space="preserve">Jesus’s </w:t>
      </w:r>
      <w:r w:rsidR="001E0659">
        <w:rPr>
          <w:color w:val="404040" w:themeColor="text1" w:themeTint="BF"/>
        </w:rPr>
        <w:t xml:space="preserve">earthly ministry, but it was completely empowered by the Holy Spirit whom Jesus sent. </w:t>
      </w:r>
      <w:r w:rsidR="00662E59">
        <w:rPr>
          <w:color w:val="404040" w:themeColor="text1" w:themeTint="BF"/>
        </w:rPr>
        <w:t>Through the disciples</w:t>
      </w:r>
      <w:r w:rsidR="002051CF">
        <w:rPr>
          <w:color w:val="404040" w:themeColor="text1" w:themeTint="BF"/>
        </w:rPr>
        <w:t>,</w:t>
      </w:r>
      <w:r w:rsidR="00662E59">
        <w:rPr>
          <w:color w:val="404040" w:themeColor="text1" w:themeTint="BF"/>
        </w:rPr>
        <w:t xml:space="preserve"> </w:t>
      </w:r>
      <w:r w:rsidR="00CC577E">
        <w:rPr>
          <w:color w:val="404040" w:themeColor="text1" w:themeTint="BF"/>
        </w:rPr>
        <w:t xml:space="preserve">Jesus’s </w:t>
      </w:r>
      <w:r w:rsidR="00662E59">
        <w:rPr>
          <w:color w:val="404040" w:themeColor="text1" w:themeTint="BF"/>
        </w:rPr>
        <w:t>ministry multiplied, a</w:t>
      </w:r>
      <w:r w:rsidR="00F616BB">
        <w:rPr>
          <w:color w:val="404040" w:themeColor="text1" w:themeTint="BF"/>
        </w:rPr>
        <w:t xml:space="preserve"> work of the Holy Spirit that continues today and will continue until Christ returns for His church. </w:t>
      </w:r>
    </w:p>
    <w:p w14:paraId="49957500" w14:textId="77777777" w:rsidR="00F616BB" w:rsidRDefault="00F616BB" w:rsidP="004F671F">
      <w:pPr>
        <w:ind w:left="720"/>
        <w:rPr>
          <w:color w:val="404040" w:themeColor="text1" w:themeTint="BF"/>
        </w:rPr>
      </w:pPr>
    </w:p>
    <w:p w14:paraId="1E4E7CF5" w14:textId="53054782" w:rsidR="0068568B" w:rsidRDefault="00F616BB" w:rsidP="004F671F">
      <w:pPr>
        <w:ind w:left="720"/>
        <w:rPr>
          <w:color w:val="404040" w:themeColor="text1" w:themeTint="BF"/>
        </w:rPr>
      </w:pPr>
      <w:r>
        <w:rPr>
          <w:color w:val="404040" w:themeColor="text1" w:themeTint="BF"/>
        </w:rPr>
        <w:t xml:space="preserve">In verses 13-14, Jesus made a provocative claim: </w:t>
      </w:r>
      <w:r w:rsidRPr="00CD2C25">
        <w:rPr>
          <w:i/>
          <w:iCs/>
          <w:color w:val="404040" w:themeColor="text1" w:themeTint="BF"/>
        </w:rPr>
        <w:t>“</w:t>
      </w:r>
      <w:r w:rsidR="008570B2" w:rsidRPr="00CD2C25">
        <w:rPr>
          <w:i/>
          <w:iCs/>
          <w:color w:val="404040" w:themeColor="text1" w:themeTint="BF"/>
        </w:rPr>
        <w:t>Whatever you ask in my name, I will do it so that the Father may be glorified in the Son. If you ask me</w:t>
      </w:r>
      <w:r w:rsidR="000F3468">
        <w:rPr>
          <w:i/>
          <w:iCs/>
          <w:color w:val="404040" w:themeColor="text1" w:themeTint="BF"/>
          <w:vertAlign w:val="superscript"/>
        </w:rPr>
        <w:t xml:space="preserve"> </w:t>
      </w:r>
      <w:r w:rsidR="008570B2" w:rsidRPr="00CD2C25">
        <w:rPr>
          <w:i/>
          <w:iCs/>
          <w:color w:val="404040" w:themeColor="text1" w:themeTint="BF"/>
        </w:rPr>
        <w:t>anything in my name, I will do it.”</w:t>
      </w:r>
      <w:r w:rsidR="008570B2">
        <w:rPr>
          <w:color w:val="404040" w:themeColor="text1" w:themeTint="BF"/>
        </w:rPr>
        <w:t xml:space="preserve"> </w:t>
      </w:r>
      <w:r w:rsidR="005A70A2">
        <w:rPr>
          <w:color w:val="404040" w:themeColor="text1" w:themeTint="BF"/>
        </w:rPr>
        <w:t>These verses have</w:t>
      </w:r>
      <w:r w:rsidR="008B0508">
        <w:rPr>
          <w:color w:val="404040" w:themeColor="text1" w:themeTint="BF"/>
        </w:rPr>
        <w:t xml:space="preserve"> </w:t>
      </w:r>
      <w:r w:rsidR="005A70A2">
        <w:rPr>
          <w:color w:val="404040" w:themeColor="text1" w:themeTint="BF"/>
        </w:rPr>
        <w:t xml:space="preserve">been the source of unhealthy teaching </w:t>
      </w:r>
      <w:r w:rsidR="00CD2C25">
        <w:rPr>
          <w:color w:val="404040" w:themeColor="text1" w:themeTint="BF"/>
        </w:rPr>
        <w:t>throughout church history. The real key to understanding the</w:t>
      </w:r>
      <w:r w:rsidR="008B0508">
        <w:rPr>
          <w:color w:val="404040" w:themeColor="text1" w:themeTint="BF"/>
        </w:rPr>
        <w:t>se</w:t>
      </w:r>
      <w:r w:rsidR="00CD2C25">
        <w:rPr>
          <w:color w:val="404040" w:themeColor="text1" w:themeTint="BF"/>
        </w:rPr>
        <w:t xml:space="preserve"> verses lies in the phrase, “</w:t>
      </w:r>
      <w:r w:rsidR="00CD2C25" w:rsidRPr="00CD2C25">
        <w:rPr>
          <w:i/>
          <w:iCs/>
          <w:color w:val="404040" w:themeColor="text1" w:themeTint="BF"/>
        </w:rPr>
        <w:t>so that the Father may be glorified in the Son.</w:t>
      </w:r>
      <w:r w:rsidR="00CD2C25">
        <w:rPr>
          <w:i/>
          <w:iCs/>
          <w:color w:val="404040" w:themeColor="text1" w:themeTint="BF"/>
        </w:rPr>
        <w:t xml:space="preserve">” </w:t>
      </w:r>
      <w:r w:rsidR="00CD2C25">
        <w:rPr>
          <w:color w:val="404040" w:themeColor="text1" w:themeTint="BF"/>
        </w:rPr>
        <w:t xml:space="preserve">Jesus </w:t>
      </w:r>
      <w:r w:rsidR="008B0508">
        <w:rPr>
          <w:color w:val="404040" w:themeColor="text1" w:themeTint="BF"/>
        </w:rPr>
        <w:t>promises</w:t>
      </w:r>
      <w:r w:rsidR="00CD2C25">
        <w:rPr>
          <w:color w:val="404040" w:themeColor="text1" w:themeTint="BF"/>
        </w:rPr>
        <w:t xml:space="preserve"> to answer “yes” to those prayers that </w:t>
      </w:r>
      <w:r w:rsidR="00B311D9">
        <w:rPr>
          <w:color w:val="404040" w:themeColor="text1" w:themeTint="BF"/>
        </w:rPr>
        <w:t xml:space="preserve">glorify the Father and are asked by nature of the believer’s relationship with the Son. That is not to say, however, that </w:t>
      </w:r>
      <w:r w:rsidR="008B0508">
        <w:rPr>
          <w:color w:val="404040" w:themeColor="text1" w:themeTint="BF"/>
        </w:rPr>
        <w:t>adding</w:t>
      </w:r>
      <w:r w:rsidR="00B311D9">
        <w:rPr>
          <w:color w:val="404040" w:themeColor="text1" w:themeTint="BF"/>
        </w:rPr>
        <w:t xml:space="preserve"> “</w:t>
      </w:r>
      <w:r w:rsidR="00B311D9" w:rsidRPr="006131FE">
        <w:rPr>
          <w:i/>
          <w:iCs/>
          <w:color w:val="404040" w:themeColor="text1" w:themeTint="BF"/>
        </w:rPr>
        <w:t xml:space="preserve">in </w:t>
      </w:r>
      <w:r w:rsidR="00CC577E">
        <w:rPr>
          <w:i/>
          <w:iCs/>
          <w:color w:val="404040" w:themeColor="text1" w:themeTint="BF"/>
        </w:rPr>
        <w:t xml:space="preserve">Jesus’s </w:t>
      </w:r>
      <w:r w:rsidR="00B311D9" w:rsidRPr="006131FE">
        <w:rPr>
          <w:i/>
          <w:iCs/>
          <w:color w:val="404040" w:themeColor="text1" w:themeTint="BF"/>
        </w:rPr>
        <w:t>name</w:t>
      </w:r>
      <w:r w:rsidR="00B311D9">
        <w:rPr>
          <w:color w:val="404040" w:themeColor="text1" w:themeTint="BF"/>
        </w:rPr>
        <w:t xml:space="preserve">” to the end of a prayer is a magical </w:t>
      </w:r>
      <w:r w:rsidR="008B0508">
        <w:rPr>
          <w:color w:val="404040" w:themeColor="text1" w:themeTint="BF"/>
        </w:rPr>
        <w:t>password</w:t>
      </w:r>
      <w:r w:rsidR="00B311D9">
        <w:rPr>
          <w:color w:val="404040" w:themeColor="text1" w:themeTint="BF"/>
        </w:rPr>
        <w:t xml:space="preserve"> to get Jesus to do</w:t>
      </w:r>
      <w:r w:rsidR="008B0508">
        <w:rPr>
          <w:color w:val="404040" w:themeColor="text1" w:themeTint="BF"/>
        </w:rPr>
        <w:t xml:space="preserve"> anything</w:t>
      </w:r>
      <w:r w:rsidR="00B311D9">
        <w:rPr>
          <w:color w:val="404040" w:themeColor="text1" w:themeTint="BF"/>
        </w:rPr>
        <w:t xml:space="preserve"> what we want. </w:t>
      </w:r>
    </w:p>
    <w:p w14:paraId="1C8FBFCD" w14:textId="77777777" w:rsidR="0015738D" w:rsidRDefault="0015738D" w:rsidP="004F671F">
      <w:pPr>
        <w:ind w:left="720"/>
        <w:rPr>
          <w:color w:val="404040" w:themeColor="text1" w:themeTint="BF"/>
        </w:rPr>
      </w:pPr>
    </w:p>
    <w:p w14:paraId="12AC81DA" w14:textId="7CE17CEF" w:rsidR="0068568B" w:rsidRDefault="0068568B" w:rsidP="004F671F">
      <w:pPr>
        <w:ind w:left="720"/>
        <w:rPr>
          <w:color w:val="404040" w:themeColor="text1" w:themeTint="BF"/>
        </w:rPr>
      </w:pPr>
      <w:r>
        <w:rPr>
          <w:color w:val="404040" w:themeColor="text1" w:themeTint="BF"/>
        </w:rPr>
        <w:t xml:space="preserve">Praying in </w:t>
      </w:r>
      <w:r w:rsidR="00CC577E">
        <w:rPr>
          <w:color w:val="404040" w:themeColor="text1" w:themeTint="BF"/>
        </w:rPr>
        <w:t xml:space="preserve">Jesus’s </w:t>
      </w:r>
      <w:r>
        <w:rPr>
          <w:color w:val="404040" w:themeColor="text1" w:themeTint="BF"/>
        </w:rPr>
        <w:t xml:space="preserve">name means praying in alignment with the nature of Christ. John Piper </w:t>
      </w:r>
      <w:r w:rsidR="00BA7B08">
        <w:rPr>
          <w:color w:val="404040" w:themeColor="text1" w:themeTint="BF"/>
        </w:rPr>
        <w:t>said</w:t>
      </w:r>
      <w:r w:rsidR="005C1A5F">
        <w:rPr>
          <w:color w:val="404040" w:themeColor="text1" w:themeTint="BF"/>
        </w:rPr>
        <w:t xml:space="preserve">, </w:t>
      </w:r>
      <w:r w:rsidR="005C1A5F" w:rsidRPr="00BA7B08">
        <w:rPr>
          <w:i/>
          <w:iCs/>
          <w:color w:val="404040" w:themeColor="text1" w:themeTint="BF"/>
        </w:rPr>
        <w:t>“</w:t>
      </w:r>
      <w:r w:rsidR="008B0508">
        <w:rPr>
          <w:i/>
          <w:iCs/>
          <w:color w:val="404040" w:themeColor="text1" w:themeTint="BF"/>
        </w:rPr>
        <w:t>T</w:t>
      </w:r>
      <w:r w:rsidR="005C1A5F" w:rsidRPr="00BA7B08">
        <w:rPr>
          <w:i/>
          <w:iCs/>
          <w:color w:val="404040" w:themeColor="text1" w:themeTint="BF"/>
        </w:rPr>
        <w:t xml:space="preserve">o pray in </w:t>
      </w:r>
      <w:r w:rsidR="00CC577E">
        <w:rPr>
          <w:i/>
          <w:iCs/>
          <w:color w:val="404040" w:themeColor="text1" w:themeTint="BF"/>
        </w:rPr>
        <w:t xml:space="preserve">Jesus’s </w:t>
      </w:r>
      <w:r w:rsidR="005C1A5F" w:rsidRPr="00BA7B08">
        <w:rPr>
          <w:i/>
          <w:iCs/>
          <w:color w:val="404040" w:themeColor="text1" w:themeTint="BF"/>
        </w:rPr>
        <w:t>name means to pray on the basis on who He is and what</w:t>
      </w:r>
      <w:r w:rsidR="00390DE4" w:rsidRPr="00BA7B08">
        <w:rPr>
          <w:i/>
          <w:iCs/>
          <w:color w:val="404040" w:themeColor="text1" w:themeTint="BF"/>
        </w:rPr>
        <w:t xml:space="preserve"> </w:t>
      </w:r>
      <w:r w:rsidR="005C1A5F" w:rsidRPr="00BA7B08">
        <w:rPr>
          <w:i/>
          <w:iCs/>
          <w:color w:val="404040" w:themeColor="text1" w:themeTint="BF"/>
        </w:rPr>
        <w:t xml:space="preserve">He has done, seeking what He </w:t>
      </w:r>
      <w:r w:rsidR="001D3BD6" w:rsidRPr="00BA7B08">
        <w:rPr>
          <w:i/>
          <w:iCs/>
          <w:color w:val="404040" w:themeColor="text1" w:themeTint="BF"/>
        </w:rPr>
        <w:t>seeks.”</w:t>
      </w:r>
      <w:r w:rsidR="001D3BD6">
        <w:rPr>
          <w:color w:val="404040" w:themeColor="text1" w:themeTint="BF"/>
        </w:rPr>
        <w:t xml:space="preserve"> When we seek the Lord, then we begin to want the things the Lord wants. </w:t>
      </w:r>
      <w:r w:rsidR="00390DE4">
        <w:rPr>
          <w:color w:val="404040" w:themeColor="text1" w:themeTint="BF"/>
        </w:rPr>
        <w:t xml:space="preserve">Prayers that </w:t>
      </w:r>
      <w:r w:rsidR="0002299A">
        <w:rPr>
          <w:color w:val="404040" w:themeColor="text1" w:themeTint="BF"/>
        </w:rPr>
        <w:t>emanate</w:t>
      </w:r>
      <w:r w:rsidR="00390DE4">
        <w:rPr>
          <w:color w:val="404040" w:themeColor="text1" w:themeTint="BF"/>
        </w:rPr>
        <w:t xml:space="preserve"> from a relationship with Jesus where we want what He wants are the kinds of prayers He loves to answer with “yes.”</w:t>
      </w:r>
    </w:p>
    <w:p w14:paraId="47612F8D" w14:textId="77777777" w:rsidR="00390DE4" w:rsidRDefault="00390DE4" w:rsidP="004F671F">
      <w:pPr>
        <w:ind w:left="720"/>
        <w:rPr>
          <w:color w:val="404040" w:themeColor="text1" w:themeTint="BF"/>
        </w:rPr>
      </w:pPr>
    </w:p>
    <w:p w14:paraId="2A5DA928" w14:textId="1AEFACD4" w:rsidR="00BA7B08" w:rsidRDefault="009F40AC" w:rsidP="004F671F">
      <w:pPr>
        <w:ind w:left="720"/>
        <w:rPr>
          <w:color w:val="404040" w:themeColor="text1" w:themeTint="BF"/>
        </w:rPr>
      </w:pPr>
      <w:r>
        <w:rPr>
          <w:color w:val="404040" w:themeColor="text1" w:themeTint="BF"/>
        </w:rPr>
        <w:t xml:space="preserve">Jen Wilkin </w:t>
      </w:r>
      <w:r w:rsidR="001330F1">
        <w:rPr>
          <w:color w:val="404040" w:themeColor="text1" w:themeTint="BF"/>
        </w:rPr>
        <w:t xml:space="preserve">wrote, </w:t>
      </w:r>
      <w:r w:rsidR="001330F1" w:rsidRPr="00BA7B08">
        <w:rPr>
          <w:i/>
          <w:iCs/>
          <w:color w:val="404040" w:themeColor="text1" w:themeTint="BF"/>
        </w:rPr>
        <w:t>“Prayer is not a means by which we bend God’s will to ours, but a means by which He bends our will to His.”</w:t>
      </w:r>
      <w:r w:rsidR="001330F1">
        <w:rPr>
          <w:color w:val="404040" w:themeColor="text1" w:themeTint="BF"/>
        </w:rPr>
        <w:t xml:space="preserve"> </w:t>
      </w:r>
      <w:r w:rsidR="00A95935">
        <w:rPr>
          <w:color w:val="404040" w:themeColor="text1" w:themeTint="BF"/>
        </w:rPr>
        <w:t>John</w:t>
      </w:r>
      <w:r w:rsidR="00E64FB0">
        <w:rPr>
          <w:color w:val="404040" w:themeColor="text1" w:themeTint="BF"/>
        </w:rPr>
        <w:t xml:space="preserve"> wrote in 1 John 5:</w:t>
      </w:r>
      <w:r w:rsidR="004B6A2A">
        <w:rPr>
          <w:color w:val="404040" w:themeColor="text1" w:themeTint="BF"/>
        </w:rPr>
        <w:t xml:space="preserve">14-15, </w:t>
      </w:r>
      <w:r w:rsidR="004B6A2A" w:rsidRPr="00BA7B08">
        <w:rPr>
          <w:i/>
          <w:iCs/>
          <w:color w:val="404040" w:themeColor="text1" w:themeTint="BF"/>
        </w:rPr>
        <w:t>“This is the confidence we have before him: If we ask anything according to his will, he hears us. And if we know that he hears whatever we ask, we know that we have what we have asked of him.”</w:t>
      </w:r>
      <w:r w:rsidR="004B6A2A">
        <w:rPr>
          <w:color w:val="404040" w:themeColor="text1" w:themeTint="BF"/>
        </w:rPr>
        <w:t xml:space="preserve"> </w:t>
      </w:r>
    </w:p>
    <w:p w14:paraId="5B0C1175" w14:textId="77777777" w:rsidR="000F3468" w:rsidRDefault="000F3468" w:rsidP="004F671F">
      <w:pPr>
        <w:ind w:left="720"/>
        <w:rPr>
          <w:color w:val="404040" w:themeColor="text1" w:themeTint="BF"/>
        </w:rPr>
      </w:pPr>
    </w:p>
    <w:p w14:paraId="5C00E0A0" w14:textId="6B127EFE" w:rsidR="00390DE4" w:rsidRDefault="00047259" w:rsidP="004F671F">
      <w:pPr>
        <w:ind w:left="720"/>
        <w:rPr>
          <w:color w:val="404040" w:themeColor="text1" w:themeTint="BF"/>
        </w:rPr>
      </w:pPr>
      <w:r>
        <w:rPr>
          <w:color w:val="404040" w:themeColor="text1" w:themeTint="BF"/>
        </w:rPr>
        <w:t>The apostle James warned about the fruitlessness of praying for our own selfish motives</w:t>
      </w:r>
      <w:r w:rsidR="00A95935">
        <w:rPr>
          <w:color w:val="404040" w:themeColor="text1" w:themeTint="BF"/>
        </w:rPr>
        <w:t>:</w:t>
      </w:r>
      <w:r>
        <w:rPr>
          <w:color w:val="404040" w:themeColor="text1" w:themeTint="BF"/>
        </w:rPr>
        <w:t xml:space="preserve"> </w:t>
      </w:r>
      <w:r w:rsidR="00961561" w:rsidRPr="00A95935">
        <w:rPr>
          <w:i/>
          <w:iCs/>
          <w:color w:val="404040" w:themeColor="text1" w:themeTint="BF"/>
        </w:rPr>
        <w:t>You ask and don’t receive because you ask with wrong motives, so that you may spend it on your pleasures</w:t>
      </w:r>
      <w:r w:rsidR="00961561">
        <w:rPr>
          <w:color w:val="404040" w:themeColor="text1" w:themeTint="BF"/>
        </w:rPr>
        <w:t xml:space="preserve"> </w:t>
      </w:r>
      <w:r w:rsidR="00D07F26">
        <w:rPr>
          <w:color w:val="404040" w:themeColor="text1" w:themeTint="BF"/>
        </w:rPr>
        <w:t>(James 4:3)</w:t>
      </w:r>
      <w:r w:rsidR="000F3468">
        <w:rPr>
          <w:color w:val="404040" w:themeColor="text1" w:themeTint="BF"/>
        </w:rPr>
        <w:t>.</w:t>
      </w:r>
      <w:r w:rsidR="00D07F26">
        <w:rPr>
          <w:color w:val="404040" w:themeColor="text1" w:themeTint="BF"/>
        </w:rPr>
        <w:t xml:space="preserve"> </w:t>
      </w:r>
      <w:r w:rsidR="00961561">
        <w:rPr>
          <w:color w:val="404040" w:themeColor="text1" w:themeTint="BF"/>
        </w:rPr>
        <w:t>Asking God for what we want for our own gain does not glorify God</w:t>
      </w:r>
      <w:r w:rsidR="00E21324">
        <w:rPr>
          <w:color w:val="404040" w:themeColor="text1" w:themeTint="BF"/>
        </w:rPr>
        <w:t xml:space="preserve">. Rather, our prayers should seek to glorify God and </w:t>
      </w:r>
      <w:r w:rsidR="008D06B3">
        <w:rPr>
          <w:color w:val="404040" w:themeColor="text1" w:themeTint="BF"/>
        </w:rPr>
        <w:t xml:space="preserve">demonstrate trust in His ability to give us what we need. </w:t>
      </w:r>
    </w:p>
    <w:p w14:paraId="592ED8C7" w14:textId="77777777" w:rsidR="00AC1563" w:rsidRDefault="00AC1563" w:rsidP="004F671F">
      <w:pPr>
        <w:ind w:left="720"/>
        <w:rPr>
          <w:color w:val="404040" w:themeColor="text1" w:themeTint="BF"/>
        </w:rPr>
      </w:pPr>
    </w:p>
    <w:p w14:paraId="128DBBB3" w14:textId="282C37ED" w:rsidR="00AC1563" w:rsidRDefault="00AC1563" w:rsidP="004F671F">
      <w:pPr>
        <w:ind w:left="720"/>
        <w:rPr>
          <w:color w:val="404040" w:themeColor="text1" w:themeTint="BF"/>
        </w:rPr>
      </w:pPr>
      <w:r>
        <w:rPr>
          <w:color w:val="404040" w:themeColor="text1" w:themeTint="BF"/>
        </w:rPr>
        <w:t xml:space="preserve">In Matthew 7, Jesus taught the disciples what a prayer of faith looks like. He said, </w:t>
      </w:r>
      <w:r w:rsidR="00A153F2" w:rsidRPr="00485818">
        <w:rPr>
          <w:i/>
          <w:iCs/>
          <w:color w:val="404040" w:themeColor="text1" w:themeTint="BF"/>
        </w:rPr>
        <w:t>“Ask, and it will be given to you. Seek, and you will find. Knock, and the door will be opened to you.</w:t>
      </w:r>
      <w:r w:rsidR="00C9646B">
        <w:rPr>
          <w:i/>
          <w:iCs/>
          <w:color w:val="404040" w:themeColor="text1" w:themeTint="BF"/>
        </w:rPr>
        <w:t xml:space="preserve"> </w:t>
      </w:r>
      <w:r w:rsidR="00A153F2" w:rsidRPr="00485818">
        <w:rPr>
          <w:i/>
          <w:iCs/>
          <w:color w:val="404040" w:themeColor="text1" w:themeTint="BF"/>
        </w:rPr>
        <w:t>For everyone who asks receives, and the one who seeks finds, and to the one who knocks, the door will be opened. Who among you, if his son asks him for bread, will give him a stone? Or if he asks for a fish, will give him a snake? If you then, who are evil, know how to give good gifts to your children, how much more will your Father in heaven give good things to those who ask him”</w:t>
      </w:r>
      <w:r w:rsidR="00A153F2">
        <w:rPr>
          <w:color w:val="404040" w:themeColor="text1" w:themeTint="BF"/>
        </w:rPr>
        <w:t xml:space="preserve"> (Matt</w:t>
      </w:r>
      <w:r w:rsidR="00C9646B">
        <w:rPr>
          <w:color w:val="404040" w:themeColor="text1" w:themeTint="BF"/>
        </w:rPr>
        <w:t>hew</w:t>
      </w:r>
      <w:r w:rsidR="00A153F2">
        <w:rPr>
          <w:color w:val="404040" w:themeColor="text1" w:themeTint="BF"/>
        </w:rPr>
        <w:t xml:space="preserve"> 7:7-11)</w:t>
      </w:r>
      <w:r w:rsidR="00C9646B">
        <w:rPr>
          <w:color w:val="404040" w:themeColor="text1" w:themeTint="BF"/>
        </w:rPr>
        <w:t>.</w:t>
      </w:r>
    </w:p>
    <w:p w14:paraId="0BF1FCB1" w14:textId="77777777" w:rsidR="00A153F2" w:rsidRDefault="00A153F2" w:rsidP="004F671F">
      <w:pPr>
        <w:ind w:left="720"/>
        <w:rPr>
          <w:color w:val="404040" w:themeColor="text1" w:themeTint="BF"/>
        </w:rPr>
      </w:pPr>
    </w:p>
    <w:p w14:paraId="239DB4CC" w14:textId="540F37F1" w:rsidR="00ED608E" w:rsidRDefault="00EF7CB2" w:rsidP="0044134F">
      <w:pPr>
        <w:ind w:left="720"/>
        <w:rPr>
          <w:color w:val="404040" w:themeColor="text1" w:themeTint="BF"/>
        </w:rPr>
      </w:pPr>
      <w:r>
        <w:rPr>
          <w:color w:val="404040" w:themeColor="text1" w:themeTint="BF"/>
        </w:rPr>
        <w:t>Talking to Go</w:t>
      </w:r>
      <w:r w:rsidR="00031FEE">
        <w:rPr>
          <w:color w:val="404040" w:themeColor="text1" w:themeTint="BF"/>
        </w:rPr>
        <w:t>d</w:t>
      </w:r>
      <w:r w:rsidR="004B5376">
        <w:rPr>
          <w:color w:val="404040" w:themeColor="text1" w:themeTint="BF"/>
        </w:rPr>
        <w:t xml:space="preserve"> in prayer</w:t>
      </w:r>
      <w:r>
        <w:rPr>
          <w:color w:val="404040" w:themeColor="text1" w:themeTint="BF"/>
        </w:rPr>
        <w:t xml:space="preserve"> is </w:t>
      </w:r>
      <w:r w:rsidR="004B5376">
        <w:rPr>
          <w:color w:val="404040" w:themeColor="text1" w:themeTint="BF"/>
        </w:rPr>
        <w:t>a</w:t>
      </w:r>
      <w:r>
        <w:rPr>
          <w:color w:val="404040" w:themeColor="text1" w:themeTint="BF"/>
        </w:rPr>
        <w:t xml:space="preserve"> </w:t>
      </w:r>
      <w:r w:rsidR="00031FEE">
        <w:rPr>
          <w:color w:val="404040" w:themeColor="text1" w:themeTint="BF"/>
        </w:rPr>
        <w:t>privilege</w:t>
      </w:r>
      <w:r>
        <w:rPr>
          <w:color w:val="404040" w:themeColor="text1" w:themeTint="BF"/>
        </w:rPr>
        <w:t xml:space="preserve"> of being His children, and a way we demonstrate </w:t>
      </w:r>
      <w:r w:rsidR="009120E6">
        <w:rPr>
          <w:color w:val="404040" w:themeColor="text1" w:themeTint="BF"/>
        </w:rPr>
        <w:t xml:space="preserve">trust in Him. As we await the day </w:t>
      </w:r>
      <w:r w:rsidR="004B5376">
        <w:rPr>
          <w:color w:val="404040" w:themeColor="text1" w:themeTint="BF"/>
        </w:rPr>
        <w:t>when we will be with Him forever</w:t>
      </w:r>
      <w:r w:rsidR="009120E6">
        <w:rPr>
          <w:color w:val="404040" w:themeColor="text1" w:themeTint="BF"/>
        </w:rPr>
        <w:t xml:space="preserve">, we </w:t>
      </w:r>
      <w:r w:rsidR="004B5376">
        <w:rPr>
          <w:color w:val="404040" w:themeColor="text1" w:themeTint="BF"/>
        </w:rPr>
        <w:t>seek</w:t>
      </w:r>
      <w:r w:rsidR="009120E6">
        <w:rPr>
          <w:color w:val="404040" w:themeColor="text1" w:themeTint="BF"/>
        </w:rPr>
        <w:t xml:space="preserve"> Him through prayer. </w:t>
      </w:r>
      <w:r w:rsidR="002A09E1">
        <w:rPr>
          <w:color w:val="404040" w:themeColor="text1" w:themeTint="BF"/>
        </w:rPr>
        <w:t xml:space="preserve">Just as Jesus wanted the disciples to pray for </w:t>
      </w:r>
      <w:r w:rsidR="00900812">
        <w:rPr>
          <w:color w:val="404040" w:themeColor="text1" w:themeTint="BF"/>
        </w:rPr>
        <w:t>all</w:t>
      </w:r>
      <w:r w:rsidR="002A09E1">
        <w:rPr>
          <w:color w:val="404040" w:themeColor="text1" w:themeTint="BF"/>
        </w:rPr>
        <w:t xml:space="preserve"> their needs, we can and should take our need</w:t>
      </w:r>
      <w:r w:rsidR="004B5376">
        <w:rPr>
          <w:color w:val="404040" w:themeColor="text1" w:themeTint="BF"/>
        </w:rPr>
        <w:t>s</w:t>
      </w:r>
      <w:r w:rsidR="002A09E1">
        <w:rPr>
          <w:color w:val="404040" w:themeColor="text1" w:themeTint="BF"/>
        </w:rPr>
        <w:t xml:space="preserve"> to </w:t>
      </w:r>
      <w:r w:rsidR="004B5376">
        <w:rPr>
          <w:color w:val="404040" w:themeColor="text1" w:themeTint="BF"/>
        </w:rPr>
        <w:t>God</w:t>
      </w:r>
      <w:r w:rsidR="002A09E1">
        <w:rPr>
          <w:color w:val="404040" w:themeColor="text1" w:themeTint="BF"/>
        </w:rPr>
        <w:t xml:space="preserve"> in prayer</w:t>
      </w:r>
      <w:r w:rsidR="004B5376">
        <w:rPr>
          <w:color w:val="404040" w:themeColor="text1" w:themeTint="BF"/>
        </w:rPr>
        <w:t xml:space="preserve"> and in Jesus’s name.</w:t>
      </w:r>
    </w:p>
    <w:p w14:paraId="31940A74" w14:textId="77777777" w:rsidR="0044134F" w:rsidRPr="0044134F" w:rsidRDefault="0044134F" w:rsidP="0044134F">
      <w:pPr>
        <w:ind w:left="720"/>
        <w:rPr>
          <w:color w:val="404040" w:themeColor="text1" w:themeTint="BF"/>
        </w:rPr>
      </w:pPr>
    </w:p>
    <w:p w14:paraId="742DC4A2" w14:textId="77777777" w:rsidR="00ED608E" w:rsidRDefault="00ED608E" w:rsidP="00ED608E">
      <w:pPr>
        <w:pStyle w:val="Heading1Alt"/>
        <w:ind w:left="720"/>
      </w:pPr>
      <w:r>
        <w:lastRenderedPageBreak/>
        <w:t>DISCUSS</w:t>
      </w:r>
    </w:p>
    <w:p w14:paraId="1ADD627B" w14:textId="77777777" w:rsidR="00ED608E" w:rsidRDefault="00ED608E" w:rsidP="00ED608E">
      <w:pPr>
        <w:ind w:left="720"/>
        <w:rPr>
          <w:i/>
          <w:iCs/>
        </w:rPr>
      </w:pPr>
    </w:p>
    <w:p w14:paraId="3A17C441" w14:textId="5D2AEAB2" w:rsidR="00ED608E" w:rsidRDefault="00C451DE" w:rsidP="0044134F">
      <w:pPr>
        <w:pStyle w:val="ListParagraph"/>
        <w:numPr>
          <w:ilvl w:val="0"/>
          <w:numId w:val="34"/>
        </w:numPr>
        <w:rPr>
          <w:i/>
          <w:iCs/>
          <w:color w:val="404040" w:themeColor="text1" w:themeTint="BF"/>
        </w:rPr>
      </w:pPr>
      <w:r>
        <w:rPr>
          <w:i/>
          <w:iCs/>
          <w:color w:val="404040" w:themeColor="text1" w:themeTint="BF"/>
        </w:rPr>
        <w:t>What promise did Jesus give regarding prayer?</w:t>
      </w:r>
    </w:p>
    <w:p w14:paraId="42D36306" w14:textId="4B98FDC7" w:rsidR="00C451DE" w:rsidRDefault="00C451DE" w:rsidP="0044134F">
      <w:pPr>
        <w:pStyle w:val="ListParagraph"/>
        <w:numPr>
          <w:ilvl w:val="0"/>
          <w:numId w:val="34"/>
        </w:numPr>
        <w:rPr>
          <w:i/>
          <w:iCs/>
          <w:color w:val="404040" w:themeColor="text1" w:themeTint="BF"/>
        </w:rPr>
      </w:pPr>
      <w:r>
        <w:rPr>
          <w:i/>
          <w:iCs/>
          <w:color w:val="404040" w:themeColor="text1" w:themeTint="BF"/>
        </w:rPr>
        <w:t xml:space="preserve">How </w:t>
      </w:r>
      <w:r w:rsidR="004B5376">
        <w:rPr>
          <w:i/>
          <w:iCs/>
          <w:color w:val="404040" w:themeColor="text1" w:themeTint="BF"/>
        </w:rPr>
        <w:t>might you have misunderstood what it means to pray “in Jesus’s name” in the past?</w:t>
      </w:r>
    </w:p>
    <w:p w14:paraId="19D794C5" w14:textId="5E4CB171" w:rsidR="00C451DE" w:rsidRPr="0044134F" w:rsidRDefault="00C451DE" w:rsidP="0044134F">
      <w:pPr>
        <w:pStyle w:val="ListParagraph"/>
        <w:numPr>
          <w:ilvl w:val="0"/>
          <w:numId w:val="34"/>
        </w:numPr>
        <w:rPr>
          <w:i/>
          <w:iCs/>
          <w:color w:val="404040" w:themeColor="text1" w:themeTint="BF"/>
        </w:rPr>
      </w:pPr>
      <w:r>
        <w:rPr>
          <w:i/>
          <w:iCs/>
          <w:color w:val="404040" w:themeColor="text1" w:themeTint="BF"/>
        </w:rPr>
        <w:t xml:space="preserve">What is one specific prayer you can begin to pray in alignment with </w:t>
      </w:r>
      <w:r w:rsidR="00CC577E">
        <w:rPr>
          <w:i/>
          <w:iCs/>
          <w:color w:val="404040" w:themeColor="text1" w:themeTint="BF"/>
        </w:rPr>
        <w:t xml:space="preserve">Jesus’s </w:t>
      </w:r>
      <w:r>
        <w:rPr>
          <w:i/>
          <w:iCs/>
          <w:color w:val="404040" w:themeColor="text1" w:themeTint="BF"/>
        </w:rPr>
        <w:t xml:space="preserve">purposes this week? </w:t>
      </w:r>
    </w:p>
    <w:p w14:paraId="74B36863" w14:textId="00DBF0A0" w:rsidR="0022574C" w:rsidRDefault="0022574C" w:rsidP="00C837A4">
      <w:pPr>
        <w:pStyle w:val="ListParagraph"/>
      </w:pPr>
    </w:p>
    <w:p w14:paraId="5E9280A1" w14:textId="77777777" w:rsidR="00ED608E" w:rsidRDefault="00ED608E" w:rsidP="00C837A4">
      <w:pPr>
        <w:pStyle w:val="Heading1"/>
        <w:spacing w:line="360" w:lineRule="auto"/>
        <w:ind w:left="720"/>
        <w:rPr>
          <w:color w:val="8E817B"/>
        </w:rPr>
      </w:pPr>
    </w:p>
    <w:p w14:paraId="2FF2403D" w14:textId="0BE7B9BC" w:rsidR="00A30638" w:rsidRDefault="009C0294" w:rsidP="00C837A4">
      <w:pPr>
        <w:pStyle w:val="Heading1"/>
        <w:spacing w:line="360" w:lineRule="auto"/>
        <w:ind w:left="720"/>
        <w:rPr>
          <w:color w:val="8E817B"/>
        </w:rPr>
      </w:pPr>
      <w:r>
        <w:rPr>
          <w:color w:val="8E817B"/>
        </w:rPr>
        <w:t>Deeper Focus</w:t>
      </w:r>
    </w:p>
    <w:p w14:paraId="4ABF1D01" w14:textId="77777777" w:rsidR="00A30638" w:rsidRDefault="00A30638" w:rsidP="00C837A4">
      <w:pPr>
        <w:pStyle w:val="Discuss"/>
        <w:ind w:left="720"/>
      </w:pPr>
    </w:p>
    <w:p w14:paraId="1B0CCB8C" w14:textId="77777777" w:rsidR="00A30638" w:rsidRPr="00A30638" w:rsidRDefault="00A30638" w:rsidP="00C837A4">
      <w:pPr>
        <w:pStyle w:val="Heading1"/>
        <w:spacing w:line="360" w:lineRule="auto"/>
        <w:ind w:left="720"/>
        <w:rPr>
          <w:color w:val="8E817B"/>
        </w:rPr>
      </w:pPr>
      <w:r w:rsidRPr="00A30638">
        <w:rPr>
          <w:color w:val="8E817B"/>
        </w:rPr>
        <w:t xml:space="preserve">REFLECT ON THE TEXT </w:t>
      </w:r>
    </w:p>
    <w:p w14:paraId="54E97979" w14:textId="77777777" w:rsidR="00A30638" w:rsidRDefault="00A30638" w:rsidP="00C837A4">
      <w:pPr>
        <w:pStyle w:val="Heading1Alt"/>
        <w:spacing w:line="360" w:lineRule="auto"/>
        <w:ind w:left="720"/>
      </w:pPr>
      <w:r>
        <w:t>DISCUSS</w:t>
      </w:r>
    </w:p>
    <w:p w14:paraId="01351CB5" w14:textId="553221B3" w:rsidR="00A30638" w:rsidRDefault="003D0EC3" w:rsidP="003D0EC3">
      <w:pPr>
        <w:pStyle w:val="ListParagraph"/>
        <w:numPr>
          <w:ilvl w:val="0"/>
          <w:numId w:val="35"/>
        </w:numPr>
        <w:rPr>
          <w:i/>
          <w:iCs/>
          <w:color w:val="404040" w:themeColor="text1" w:themeTint="BF"/>
        </w:rPr>
      </w:pPr>
      <w:r>
        <w:rPr>
          <w:i/>
          <w:iCs/>
          <w:color w:val="404040" w:themeColor="text1" w:themeTint="BF"/>
        </w:rPr>
        <w:t xml:space="preserve">How did Jesus </w:t>
      </w:r>
      <w:r w:rsidR="000362D5">
        <w:rPr>
          <w:i/>
          <w:iCs/>
          <w:color w:val="404040" w:themeColor="text1" w:themeTint="BF"/>
        </w:rPr>
        <w:t>define</w:t>
      </w:r>
      <w:r>
        <w:rPr>
          <w:i/>
          <w:iCs/>
          <w:color w:val="404040" w:themeColor="text1" w:themeTint="BF"/>
        </w:rPr>
        <w:t xml:space="preserve"> love in John 13:34-</w:t>
      </w:r>
      <w:r w:rsidR="00485818">
        <w:rPr>
          <w:i/>
          <w:iCs/>
          <w:color w:val="404040" w:themeColor="text1" w:themeTint="BF"/>
        </w:rPr>
        <w:t>35?</w:t>
      </w:r>
    </w:p>
    <w:p w14:paraId="07D559A3" w14:textId="3FD50DAD" w:rsidR="003D0EC3" w:rsidRDefault="003D0EC3" w:rsidP="003D0EC3">
      <w:pPr>
        <w:pStyle w:val="ListParagraph"/>
        <w:numPr>
          <w:ilvl w:val="0"/>
          <w:numId w:val="35"/>
        </w:numPr>
        <w:rPr>
          <w:i/>
          <w:iCs/>
          <w:color w:val="404040" w:themeColor="text1" w:themeTint="BF"/>
        </w:rPr>
      </w:pPr>
      <w:r>
        <w:rPr>
          <w:i/>
          <w:iCs/>
          <w:color w:val="404040" w:themeColor="text1" w:themeTint="BF"/>
        </w:rPr>
        <w:t xml:space="preserve">What did Jesus promise </w:t>
      </w:r>
      <w:r w:rsidR="00031FEE">
        <w:rPr>
          <w:i/>
          <w:iCs/>
          <w:color w:val="404040" w:themeColor="text1" w:themeTint="BF"/>
        </w:rPr>
        <w:t>about</w:t>
      </w:r>
      <w:r>
        <w:rPr>
          <w:i/>
          <w:iCs/>
          <w:color w:val="404040" w:themeColor="text1" w:themeTint="BF"/>
        </w:rPr>
        <w:t xml:space="preserve"> the future He was preparing?</w:t>
      </w:r>
    </w:p>
    <w:p w14:paraId="47D385E9" w14:textId="53ACC9B0" w:rsidR="003D0EC3" w:rsidRDefault="003D0EC3" w:rsidP="003D0EC3">
      <w:pPr>
        <w:pStyle w:val="ListParagraph"/>
        <w:numPr>
          <w:ilvl w:val="0"/>
          <w:numId w:val="35"/>
        </w:numPr>
        <w:rPr>
          <w:i/>
          <w:iCs/>
          <w:color w:val="404040" w:themeColor="text1" w:themeTint="BF"/>
        </w:rPr>
      </w:pPr>
      <w:r>
        <w:rPr>
          <w:i/>
          <w:iCs/>
          <w:color w:val="404040" w:themeColor="text1" w:themeTint="BF"/>
        </w:rPr>
        <w:t xml:space="preserve">Why is it essential </w:t>
      </w:r>
      <w:r w:rsidR="00922C84">
        <w:rPr>
          <w:i/>
          <w:iCs/>
          <w:color w:val="404040" w:themeColor="text1" w:themeTint="BF"/>
        </w:rPr>
        <w:t xml:space="preserve">to understand </w:t>
      </w:r>
      <w:r w:rsidR="00031FEE">
        <w:rPr>
          <w:i/>
          <w:iCs/>
          <w:color w:val="404040" w:themeColor="text1" w:themeTint="BF"/>
        </w:rPr>
        <w:t>Jesus</w:t>
      </w:r>
      <w:r w:rsidR="00922C84">
        <w:rPr>
          <w:i/>
          <w:iCs/>
          <w:color w:val="404040" w:themeColor="text1" w:themeTint="BF"/>
        </w:rPr>
        <w:t xml:space="preserve"> as the only way to the Father?</w:t>
      </w:r>
    </w:p>
    <w:p w14:paraId="1D284001" w14:textId="3EE1CC66" w:rsidR="00922C84" w:rsidRPr="003D0EC3" w:rsidRDefault="00922C84" w:rsidP="003D0EC3">
      <w:pPr>
        <w:pStyle w:val="ListParagraph"/>
        <w:numPr>
          <w:ilvl w:val="0"/>
          <w:numId w:val="35"/>
        </w:numPr>
        <w:rPr>
          <w:i/>
          <w:iCs/>
          <w:color w:val="404040" w:themeColor="text1" w:themeTint="BF"/>
        </w:rPr>
      </w:pPr>
      <w:r>
        <w:rPr>
          <w:i/>
          <w:iCs/>
          <w:color w:val="404040" w:themeColor="text1" w:themeTint="BF"/>
        </w:rPr>
        <w:t xml:space="preserve">How should the promise of answered prayer shape the way </w:t>
      </w:r>
      <w:r w:rsidR="000362D5">
        <w:rPr>
          <w:i/>
          <w:iCs/>
          <w:color w:val="404040" w:themeColor="text1" w:themeTint="BF"/>
        </w:rPr>
        <w:t>we</w:t>
      </w:r>
      <w:r>
        <w:rPr>
          <w:i/>
          <w:iCs/>
          <w:color w:val="404040" w:themeColor="text1" w:themeTint="BF"/>
        </w:rPr>
        <w:t xml:space="preserve"> pray?</w:t>
      </w:r>
    </w:p>
    <w:p w14:paraId="7834C23E" w14:textId="77777777" w:rsidR="00A30638" w:rsidRDefault="00A30638" w:rsidP="00C837A4">
      <w:pPr>
        <w:pStyle w:val="Discuss"/>
        <w:ind w:left="720"/>
      </w:pPr>
    </w:p>
    <w:p w14:paraId="17319A4F" w14:textId="17F3E24D" w:rsidR="004A5282" w:rsidRDefault="004A5282" w:rsidP="00C837A4">
      <w:pPr>
        <w:pStyle w:val="Discuss"/>
        <w:ind w:left="720"/>
      </w:pPr>
    </w:p>
    <w:p w14:paraId="64F98EFB" w14:textId="7262E43E" w:rsidR="004A5282" w:rsidRPr="00A30638" w:rsidRDefault="004A5282" w:rsidP="00C837A4">
      <w:pPr>
        <w:pStyle w:val="Heading1"/>
        <w:spacing w:line="360" w:lineRule="auto"/>
        <w:ind w:left="720"/>
        <w:rPr>
          <w:color w:val="8E817B"/>
        </w:rPr>
      </w:pPr>
      <w:r w:rsidRPr="00A30638">
        <w:rPr>
          <w:color w:val="8E817B"/>
        </w:rPr>
        <w:t xml:space="preserve">RESPOND TO THE TEXT </w:t>
      </w:r>
    </w:p>
    <w:p w14:paraId="12556332" w14:textId="63763D43" w:rsidR="00A30638" w:rsidRPr="00E60A0C" w:rsidRDefault="00360B5D" w:rsidP="00C837A4">
      <w:pPr>
        <w:ind w:left="720"/>
        <w:rPr>
          <w:color w:val="404040" w:themeColor="text1" w:themeTint="BF"/>
        </w:rPr>
      </w:pPr>
      <w:r>
        <w:rPr>
          <w:color w:val="404040" w:themeColor="text1" w:themeTint="BF"/>
        </w:rPr>
        <w:t xml:space="preserve">Re-read John 13:34-35. What are you currently tempted to prize </w:t>
      </w:r>
      <w:r w:rsidR="000362D5">
        <w:rPr>
          <w:color w:val="404040" w:themeColor="text1" w:themeTint="BF"/>
        </w:rPr>
        <w:t>over</w:t>
      </w:r>
      <w:r>
        <w:rPr>
          <w:color w:val="404040" w:themeColor="text1" w:themeTint="BF"/>
        </w:rPr>
        <w:t xml:space="preserve"> growing in love for the </w:t>
      </w:r>
      <w:proofErr w:type="gramStart"/>
      <w:r>
        <w:rPr>
          <w:color w:val="404040" w:themeColor="text1" w:themeTint="BF"/>
        </w:rPr>
        <w:t>Father</w:t>
      </w:r>
      <w:proofErr w:type="gramEnd"/>
      <w:r>
        <w:rPr>
          <w:color w:val="404040" w:themeColor="text1" w:themeTint="BF"/>
        </w:rPr>
        <w:t xml:space="preserve"> and others?</w:t>
      </w:r>
    </w:p>
    <w:p w14:paraId="740117C2" w14:textId="6E4FA418" w:rsidR="004A5282" w:rsidRDefault="004A5282" w:rsidP="00C837A4">
      <w:pPr>
        <w:ind w:left="720"/>
      </w:pPr>
    </w:p>
    <w:p w14:paraId="68F9735F" w14:textId="44E4A7F1" w:rsidR="004A5282" w:rsidRPr="00A30638" w:rsidRDefault="004A5282" w:rsidP="00C837A4">
      <w:pPr>
        <w:pStyle w:val="Heading1"/>
        <w:spacing w:line="360" w:lineRule="auto"/>
        <w:ind w:left="720"/>
        <w:rPr>
          <w:color w:val="8E817B"/>
        </w:rPr>
      </w:pPr>
      <w:r w:rsidRPr="00A30638">
        <w:rPr>
          <w:color w:val="8E817B"/>
        </w:rPr>
        <w:t>APPLY</w:t>
      </w:r>
    </w:p>
    <w:p w14:paraId="7812FB59" w14:textId="58C6B50B" w:rsidR="00C37484" w:rsidRDefault="000362D5" w:rsidP="00383B90">
      <w:pPr>
        <w:ind w:left="720"/>
        <w:rPr>
          <w:color w:val="404040" w:themeColor="text1" w:themeTint="BF"/>
        </w:rPr>
      </w:pPr>
      <w:r>
        <w:rPr>
          <w:color w:val="404040" w:themeColor="text1" w:themeTint="BF"/>
        </w:rPr>
        <w:t>R</w:t>
      </w:r>
      <w:r w:rsidR="003C68A0">
        <w:rPr>
          <w:color w:val="404040" w:themeColor="text1" w:themeTint="BF"/>
        </w:rPr>
        <w:t xml:space="preserve">e-read John 14:6-7. </w:t>
      </w:r>
      <w:r>
        <w:rPr>
          <w:color w:val="404040" w:themeColor="text1" w:themeTint="BF"/>
        </w:rPr>
        <w:t>Where do you need to realign your life with Jesus as the way to the Father?</w:t>
      </w:r>
    </w:p>
    <w:p w14:paraId="582B0B16" w14:textId="77777777" w:rsidR="00ED608E" w:rsidRDefault="00ED608E" w:rsidP="00EB5886">
      <w:pPr>
        <w:rPr>
          <w:color w:val="404040" w:themeColor="text1" w:themeTint="BF"/>
        </w:rPr>
      </w:pPr>
    </w:p>
    <w:p w14:paraId="0EEB0918" w14:textId="77777777" w:rsidR="00ED608E" w:rsidRDefault="00ED608E" w:rsidP="00383B90">
      <w:pPr>
        <w:ind w:left="720"/>
        <w:rPr>
          <w:color w:val="404040" w:themeColor="text1" w:themeTint="BF"/>
        </w:rPr>
      </w:pPr>
    </w:p>
    <w:p w14:paraId="66A34A95" w14:textId="2B0C27E6" w:rsidR="00ED608E" w:rsidRPr="00ED608E" w:rsidRDefault="00ED608E" w:rsidP="00ED608E">
      <w:pPr>
        <w:pStyle w:val="Heading1"/>
        <w:spacing w:line="360" w:lineRule="auto"/>
        <w:ind w:left="720"/>
        <w:rPr>
          <w:color w:val="000000" w:themeColor="text1"/>
          <w:sz w:val="24"/>
          <w:szCs w:val="21"/>
        </w:rPr>
      </w:pPr>
      <w:r w:rsidRPr="00ED608E">
        <w:rPr>
          <w:color w:val="000000" w:themeColor="text1"/>
          <w:sz w:val="24"/>
          <w:szCs w:val="21"/>
        </w:rPr>
        <w:t>References</w:t>
      </w:r>
    </w:p>
    <w:p w14:paraId="1A86287A" w14:textId="6015CEA6" w:rsidR="00A52A20" w:rsidRDefault="00A52A20" w:rsidP="00B865F0">
      <w:pPr>
        <w:spacing w:line="240" w:lineRule="auto"/>
        <w:ind w:left="720"/>
        <w:rPr>
          <w:color w:val="404040" w:themeColor="text1" w:themeTint="BF"/>
        </w:rPr>
      </w:pPr>
      <w:r w:rsidRPr="00A52A20">
        <w:rPr>
          <w:color w:val="404040" w:themeColor="text1" w:themeTint="BF"/>
        </w:rPr>
        <w:t>UNESCO World Heritage Centre, “Taj Mahal,”</w:t>
      </w:r>
      <w:hyperlink r:id="rId11" w:history="1">
        <w:r w:rsidRPr="00A52A20">
          <w:rPr>
            <w:rStyle w:val="Hyperlink"/>
          </w:rPr>
          <w:t xml:space="preserve"> https://whc.unesco.org/en/list/252/</w:t>
        </w:r>
      </w:hyperlink>
    </w:p>
    <w:p w14:paraId="0146793B" w14:textId="44004F71" w:rsidR="004F2CFC" w:rsidRDefault="004F2CFC" w:rsidP="00B865F0">
      <w:pPr>
        <w:spacing w:line="240" w:lineRule="auto"/>
        <w:ind w:left="720"/>
        <w:rPr>
          <w:color w:val="404040" w:themeColor="text1" w:themeTint="BF"/>
        </w:rPr>
      </w:pPr>
      <w:r>
        <w:rPr>
          <w:color w:val="404040" w:themeColor="text1" w:themeTint="BF"/>
        </w:rPr>
        <w:t xml:space="preserve">John Piper, God is Most Glorified in Us When We Are Most Satisfied in Him, </w:t>
      </w:r>
      <w:hyperlink r:id="rId12" w:history="1">
        <w:r w:rsidRPr="00621EF2">
          <w:rPr>
            <w:rStyle w:val="Hyperlink"/>
          </w:rPr>
          <w:t>https://www.desiringgod.org/messages/god-is-most-glorified-in-us-when-we-are-most-satisfied-in-him</w:t>
        </w:r>
      </w:hyperlink>
    </w:p>
    <w:p w14:paraId="6E7E7F6A" w14:textId="55438E03" w:rsidR="00A52A20" w:rsidRDefault="00A52A20" w:rsidP="00B865F0">
      <w:pPr>
        <w:spacing w:line="240" w:lineRule="auto"/>
        <w:ind w:left="720"/>
        <w:rPr>
          <w:color w:val="404040" w:themeColor="text1" w:themeTint="BF"/>
        </w:rPr>
      </w:pPr>
      <w:r w:rsidRPr="00A52A20">
        <w:rPr>
          <w:color w:val="404040" w:themeColor="text1" w:themeTint="BF"/>
        </w:rPr>
        <w:t xml:space="preserve">Architectural Digest, “Inside </w:t>
      </w:r>
      <w:proofErr w:type="spellStart"/>
      <w:r w:rsidRPr="00A52A20">
        <w:rPr>
          <w:color w:val="404040" w:themeColor="text1" w:themeTint="BF"/>
        </w:rPr>
        <w:t>Antilia</w:t>
      </w:r>
      <w:proofErr w:type="spellEnd"/>
      <w:r w:rsidRPr="00A52A20">
        <w:rPr>
          <w:color w:val="404040" w:themeColor="text1" w:themeTint="BF"/>
        </w:rPr>
        <w:t>,” https://www.architecturaldigest.com/story/antilia-mumbai</w:t>
      </w:r>
    </w:p>
    <w:p w14:paraId="232775CC" w14:textId="1BABDFDC" w:rsidR="00A52A20" w:rsidRDefault="00A52A20" w:rsidP="00B865F0">
      <w:pPr>
        <w:spacing w:line="240" w:lineRule="auto"/>
        <w:ind w:left="720"/>
        <w:rPr>
          <w:color w:val="404040" w:themeColor="text1" w:themeTint="BF"/>
        </w:rPr>
      </w:pPr>
      <w:r w:rsidRPr="00A52A20">
        <w:rPr>
          <w:color w:val="404040" w:themeColor="text1" w:themeTint="BF"/>
        </w:rPr>
        <w:t xml:space="preserve">Timothy Keller, </w:t>
      </w:r>
      <w:r w:rsidRPr="00A52A20">
        <w:rPr>
          <w:i/>
          <w:iCs/>
          <w:color w:val="404040" w:themeColor="text1" w:themeTint="BF"/>
        </w:rPr>
        <w:t>The Reason for God</w:t>
      </w:r>
      <w:r w:rsidRPr="00A52A20">
        <w:rPr>
          <w:color w:val="404040" w:themeColor="text1" w:themeTint="BF"/>
        </w:rPr>
        <w:t xml:space="preserve"> (Dutton, 2008).</w:t>
      </w:r>
    </w:p>
    <w:p w14:paraId="71B39DC4" w14:textId="2BB7BB70" w:rsidR="00A52A20" w:rsidRDefault="00A52A20" w:rsidP="00B865F0">
      <w:pPr>
        <w:spacing w:line="240" w:lineRule="auto"/>
        <w:ind w:left="720"/>
        <w:rPr>
          <w:color w:val="404040" w:themeColor="text1" w:themeTint="BF"/>
        </w:rPr>
      </w:pPr>
      <w:r w:rsidRPr="00A52A20">
        <w:rPr>
          <w:color w:val="404040" w:themeColor="text1" w:themeTint="BF"/>
        </w:rPr>
        <w:t xml:space="preserve">Alfred Edersheim, </w:t>
      </w:r>
      <w:r w:rsidRPr="00A52A20">
        <w:rPr>
          <w:i/>
          <w:iCs/>
          <w:color w:val="404040" w:themeColor="text1" w:themeTint="BF"/>
        </w:rPr>
        <w:t>Sketches of Jewish Social Life</w:t>
      </w:r>
      <w:r w:rsidRPr="00A52A20">
        <w:rPr>
          <w:color w:val="404040" w:themeColor="text1" w:themeTint="BF"/>
        </w:rPr>
        <w:t xml:space="preserve"> (Hendrickson, reprint).</w:t>
      </w:r>
    </w:p>
    <w:p w14:paraId="46849B39" w14:textId="429E7A39" w:rsidR="00A52A20" w:rsidRDefault="00A52A20" w:rsidP="00B865F0">
      <w:pPr>
        <w:spacing w:line="240" w:lineRule="auto"/>
        <w:ind w:left="720"/>
        <w:rPr>
          <w:color w:val="404040" w:themeColor="text1" w:themeTint="BF"/>
        </w:rPr>
      </w:pPr>
      <w:r w:rsidRPr="00A52A20">
        <w:rPr>
          <w:color w:val="404040" w:themeColor="text1" w:themeTint="BF"/>
        </w:rPr>
        <w:t xml:space="preserve">Timothy Keller, </w:t>
      </w:r>
      <w:r w:rsidRPr="00A52A20">
        <w:rPr>
          <w:i/>
          <w:iCs/>
          <w:color w:val="404040" w:themeColor="text1" w:themeTint="BF"/>
        </w:rPr>
        <w:t>Prayer: Experiencing Awe and Intimacy with God</w:t>
      </w:r>
      <w:r w:rsidRPr="00A52A20">
        <w:rPr>
          <w:color w:val="404040" w:themeColor="text1" w:themeTint="BF"/>
        </w:rPr>
        <w:t xml:space="preserve"> (Penguin, 2014).</w:t>
      </w:r>
    </w:p>
    <w:p w14:paraId="06F0032F" w14:textId="6849F9EB" w:rsidR="00A52A20" w:rsidRDefault="00A52A20" w:rsidP="00B865F0">
      <w:pPr>
        <w:spacing w:line="240" w:lineRule="auto"/>
        <w:ind w:left="720"/>
        <w:rPr>
          <w:color w:val="404040" w:themeColor="text1" w:themeTint="BF"/>
        </w:rPr>
      </w:pPr>
      <w:r w:rsidRPr="00A52A20">
        <w:rPr>
          <w:color w:val="404040" w:themeColor="text1" w:themeTint="BF"/>
        </w:rPr>
        <w:t xml:space="preserve">John Piper, “In </w:t>
      </w:r>
      <w:r w:rsidR="00CC577E">
        <w:rPr>
          <w:color w:val="404040" w:themeColor="text1" w:themeTint="BF"/>
        </w:rPr>
        <w:t xml:space="preserve">Jesus’s </w:t>
      </w:r>
      <w:r w:rsidRPr="00A52A20">
        <w:rPr>
          <w:color w:val="404040" w:themeColor="text1" w:themeTint="BF"/>
        </w:rPr>
        <w:t>Name,” Desiring God,</w:t>
      </w:r>
      <w:hyperlink r:id="rId13" w:history="1">
        <w:r w:rsidRPr="00A52A20">
          <w:rPr>
            <w:rStyle w:val="Hyperlink"/>
          </w:rPr>
          <w:t xml:space="preserve"> https://www.desiringgod.org</w:t>
        </w:r>
      </w:hyperlink>
    </w:p>
    <w:p w14:paraId="6FC55196" w14:textId="6843AA7A" w:rsidR="00A52A20" w:rsidRPr="00A52A20" w:rsidRDefault="00A52A20" w:rsidP="00B865F0">
      <w:pPr>
        <w:spacing w:line="240" w:lineRule="auto"/>
        <w:ind w:left="720"/>
        <w:rPr>
          <w:color w:val="404040" w:themeColor="text1" w:themeTint="BF"/>
        </w:rPr>
      </w:pPr>
      <w:r w:rsidRPr="00A52A20">
        <w:rPr>
          <w:color w:val="404040" w:themeColor="text1" w:themeTint="BF"/>
        </w:rPr>
        <w:t xml:space="preserve">Jen Wilkin, </w:t>
      </w:r>
      <w:r w:rsidRPr="00A52A20">
        <w:rPr>
          <w:i/>
          <w:iCs/>
          <w:color w:val="404040" w:themeColor="text1" w:themeTint="BF"/>
        </w:rPr>
        <w:t>Women of the Word</w:t>
      </w:r>
      <w:r w:rsidRPr="00A52A20">
        <w:rPr>
          <w:color w:val="404040" w:themeColor="text1" w:themeTint="BF"/>
        </w:rPr>
        <w:t xml:space="preserve"> (Crossway, 2014).</w:t>
      </w:r>
    </w:p>
    <w:p w14:paraId="0C117396" w14:textId="77777777" w:rsidR="004F2CFC" w:rsidRPr="00383B90" w:rsidRDefault="004F2CFC" w:rsidP="00383B90">
      <w:pPr>
        <w:ind w:left="720"/>
        <w:rPr>
          <w:color w:val="404040" w:themeColor="text1" w:themeTint="BF"/>
        </w:rPr>
      </w:pPr>
    </w:p>
    <w:sectPr w:rsidR="004F2CFC" w:rsidRPr="00383B90" w:rsidSect="005B6B8B">
      <w:headerReference w:type="default" r:id="rId14"/>
      <w:footerReference w:type="default" r:id="rId15"/>
      <w:headerReference w:type="first" r:id="rId16"/>
      <w:pgSz w:w="12240" w:h="15840" w:code="1"/>
      <w:pgMar w:top="1728" w:right="1440" w:bottom="806" w:left="720"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ED648" w14:textId="77777777" w:rsidR="00EE2259" w:rsidRDefault="00EE2259" w:rsidP="00602BFD">
      <w:r>
        <w:separator/>
      </w:r>
    </w:p>
    <w:p w14:paraId="119F4DEB" w14:textId="77777777" w:rsidR="00EE2259" w:rsidRDefault="00EE2259" w:rsidP="00602BFD"/>
  </w:endnote>
  <w:endnote w:type="continuationSeparator" w:id="0">
    <w:p w14:paraId="7DDBE663" w14:textId="77777777" w:rsidR="00EE2259" w:rsidRDefault="00EE2259" w:rsidP="00602BFD">
      <w:r>
        <w:continuationSeparator/>
      </w:r>
    </w:p>
    <w:p w14:paraId="7822673C" w14:textId="77777777" w:rsidR="00EE2259" w:rsidRDefault="00EE2259" w:rsidP="00602BFD"/>
  </w:endnote>
  <w:endnote w:type="continuationNotice" w:id="1">
    <w:p w14:paraId="4924E73A" w14:textId="77777777" w:rsidR="00EE2259" w:rsidRDefault="00EE22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E3E7889-8640-1540-890A-759F692C53E5}"/>
    <w:embedBold r:id="rId2" w:fontKey="{082C66A6-A833-224E-99B1-18AE9EBAC31A}"/>
    <w:embedItalic r:id="rId3" w:fontKey="{DDAC5F92-4CE6-144C-841E-B9243304DFF0}"/>
    <w:embedBoldItalic r:id="rId4" w:fontKey="{DE9E3194-AF91-C044-8823-5F0C4EE0288E}"/>
  </w:font>
  <w:font w:name="Calibri">
    <w:panose1 w:val="020F0502020204030204"/>
    <w:charset w:val="00"/>
    <w:family w:val="swiss"/>
    <w:pitch w:val="variable"/>
    <w:sig w:usb0="E0002AFF" w:usb1="C000ACFF" w:usb2="00000009" w:usb3="00000000" w:csb0="000001FF" w:csb1="00000000"/>
    <w:embedRegular r:id="rId5" w:fontKey="{37E1DA71-7534-9E47-84D9-8F78F3A89715}"/>
    <w:embedBold r:id="rId6" w:fontKey="{15A5F440-A0D3-B742-9EDA-8DD14B6510D4}"/>
  </w:font>
  <w:font w:name="Symbol">
    <w:panose1 w:val="05050102010706020507"/>
    <w:charset w:val="02"/>
    <w:family w:val="decorative"/>
    <w:pitch w:val="variable"/>
    <w:sig w:usb0="00000000" w:usb1="10000000" w:usb2="00000000" w:usb3="00000000" w:csb0="80000000" w:csb1="00000000"/>
    <w:embedRegular r:id="rId7" w:fontKey="{944F6352-9A46-8E41-845C-6F48000F109E}"/>
  </w:font>
  <w:font w:name="Courier New">
    <w:panose1 w:val="02070309020205020404"/>
    <w:charset w:val="00"/>
    <w:family w:val="modern"/>
    <w:pitch w:val="fixed"/>
    <w:sig w:usb0="E0002EFF" w:usb1="C0007843" w:usb2="00000009" w:usb3="00000000" w:csb0="000001FF" w:csb1="00000000"/>
    <w:embedRegular r:id="rId8" w:fontKey="{1C8E891D-EFAF-6941-9590-9B5583D7D6EC}"/>
  </w:font>
  <w:font w:name="Wingdings">
    <w:panose1 w:val="05000000000000000000"/>
    <w:charset w:val="4D"/>
    <w:family w:val="decorative"/>
    <w:pitch w:val="variable"/>
    <w:sig w:usb0="00000003" w:usb1="00000000" w:usb2="00000000" w:usb3="00000000" w:csb0="80000001" w:csb1="00000000"/>
    <w:embedRegular r:id="rId9" w:fontKey="{0DF62109-1D51-8E42-8E57-FAAE06E6AA72}"/>
  </w:font>
  <w:font w:name="Corbel">
    <w:panose1 w:val="020B0503020204020204"/>
    <w:charset w:val="00"/>
    <w:family w:val="swiss"/>
    <w:pitch w:val="variable"/>
    <w:sig w:usb0="A00002EF" w:usb1="4000A44B" w:usb2="00000000" w:usb3="00000000" w:csb0="0000019F" w:csb1="00000000"/>
    <w:embedRegular r:id="rId10" w:fontKey="{156D7ACF-D527-9645-A6AB-954FA7A8FA49}"/>
  </w:font>
  <w:font w:name="Helvetica Neue">
    <w:altName w:val="Sylfaen"/>
    <w:panose1 w:val="02000503000000020004"/>
    <w:charset w:val="00"/>
    <w:family w:val="auto"/>
    <w:pitch w:val="variable"/>
    <w:sig w:usb0="E50002FF" w:usb1="500079DB" w:usb2="00000010" w:usb3="00000000" w:csb0="00000001" w:csb1="00000000"/>
  </w:font>
  <w:font w:name="HelveticaNeueLT Std">
    <w:altName w:val="Arial"/>
    <w:panose1 w:val="020B0604020202020204"/>
    <w:charset w:val="00"/>
    <w:family w:val="swiss"/>
    <w:notTrueType/>
    <w:pitch w:val="variable"/>
    <w:sig w:usb0="800000AF" w:usb1="4000204A" w:usb2="00000000" w:usb3="00000000" w:csb0="00000001" w:csb1="00000000"/>
  </w:font>
  <w:font w:name="Montserrat ExtraBold">
    <w:panose1 w:val="00000900000000000000"/>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embedRegular r:id="rId19" w:fontKey="{3979D194-AAFE-1948-8543-93C7D69D39D7}"/>
    <w:embedBold r:id="rId20" w:fontKey="{0B176410-475C-7046-8AE4-6677EDC2A50D}"/>
  </w:font>
  <w:font w:name="montserrat heavy">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embedRegular r:id="rId23" w:fontKey="{51445DC0-A171-4E41-B36F-456352ADEA18}"/>
  </w:font>
  <w:font w:name="Times">
    <w:altName w:val="Times New Roman"/>
    <w:panose1 w:val="020B06040202020202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24" w:fontKey="{B6225B2B-E8D3-8446-90E3-52C2E3371C86}"/>
  </w:font>
  <w:font w:name="Arial">
    <w:panose1 w:val="020B0604020202020204"/>
    <w:charset w:val="00"/>
    <w:family w:val="swiss"/>
    <w:pitch w:val="variable"/>
    <w:sig w:usb0="E0002EFF" w:usb1="C000785B" w:usb2="00000009" w:usb3="00000000" w:csb0="000001FF" w:csb1="00000000"/>
    <w:embedRegular r:id="rId25" w:fontKey="{E47583A8-31F7-3B47-8406-21E6EA71EDBB}"/>
    <w:embedItalic r:id="rId26" w:fontKey="{AA841B50-048A-7640-8B59-6DA760F887BF}"/>
  </w:font>
  <w:font w:name="Montserrat">
    <w:panose1 w:val="00000500000000000000"/>
    <w:charset w:val="4D"/>
    <w:family w:val="auto"/>
    <w:pitch w:val="variable"/>
    <w:sig w:usb0="2000020F" w:usb1="00000003" w:usb2="00000000" w:usb3="00000000" w:csb0="00000197" w:csb1="00000000"/>
    <w:embedRegular r:id="rId27" w:fontKey="{AECC2681-8995-CF43-8488-B81C5ADEC56F}"/>
    <w:embedBold r:id="rId28" w:fontKey="{4F1A08A8-DAE4-FB40-B87B-27CF8863B0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D7B1" w14:textId="58DA8836" w:rsidR="00191C63" w:rsidRDefault="00191C63" w:rsidP="00602BFD">
    <w:pPr>
      <w:pStyle w:val="Footer"/>
    </w:pPr>
  </w:p>
  <w:p w14:paraId="5AB9627D" w14:textId="3E6B11EB" w:rsidR="00191C63" w:rsidRDefault="00191C63" w:rsidP="00602BFD">
    <w:pPr>
      <w:pStyle w:val="Footer"/>
    </w:pPr>
  </w:p>
  <w:sdt>
    <w:sdtPr>
      <w:id w:val="-1189291743"/>
      <w:docPartObj>
        <w:docPartGallery w:val="Page Numbers (Bottom of Page)"/>
        <w:docPartUnique/>
      </w:docPartObj>
    </w:sdtPr>
    <w:sdtEndPr>
      <w:rPr>
        <w:noProof/>
      </w:rPr>
    </w:sdtEndPr>
    <w:sdtContent>
      <w:p w14:paraId="1504304D" w14:textId="77777777" w:rsidR="0042594C" w:rsidRDefault="0042594C" w:rsidP="00602BFD">
        <w:pPr>
          <w:pStyle w:val="Footer"/>
        </w:pPr>
        <w:r>
          <w:fldChar w:fldCharType="begin"/>
        </w:r>
        <w:r>
          <w:instrText xml:space="preserve"> PAGE   \* MERGEFORMAT </w:instrText>
        </w:r>
        <w:r>
          <w:fldChar w:fldCharType="separate"/>
        </w:r>
        <w:r w:rsidR="00FF3AA0">
          <w:rPr>
            <w:noProof/>
          </w:rPr>
          <w:t>6</w:t>
        </w:r>
        <w:r>
          <w:rPr>
            <w:noProof/>
          </w:rPr>
          <w:fldChar w:fldCharType="end"/>
        </w:r>
      </w:p>
    </w:sdtContent>
  </w:sdt>
  <w:p w14:paraId="5CBDBA1C" w14:textId="77777777" w:rsidR="0042594C" w:rsidRDefault="0042594C" w:rsidP="00602BFD">
    <w:pPr>
      <w:pStyle w:val="Footer"/>
    </w:pPr>
  </w:p>
  <w:p w14:paraId="7599B097" w14:textId="77777777" w:rsidR="00CA4696" w:rsidRDefault="00CA4696" w:rsidP="00602B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A4666" w14:textId="77777777" w:rsidR="00EE2259" w:rsidRDefault="00EE2259" w:rsidP="00602BFD">
      <w:r>
        <w:separator/>
      </w:r>
    </w:p>
    <w:p w14:paraId="702BB0F6" w14:textId="77777777" w:rsidR="00EE2259" w:rsidRDefault="00EE2259" w:rsidP="00602BFD"/>
  </w:footnote>
  <w:footnote w:type="continuationSeparator" w:id="0">
    <w:p w14:paraId="03966AE2" w14:textId="77777777" w:rsidR="00EE2259" w:rsidRDefault="00EE2259" w:rsidP="00602BFD">
      <w:r>
        <w:continuationSeparator/>
      </w:r>
    </w:p>
    <w:p w14:paraId="3C8F0EDB" w14:textId="77777777" w:rsidR="00EE2259" w:rsidRDefault="00EE2259" w:rsidP="00602BFD"/>
  </w:footnote>
  <w:footnote w:type="continuationNotice" w:id="1">
    <w:p w14:paraId="5FB720F7" w14:textId="77777777" w:rsidR="00EE2259" w:rsidRDefault="00EE22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F7B3" w14:textId="04DC40CE" w:rsidR="00060B52" w:rsidRDefault="003A56E7">
    <w:pPr>
      <w:pStyle w:val="Header"/>
    </w:pPr>
    <w:r>
      <w:drawing>
        <wp:anchor distT="0" distB="0" distL="114300" distR="114300" simplePos="0" relativeHeight="251658241" behindDoc="1" locked="0" layoutInCell="1" allowOverlap="1" wp14:anchorId="312B0EDA" wp14:editId="3CA6EE69">
          <wp:simplePos x="0" y="0"/>
          <wp:positionH relativeFrom="column">
            <wp:posOffset>-488373</wp:posOffset>
          </wp:positionH>
          <wp:positionV relativeFrom="paragraph">
            <wp:posOffset>-441614</wp:posOffset>
          </wp:positionV>
          <wp:extent cx="7787473" cy="10074169"/>
          <wp:effectExtent l="0" t="0" r="0" b="0"/>
          <wp:wrapNone/>
          <wp:docPr id="840351198" name="Picture 84035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1198" name="Picture 840351198"/>
                  <pic:cNvPicPr/>
                </pic:nvPicPr>
                <pic:blipFill>
                  <a:blip r:embed="rId1">
                    <a:extLst>
                      <a:ext uri="{28A0092B-C50C-407E-A947-70E740481C1C}">
                        <a14:useLocalDpi xmlns:a14="http://schemas.microsoft.com/office/drawing/2010/main" val="0"/>
                      </a:ext>
                    </a:extLst>
                  </a:blip>
                  <a:stretch>
                    <a:fillRect/>
                  </a:stretch>
                </pic:blipFill>
                <pic:spPr>
                  <a:xfrm>
                    <a:off x="0" y="0"/>
                    <a:ext cx="7787473" cy="10074169"/>
                  </a:xfrm>
                  <a:prstGeom prst="rect">
                    <a:avLst/>
                  </a:prstGeom>
                </pic:spPr>
              </pic:pic>
            </a:graphicData>
          </a:graphic>
          <wp14:sizeRelH relativeFrom="page">
            <wp14:pctWidth>0</wp14:pctWidth>
          </wp14:sizeRelH>
          <wp14:sizeRelV relativeFrom="page">
            <wp14:pctHeight>0</wp14:pctHeight>
          </wp14:sizeRelV>
        </wp:anchor>
      </w:drawing>
    </w:r>
    <w:r w:rsidR="00FB1B64" w:rsidRPr="007D668C">
      <w:rPr>
        <w:color w:val="8E817B"/>
      </w:rPr>
      <mc:AlternateContent>
        <mc:Choice Requires="wps">
          <w:drawing>
            <wp:anchor distT="0" distB="0" distL="114300" distR="114300" simplePos="0" relativeHeight="251658242" behindDoc="0" locked="0" layoutInCell="1" allowOverlap="1" wp14:anchorId="443619B3" wp14:editId="052B62A0">
              <wp:simplePos x="0" y="0"/>
              <wp:positionH relativeFrom="column">
                <wp:posOffset>1090295</wp:posOffset>
              </wp:positionH>
              <wp:positionV relativeFrom="paragraph">
                <wp:posOffset>-191267</wp:posOffset>
              </wp:positionV>
              <wp:extent cx="5466080" cy="431800"/>
              <wp:effectExtent l="0" t="0" r="0" b="0"/>
              <wp:wrapNone/>
              <wp:docPr id="2062667691" name="Text Box 2062667691"/>
              <wp:cNvGraphicFramePr/>
              <a:graphic xmlns:a="http://schemas.openxmlformats.org/drawingml/2006/main">
                <a:graphicData uri="http://schemas.microsoft.com/office/word/2010/wordprocessingShape">
                  <wps:wsp>
                    <wps:cNvSpPr txBox="1"/>
                    <wps:spPr>
                      <a:xfrm>
                        <a:off x="0" y="0"/>
                        <a:ext cx="5466080" cy="431800"/>
                      </a:xfrm>
                      <a:prstGeom prst="rect">
                        <a:avLst/>
                      </a:prstGeom>
                      <a:noFill/>
                      <a:ln w="6350">
                        <a:noFill/>
                      </a:ln>
                    </wps:spPr>
                    <wps:txbx>
                      <w:txbxContent>
                        <w:p w14:paraId="3C3F639A" w14:textId="02035D24" w:rsidR="007D668C" w:rsidRPr="00FB1B64" w:rsidRDefault="00CC577E" w:rsidP="00FB1B64">
                          <w:pPr>
                            <w:jc w:val="right"/>
                            <w:rPr>
                              <w:rFonts w:ascii="Montserrat" w:hAnsi="Montserrat"/>
                              <w:b/>
                              <w:bCs/>
                              <w:sz w:val="24"/>
                              <w:szCs w:val="24"/>
                            </w:rPr>
                          </w:pPr>
                          <w:r>
                            <w:rPr>
                              <w:b/>
                              <w:bCs/>
                              <w:color w:val="8E817B"/>
                            </w:rPr>
                            <w:t>Jesus’s Teachings at the Last Supper, Part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619B3" id="_x0000_t202" coordsize="21600,21600" o:spt="202" path="m,l,21600r21600,l21600,xe">
              <v:stroke joinstyle="miter"/>
              <v:path gradientshapeok="t" o:connecttype="rect"/>
            </v:shapetype>
            <v:shape id="Text Box 2062667691" o:spid="_x0000_s1029" type="#_x0000_t202" style="position:absolute;margin-left:85.85pt;margin-top:-15.05pt;width:430.4pt;height:3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" filled="f" stroked="f" strokeweight=".5pt">
              <v:textbox>
                <w:txbxContent>
                  <w:p w14:paraId="3C3F639A" w14:textId="02035D24" w:rsidR="007D668C" w:rsidRPr="00FB1B64" w:rsidRDefault="00CC577E" w:rsidP="00FB1B64">
                    <w:pPr>
                      <w:jc w:val="right"/>
                      <w:rPr>
                        <w:rFonts w:ascii="Montserrat" w:hAnsi="Montserrat"/>
                        <w:b/>
                        <w:bCs/>
                        <w:sz w:val="24"/>
                        <w:szCs w:val="24"/>
                      </w:rPr>
                    </w:pPr>
                    <w:r>
                      <w:rPr>
                        <w:b/>
                        <w:bCs/>
                        <w:color w:val="8E817B"/>
                      </w:rPr>
                      <w:t>Jesus’s Teachings at the Last Supper, Part 1</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090F" w14:textId="2C50304F" w:rsidR="00035C93" w:rsidRDefault="00253B52">
    <w:pPr>
      <w:pStyle w:val="Header"/>
    </w:pPr>
    <w:r>
      <mc:AlternateContent>
        <mc:Choice Requires="wps">
          <w:drawing>
            <wp:anchor distT="0" distB="0" distL="114300" distR="114300" simplePos="0" relativeHeight="251658243" behindDoc="0" locked="0" layoutInCell="1" allowOverlap="1" wp14:anchorId="0DFC0B4D" wp14:editId="3C33D4E0">
              <wp:simplePos x="0" y="0"/>
              <wp:positionH relativeFrom="column">
                <wp:posOffset>2647507</wp:posOffset>
              </wp:positionH>
              <wp:positionV relativeFrom="paragraph">
                <wp:posOffset>-170121</wp:posOffset>
              </wp:positionV>
              <wp:extent cx="6502341" cy="1556385"/>
              <wp:effectExtent l="0" t="0" r="0" b="0"/>
              <wp:wrapNone/>
              <wp:docPr id="91112410" name="Text Box 91112410"/>
              <wp:cNvGraphicFramePr/>
              <a:graphic xmlns:a="http://schemas.openxmlformats.org/drawingml/2006/main">
                <a:graphicData uri="http://schemas.microsoft.com/office/word/2010/wordprocessingShape">
                  <wps:wsp>
                    <wps:cNvSpPr txBox="1"/>
                    <wps:spPr>
                      <a:xfrm>
                        <a:off x="0" y="0"/>
                        <a:ext cx="6502341" cy="1556385"/>
                      </a:xfrm>
                      <a:prstGeom prst="rect">
                        <a:avLst/>
                      </a:prstGeom>
                      <a:noFill/>
                      <a:ln w="6350">
                        <a:noFill/>
                      </a:ln>
                    </wps:spPr>
                    <wps:txbx>
                      <w:txbxContent>
                        <w:p w14:paraId="3184DDA8" w14:textId="4FF79745"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CC577E">
                            <w:rPr>
                              <w:rFonts w:ascii="Montserrat" w:hAnsi="Montserrat"/>
                              <w:b/>
                              <w:bCs/>
                              <w:color w:val="FFFFFF" w:themeColor="background1"/>
                              <w:sz w:val="40"/>
                              <w:szCs w:val="40"/>
                            </w:rPr>
                            <w:t>Gospel of John</w:t>
                          </w:r>
                        </w:p>
                        <w:p w14:paraId="28D67B14" w14:textId="1F160039" w:rsidR="00FE2C4C" w:rsidRDefault="00CC577E" w:rsidP="00FD16A6">
                          <w:pPr>
                            <w:rPr>
                              <w:rFonts w:ascii="Montserrat" w:hAnsi="Montserrat"/>
                              <w:color w:val="FFFFFF" w:themeColor="background1"/>
                              <w:sz w:val="28"/>
                              <w:szCs w:val="28"/>
                            </w:rPr>
                          </w:pPr>
                          <w:r>
                            <w:rPr>
                              <w:rFonts w:ascii="Montserrat" w:hAnsi="Montserrat"/>
                              <w:color w:val="FFFFFF" w:themeColor="background1"/>
                              <w:sz w:val="28"/>
                              <w:szCs w:val="28"/>
                            </w:rPr>
                            <w:t>Session</w:t>
                          </w:r>
                          <w:r w:rsidR="005275C2">
                            <w:rPr>
                              <w:rFonts w:ascii="Montserrat" w:hAnsi="Montserrat"/>
                              <w:color w:val="FFFFFF" w:themeColor="background1"/>
                              <w:sz w:val="28"/>
                              <w:szCs w:val="28"/>
                            </w:rPr>
                            <w:t xml:space="preserve"> </w:t>
                          </w:r>
                          <w:r w:rsidR="00310F2F">
                            <w:rPr>
                              <w:rFonts w:ascii="Montserrat" w:hAnsi="Montserrat"/>
                              <w:color w:val="FFFFFF" w:themeColor="background1"/>
                              <w:sz w:val="28"/>
                              <w:szCs w:val="28"/>
                            </w:rPr>
                            <w:t>29</w:t>
                          </w:r>
                          <w:r>
                            <w:rPr>
                              <w:rFonts w:ascii="Montserrat" w:hAnsi="Montserrat"/>
                              <w:color w:val="FFFFFF" w:themeColor="background1"/>
                              <w:sz w:val="28"/>
                              <w:szCs w:val="28"/>
                            </w:rPr>
                            <w:t xml:space="preserve">: </w:t>
                          </w:r>
                          <w:r w:rsidR="00FE2C4C">
                            <w:rPr>
                              <w:rFonts w:ascii="Montserrat" w:hAnsi="Montserrat"/>
                              <w:color w:val="FFFFFF" w:themeColor="background1"/>
                              <w:sz w:val="28"/>
                              <w:szCs w:val="28"/>
                            </w:rPr>
                            <w:t>Jesus</w:t>
                          </w:r>
                          <w:r>
                            <w:rPr>
                              <w:rFonts w:ascii="Montserrat" w:hAnsi="Montserrat"/>
                              <w:color w:val="FFFFFF" w:themeColor="background1"/>
                              <w:sz w:val="28"/>
                              <w:szCs w:val="28"/>
                            </w:rPr>
                            <w:t>’s</w:t>
                          </w:r>
                          <w:r w:rsidR="00FE2C4C">
                            <w:rPr>
                              <w:rFonts w:ascii="Montserrat" w:hAnsi="Montserrat"/>
                              <w:color w:val="FFFFFF" w:themeColor="background1"/>
                              <w:sz w:val="28"/>
                              <w:szCs w:val="28"/>
                            </w:rPr>
                            <w:t xml:space="preserve"> Teachings at the Last Supper</w:t>
                          </w:r>
                          <w:r>
                            <w:rPr>
                              <w:rFonts w:ascii="Montserrat" w:hAnsi="Montserrat"/>
                              <w:color w:val="FFFFFF" w:themeColor="background1"/>
                              <w:sz w:val="28"/>
                              <w:szCs w:val="28"/>
                            </w:rPr>
                            <w:t>,</w:t>
                          </w:r>
                        </w:p>
                        <w:p w14:paraId="7D85F309" w14:textId="417E6431" w:rsidR="00DD31A0" w:rsidRPr="006D3029" w:rsidRDefault="00FE2C4C" w:rsidP="00FD16A6">
                          <w:pPr>
                            <w:rPr>
                              <w:rFonts w:ascii="Montserrat" w:hAnsi="Montserrat"/>
                              <w:b/>
                              <w:bCs/>
                              <w:sz w:val="28"/>
                              <w:szCs w:val="28"/>
                            </w:rPr>
                          </w:pPr>
                          <w:r>
                            <w:rPr>
                              <w:rFonts w:ascii="Montserrat" w:hAnsi="Montserrat"/>
                              <w:color w:val="FFFFFF" w:themeColor="background1"/>
                              <w:sz w:val="28"/>
                              <w:szCs w:val="28"/>
                            </w:rPr>
                            <w:t>Part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C0B4D" id="_x0000_t202" coordsize="21600,21600" o:spt="202" path="m,l,21600r21600,l21600,xe">
              <v:stroke joinstyle="miter"/>
              <v:path gradientshapeok="t" o:connecttype="rect"/>
            </v:shapetype>
            <v:shape id="Text Box 91112410" o:spid="_x0000_s1030" type="#_x0000_t202" style="position:absolute;margin-left:208.45pt;margin-top:-13.4pt;width:512pt;height:12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" filled="f" stroked="f" strokeweight=".5pt">
              <v:textbox>
                <w:txbxContent>
                  <w:p w14:paraId="3184DDA8" w14:textId="4FF79745"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CC577E">
                      <w:rPr>
                        <w:rFonts w:ascii="Montserrat" w:hAnsi="Montserrat"/>
                        <w:b/>
                        <w:bCs/>
                        <w:color w:val="FFFFFF" w:themeColor="background1"/>
                        <w:sz w:val="40"/>
                        <w:szCs w:val="40"/>
                      </w:rPr>
                      <w:t>Gospel of John</w:t>
                    </w:r>
                  </w:p>
                  <w:p w14:paraId="28D67B14" w14:textId="1F160039" w:rsidR="00FE2C4C" w:rsidRDefault="00CC577E" w:rsidP="00FD16A6">
                    <w:pPr>
                      <w:rPr>
                        <w:rFonts w:ascii="Montserrat" w:hAnsi="Montserrat"/>
                        <w:color w:val="FFFFFF" w:themeColor="background1"/>
                        <w:sz w:val="28"/>
                        <w:szCs w:val="28"/>
                      </w:rPr>
                    </w:pPr>
                    <w:r>
                      <w:rPr>
                        <w:rFonts w:ascii="Montserrat" w:hAnsi="Montserrat"/>
                        <w:color w:val="FFFFFF" w:themeColor="background1"/>
                        <w:sz w:val="28"/>
                        <w:szCs w:val="28"/>
                      </w:rPr>
                      <w:t>Session</w:t>
                    </w:r>
                    <w:r w:rsidR="005275C2">
                      <w:rPr>
                        <w:rFonts w:ascii="Montserrat" w:hAnsi="Montserrat"/>
                        <w:color w:val="FFFFFF" w:themeColor="background1"/>
                        <w:sz w:val="28"/>
                        <w:szCs w:val="28"/>
                      </w:rPr>
                      <w:t xml:space="preserve"> </w:t>
                    </w:r>
                    <w:r w:rsidR="00310F2F">
                      <w:rPr>
                        <w:rFonts w:ascii="Montserrat" w:hAnsi="Montserrat"/>
                        <w:color w:val="FFFFFF" w:themeColor="background1"/>
                        <w:sz w:val="28"/>
                        <w:szCs w:val="28"/>
                      </w:rPr>
                      <w:t>29</w:t>
                    </w:r>
                    <w:r>
                      <w:rPr>
                        <w:rFonts w:ascii="Montserrat" w:hAnsi="Montserrat"/>
                        <w:color w:val="FFFFFF" w:themeColor="background1"/>
                        <w:sz w:val="28"/>
                        <w:szCs w:val="28"/>
                      </w:rPr>
                      <w:t xml:space="preserve">: </w:t>
                    </w:r>
                    <w:r w:rsidR="00FE2C4C">
                      <w:rPr>
                        <w:rFonts w:ascii="Montserrat" w:hAnsi="Montserrat"/>
                        <w:color w:val="FFFFFF" w:themeColor="background1"/>
                        <w:sz w:val="28"/>
                        <w:szCs w:val="28"/>
                      </w:rPr>
                      <w:t>Jesus</w:t>
                    </w:r>
                    <w:r>
                      <w:rPr>
                        <w:rFonts w:ascii="Montserrat" w:hAnsi="Montserrat"/>
                        <w:color w:val="FFFFFF" w:themeColor="background1"/>
                        <w:sz w:val="28"/>
                        <w:szCs w:val="28"/>
                      </w:rPr>
                      <w:t>’s</w:t>
                    </w:r>
                    <w:r w:rsidR="00FE2C4C">
                      <w:rPr>
                        <w:rFonts w:ascii="Montserrat" w:hAnsi="Montserrat"/>
                        <w:color w:val="FFFFFF" w:themeColor="background1"/>
                        <w:sz w:val="28"/>
                        <w:szCs w:val="28"/>
                      </w:rPr>
                      <w:t xml:space="preserve"> Teachings at the Last Supper</w:t>
                    </w:r>
                    <w:r>
                      <w:rPr>
                        <w:rFonts w:ascii="Montserrat" w:hAnsi="Montserrat"/>
                        <w:color w:val="FFFFFF" w:themeColor="background1"/>
                        <w:sz w:val="28"/>
                        <w:szCs w:val="28"/>
                      </w:rPr>
                      <w:t>,</w:t>
                    </w:r>
                  </w:p>
                  <w:p w14:paraId="7D85F309" w14:textId="417E6431" w:rsidR="00DD31A0" w:rsidRPr="006D3029" w:rsidRDefault="00FE2C4C" w:rsidP="00FD16A6">
                    <w:pPr>
                      <w:rPr>
                        <w:rFonts w:ascii="Montserrat" w:hAnsi="Montserrat"/>
                        <w:b/>
                        <w:bCs/>
                        <w:sz w:val="28"/>
                        <w:szCs w:val="28"/>
                      </w:rPr>
                    </w:pPr>
                    <w:r>
                      <w:rPr>
                        <w:rFonts w:ascii="Montserrat" w:hAnsi="Montserrat"/>
                        <w:color w:val="FFFFFF" w:themeColor="background1"/>
                        <w:sz w:val="28"/>
                        <w:szCs w:val="28"/>
                      </w:rPr>
                      <w:t>Part 1</w:t>
                    </w:r>
                  </w:p>
                </w:txbxContent>
              </v:textbox>
            </v:shape>
          </w:pict>
        </mc:Fallback>
      </mc:AlternateContent>
    </w:r>
    <w:r>
      <w:drawing>
        <wp:anchor distT="0" distB="0" distL="114300" distR="114300" simplePos="0" relativeHeight="251658240" behindDoc="1" locked="0" layoutInCell="1" allowOverlap="1" wp14:anchorId="0B1FDD5E" wp14:editId="1B5A0903">
          <wp:simplePos x="0" y="0"/>
          <wp:positionH relativeFrom="column">
            <wp:posOffset>-469900</wp:posOffset>
          </wp:positionH>
          <wp:positionV relativeFrom="paragraph">
            <wp:posOffset>-495935</wp:posOffset>
          </wp:positionV>
          <wp:extent cx="7799705" cy="10090150"/>
          <wp:effectExtent l="0" t="0" r="0" b="6350"/>
          <wp:wrapNone/>
          <wp:docPr id="998055845" name="Picture 99805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55845" name="Picture 998055845"/>
                  <pic:cNvPicPr/>
                </pic:nvPicPr>
                <pic:blipFill>
                  <a:blip r:embed="rId1">
                    <a:extLst>
                      <a:ext uri="{28A0092B-C50C-407E-A947-70E740481C1C}">
                        <a14:useLocalDpi xmlns:a14="http://schemas.microsoft.com/office/drawing/2010/main" val="0"/>
                      </a:ext>
                    </a:extLst>
                  </a:blip>
                  <a:stretch>
                    <a:fillRect/>
                  </a:stretch>
                </pic:blipFill>
                <pic:spPr>
                  <a:xfrm>
                    <a:off x="0" y="0"/>
                    <a:ext cx="7799705" cy="10090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2"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3"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4" w15:restartNumberingAfterBreak="0">
    <w:nsid w:val="2A5B2C1B"/>
    <w:multiLevelType w:val="hybridMultilevel"/>
    <w:tmpl w:val="96F0F0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0B93C27"/>
    <w:multiLevelType w:val="hybridMultilevel"/>
    <w:tmpl w:val="25B4ED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3BC4140"/>
    <w:multiLevelType w:val="hybridMultilevel"/>
    <w:tmpl w:val="262E1754"/>
    <w:lvl w:ilvl="0" w:tplc="BD8E9992">
      <w:start w:val="1"/>
      <w:numFmt w:val="decimal"/>
      <w:lvlText w:val="%1."/>
      <w:lvlJc w:val="left"/>
      <w:pPr>
        <w:ind w:left="435" w:hanging="43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4"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6"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7" w15:restartNumberingAfterBreak="0">
    <w:nsid w:val="48F226F6"/>
    <w:multiLevelType w:val="hybridMultilevel"/>
    <w:tmpl w:val="DEC6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3369EE"/>
    <w:multiLevelType w:val="hybridMultilevel"/>
    <w:tmpl w:val="30A20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3C071C"/>
    <w:multiLevelType w:val="hybridMultilevel"/>
    <w:tmpl w:val="BB1CC6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DCA63D1"/>
    <w:multiLevelType w:val="hybridMultilevel"/>
    <w:tmpl w:val="26501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01A2350"/>
    <w:multiLevelType w:val="hybridMultilevel"/>
    <w:tmpl w:val="9D58AAF8"/>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4A14536"/>
    <w:multiLevelType w:val="multilevel"/>
    <w:tmpl w:val="EC004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6" w15:restartNumberingAfterBreak="0">
    <w:nsid w:val="67E17886"/>
    <w:multiLevelType w:val="hybridMultilevel"/>
    <w:tmpl w:val="F300F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30" w15:restartNumberingAfterBreak="0">
    <w:nsid w:val="741763C8"/>
    <w:multiLevelType w:val="hybridMultilevel"/>
    <w:tmpl w:val="69A41D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7E71E0F"/>
    <w:multiLevelType w:val="hybridMultilevel"/>
    <w:tmpl w:val="F67EDDCE"/>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8E65693"/>
    <w:multiLevelType w:val="hybridMultilevel"/>
    <w:tmpl w:val="9736618C"/>
    <w:lvl w:ilvl="0" w:tplc="8AD216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7C982D79"/>
    <w:multiLevelType w:val="hybridMultilevel"/>
    <w:tmpl w:val="83EEB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755135339">
    <w:abstractNumId w:val="14"/>
  </w:num>
  <w:num w:numId="2" w16cid:durableId="1499036843">
    <w:abstractNumId w:val="8"/>
  </w:num>
  <w:num w:numId="3" w16cid:durableId="1662198925">
    <w:abstractNumId w:val="24"/>
  </w:num>
  <w:num w:numId="4" w16cid:durableId="597060948">
    <w:abstractNumId w:val="15"/>
  </w:num>
  <w:num w:numId="5" w16cid:durableId="1025521453">
    <w:abstractNumId w:val="16"/>
  </w:num>
  <w:num w:numId="6" w16cid:durableId="1630435529">
    <w:abstractNumId w:val="29"/>
  </w:num>
  <w:num w:numId="7" w16cid:durableId="1270578128">
    <w:abstractNumId w:val="7"/>
  </w:num>
  <w:num w:numId="8" w16cid:durableId="993677933">
    <w:abstractNumId w:val="13"/>
  </w:num>
  <w:num w:numId="9" w16cid:durableId="1640719765">
    <w:abstractNumId w:val="27"/>
  </w:num>
  <w:num w:numId="10" w16cid:durableId="1550847062">
    <w:abstractNumId w:val="1"/>
  </w:num>
  <w:num w:numId="11" w16cid:durableId="550919882">
    <w:abstractNumId w:val="6"/>
  </w:num>
  <w:num w:numId="12" w16cid:durableId="212348965">
    <w:abstractNumId w:val="0"/>
  </w:num>
  <w:num w:numId="13" w16cid:durableId="1771925793">
    <w:abstractNumId w:val="2"/>
  </w:num>
  <w:num w:numId="14" w16cid:durableId="543446352">
    <w:abstractNumId w:val="10"/>
  </w:num>
  <w:num w:numId="15" w16cid:durableId="2028173798">
    <w:abstractNumId w:val="9"/>
  </w:num>
  <w:num w:numId="16" w16cid:durableId="1238630630">
    <w:abstractNumId w:val="25"/>
  </w:num>
  <w:num w:numId="17" w16cid:durableId="1436906718">
    <w:abstractNumId w:val="3"/>
  </w:num>
  <w:num w:numId="18" w16cid:durableId="1443570688">
    <w:abstractNumId w:val="35"/>
  </w:num>
  <w:num w:numId="19" w16cid:durableId="1954633206">
    <w:abstractNumId w:val="28"/>
  </w:num>
  <w:num w:numId="20" w16cid:durableId="279458928">
    <w:abstractNumId w:val="18"/>
  </w:num>
  <w:num w:numId="21" w16cid:durableId="713501322">
    <w:abstractNumId w:val="33"/>
  </w:num>
  <w:num w:numId="22" w16cid:durableId="1560287665">
    <w:abstractNumId w:val="5"/>
  </w:num>
  <w:num w:numId="23" w16cid:durableId="331225703">
    <w:abstractNumId w:val="26"/>
  </w:num>
  <w:num w:numId="24" w16cid:durableId="363364166">
    <w:abstractNumId w:val="34"/>
  </w:num>
  <w:num w:numId="25" w16cid:durableId="803084820">
    <w:abstractNumId w:val="19"/>
  </w:num>
  <w:num w:numId="26" w16cid:durableId="1036274557">
    <w:abstractNumId w:val="12"/>
  </w:num>
  <w:num w:numId="27" w16cid:durableId="439616089">
    <w:abstractNumId w:val="32"/>
  </w:num>
  <w:num w:numId="28" w16cid:durableId="299195913">
    <w:abstractNumId w:val="17"/>
  </w:num>
  <w:num w:numId="29" w16cid:durableId="881332218">
    <w:abstractNumId w:val="11"/>
  </w:num>
  <w:num w:numId="30" w16cid:durableId="1699624052">
    <w:abstractNumId w:val="31"/>
  </w:num>
  <w:num w:numId="31" w16cid:durableId="1101992178">
    <w:abstractNumId w:val="22"/>
  </w:num>
  <w:num w:numId="32" w16cid:durableId="1826385840">
    <w:abstractNumId w:val="30"/>
  </w:num>
  <w:num w:numId="33" w16cid:durableId="827792150">
    <w:abstractNumId w:val="20"/>
  </w:num>
  <w:num w:numId="34" w16cid:durableId="1503162317">
    <w:abstractNumId w:val="21"/>
  </w:num>
  <w:num w:numId="35" w16cid:durableId="1689285854">
    <w:abstractNumId w:val="4"/>
  </w:num>
  <w:num w:numId="36" w16cid:durableId="1238704614">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43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60"/>
    <w:rsid w:val="000017A5"/>
    <w:rsid w:val="00003EE9"/>
    <w:rsid w:val="00015444"/>
    <w:rsid w:val="00016F7C"/>
    <w:rsid w:val="00020289"/>
    <w:rsid w:val="00020903"/>
    <w:rsid w:val="0002299A"/>
    <w:rsid w:val="0002346E"/>
    <w:rsid w:val="00031FEE"/>
    <w:rsid w:val="00035C93"/>
    <w:rsid w:val="000362D5"/>
    <w:rsid w:val="00037566"/>
    <w:rsid w:val="000443A4"/>
    <w:rsid w:val="00044BC5"/>
    <w:rsid w:val="00047259"/>
    <w:rsid w:val="000478B5"/>
    <w:rsid w:val="000521F8"/>
    <w:rsid w:val="00052382"/>
    <w:rsid w:val="0005618E"/>
    <w:rsid w:val="00060B52"/>
    <w:rsid w:val="00061A79"/>
    <w:rsid w:val="0006568A"/>
    <w:rsid w:val="00076F0F"/>
    <w:rsid w:val="000826DF"/>
    <w:rsid w:val="00083428"/>
    <w:rsid w:val="00084253"/>
    <w:rsid w:val="00085676"/>
    <w:rsid w:val="000920C6"/>
    <w:rsid w:val="000946A4"/>
    <w:rsid w:val="000954FD"/>
    <w:rsid w:val="00096C9F"/>
    <w:rsid w:val="000A7A88"/>
    <w:rsid w:val="000B1A09"/>
    <w:rsid w:val="000B1AB8"/>
    <w:rsid w:val="000B3541"/>
    <w:rsid w:val="000B371E"/>
    <w:rsid w:val="000B4A78"/>
    <w:rsid w:val="000C228A"/>
    <w:rsid w:val="000C2EF2"/>
    <w:rsid w:val="000C2FF7"/>
    <w:rsid w:val="000D054F"/>
    <w:rsid w:val="000D1F49"/>
    <w:rsid w:val="000D4CCC"/>
    <w:rsid w:val="000D5C70"/>
    <w:rsid w:val="000E553C"/>
    <w:rsid w:val="000E7D49"/>
    <w:rsid w:val="000F3468"/>
    <w:rsid w:val="000F3640"/>
    <w:rsid w:val="000F4DAA"/>
    <w:rsid w:val="000F755C"/>
    <w:rsid w:val="000F7F6E"/>
    <w:rsid w:val="00106260"/>
    <w:rsid w:val="00107892"/>
    <w:rsid w:val="001141BF"/>
    <w:rsid w:val="00114228"/>
    <w:rsid w:val="0011458F"/>
    <w:rsid w:val="00114F7F"/>
    <w:rsid w:val="0011628D"/>
    <w:rsid w:val="00127BFC"/>
    <w:rsid w:val="001302C4"/>
    <w:rsid w:val="00132129"/>
    <w:rsid w:val="001330F1"/>
    <w:rsid w:val="0013316A"/>
    <w:rsid w:val="00134884"/>
    <w:rsid w:val="00140765"/>
    <w:rsid w:val="00141BBF"/>
    <w:rsid w:val="001460B9"/>
    <w:rsid w:val="001462A7"/>
    <w:rsid w:val="001509CA"/>
    <w:rsid w:val="00154690"/>
    <w:rsid w:val="001569EE"/>
    <w:rsid w:val="0015738D"/>
    <w:rsid w:val="00163E41"/>
    <w:rsid w:val="001702D4"/>
    <w:rsid w:val="0017100D"/>
    <w:rsid w:val="001727CA"/>
    <w:rsid w:val="00173458"/>
    <w:rsid w:val="00175A95"/>
    <w:rsid w:val="00177E34"/>
    <w:rsid w:val="00184C1E"/>
    <w:rsid w:val="0018535E"/>
    <w:rsid w:val="00185A73"/>
    <w:rsid w:val="00187D40"/>
    <w:rsid w:val="00191C63"/>
    <w:rsid w:val="0019290C"/>
    <w:rsid w:val="0019360E"/>
    <w:rsid w:val="0019442D"/>
    <w:rsid w:val="001964CD"/>
    <w:rsid w:val="0019660E"/>
    <w:rsid w:val="001A0AEE"/>
    <w:rsid w:val="001A4E7B"/>
    <w:rsid w:val="001B04DC"/>
    <w:rsid w:val="001B0926"/>
    <w:rsid w:val="001C0F55"/>
    <w:rsid w:val="001C169F"/>
    <w:rsid w:val="001C304C"/>
    <w:rsid w:val="001C434F"/>
    <w:rsid w:val="001C4DB3"/>
    <w:rsid w:val="001C677C"/>
    <w:rsid w:val="001C7BCB"/>
    <w:rsid w:val="001D110D"/>
    <w:rsid w:val="001D14A7"/>
    <w:rsid w:val="001D26BA"/>
    <w:rsid w:val="001D2BFB"/>
    <w:rsid w:val="001D3BD6"/>
    <w:rsid w:val="001D4165"/>
    <w:rsid w:val="001D6D0A"/>
    <w:rsid w:val="001E0659"/>
    <w:rsid w:val="001E3D52"/>
    <w:rsid w:val="001E4FDB"/>
    <w:rsid w:val="001F4E76"/>
    <w:rsid w:val="0020364D"/>
    <w:rsid w:val="002051CF"/>
    <w:rsid w:val="00206298"/>
    <w:rsid w:val="002135DA"/>
    <w:rsid w:val="00213D42"/>
    <w:rsid w:val="00213D74"/>
    <w:rsid w:val="00215264"/>
    <w:rsid w:val="002167F7"/>
    <w:rsid w:val="002168ED"/>
    <w:rsid w:val="0022574C"/>
    <w:rsid w:val="00227CD4"/>
    <w:rsid w:val="00230C23"/>
    <w:rsid w:val="00232070"/>
    <w:rsid w:val="002336C5"/>
    <w:rsid w:val="00235E00"/>
    <w:rsid w:val="00242B59"/>
    <w:rsid w:val="002462B9"/>
    <w:rsid w:val="002462FB"/>
    <w:rsid w:val="0024772F"/>
    <w:rsid w:val="00252483"/>
    <w:rsid w:val="00253B52"/>
    <w:rsid w:val="00261E32"/>
    <w:rsid w:val="002648D9"/>
    <w:rsid w:val="00264FE5"/>
    <w:rsid w:val="002666D0"/>
    <w:rsid w:val="00271BCE"/>
    <w:rsid w:val="00291766"/>
    <w:rsid w:val="00295EB1"/>
    <w:rsid w:val="002A09E1"/>
    <w:rsid w:val="002B06F5"/>
    <w:rsid w:val="002B07B3"/>
    <w:rsid w:val="002B0C2A"/>
    <w:rsid w:val="002B35A5"/>
    <w:rsid w:val="002B5EBF"/>
    <w:rsid w:val="002B6D41"/>
    <w:rsid w:val="002B7F1B"/>
    <w:rsid w:val="002C4143"/>
    <w:rsid w:val="002C41A9"/>
    <w:rsid w:val="002C43F2"/>
    <w:rsid w:val="002C4D71"/>
    <w:rsid w:val="002C51BB"/>
    <w:rsid w:val="002C56E6"/>
    <w:rsid w:val="002C74FB"/>
    <w:rsid w:val="002D2A0C"/>
    <w:rsid w:val="002D2FF2"/>
    <w:rsid w:val="002D39A5"/>
    <w:rsid w:val="002D45D0"/>
    <w:rsid w:val="002D5851"/>
    <w:rsid w:val="002E10AE"/>
    <w:rsid w:val="002E4CC8"/>
    <w:rsid w:val="002F0B10"/>
    <w:rsid w:val="002F2AF3"/>
    <w:rsid w:val="002F7370"/>
    <w:rsid w:val="0030682F"/>
    <w:rsid w:val="00306BA7"/>
    <w:rsid w:val="00310F2F"/>
    <w:rsid w:val="00322871"/>
    <w:rsid w:val="00327AF2"/>
    <w:rsid w:val="00333B20"/>
    <w:rsid w:val="00336FB0"/>
    <w:rsid w:val="00337774"/>
    <w:rsid w:val="003400ED"/>
    <w:rsid w:val="0034091A"/>
    <w:rsid w:val="00341947"/>
    <w:rsid w:val="003421CA"/>
    <w:rsid w:val="00346AC8"/>
    <w:rsid w:val="003508EE"/>
    <w:rsid w:val="00360B5D"/>
    <w:rsid w:val="00361691"/>
    <w:rsid w:val="00361E11"/>
    <w:rsid w:val="00372EC1"/>
    <w:rsid w:val="00373D0B"/>
    <w:rsid w:val="00376B65"/>
    <w:rsid w:val="00380D60"/>
    <w:rsid w:val="00381581"/>
    <w:rsid w:val="00383B90"/>
    <w:rsid w:val="0039088B"/>
    <w:rsid w:val="00390DE4"/>
    <w:rsid w:val="0039390A"/>
    <w:rsid w:val="003A1626"/>
    <w:rsid w:val="003A2B4B"/>
    <w:rsid w:val="003A56E7"/>
    <w:rsid w:val="003A7C93"/>
    <w:rsid w:val="003C066B"/>
    <w:rsid w:val="003C17A3"/>
    <w:rsid w:val="003C3133"/>
    <w:rsid w:val="003C68A0"/>
    <w:rsid w:val="003D0EC3"/>
    <w:rsid w:val="003D4806"/>
    <w:rsid w:val="003E0132"/>
    <w:rsid w:val="003E5CDC"/>
    <w:rsid w:val="003E6A45"/>
    <w:rsid w:val="003F0847"/>
    <w:rsid w:val="003F40D6"/>
    <w:rsid w:val="0040090B"/>
    <w:rsid w:val="00403254"/>
    <w:rsid w:val="0040553F"/>
    <w:rsid w:val="00405EC9"/>
    <w:rsid w:val="00406B2E"/>
    <w:rsid w:val="004077EE"/>
    <w:rsid w:val="00414C65"/>
    <w:rsid w:val="004204B9"/>
    <w:rsid w:val="004231E5"/>
    <w:rsid w:val="004250A3"/>
    <w:rsid w:val="0042594C"/>
    <w:rsid w:val="004259B8"/>
    <w:rsid w:val="004265B5"/>
    <w:rsid w:val="00426869"/>
    <w:rsid w:val="00431758"/>
    <w:rsid w:val="00433F80"/>
    <w:rsid w:val="00440440"/>
    <w:rsid w:val="0044134F"/>
    <w:rsid w:val="00441376"/>
    <w:rsid w:val="00443DF1"/>
    <w:rsid w:val="004478D1"/>
    <w:rsid w:val="00447A03"/>
    <w:rsid w:val="00455603"/>
    <w:rsid w:val="00460C64"/>
    <w:rsid w:val="0046220C"/>
    <w:rsid w:val="0046302A"/>
    <w:rsid w:val="00465B4A"/>
    <w:rsid w:val="00473D85"/>
    <w:rsid w:val="0048379E"/>
    <w:rsid w:val="00484396"/>
    <w:rsid w:val="00485818"/>
    <w:rsid w:val="00487D2D"/>
    <w:rsid w:val="004921E0"/>
    <w:rsid w:val="00495D52"/>
    <w:rsid w:val="00496EEE"/>
    <w:rsid w:val="004A1217"/>
    <w:rsid w:val="004A25D4"/>
    <w:rsid w:val="004A345D"/>
    <w:rsid w:val="004A3E0B"/>
    <w:rsid w:val="004A3F15"/>
    <w:rsid w:val="004A5282"/>
    <w:rsid w:val="004B5376"/>
    <w:rsid w:val="004B5F50"/>
    <w:rsid w:val="004B6A2A"/>
    <w:rsid w:val="004C0AA6"/>
    <w:rsid w:val="004D5D62"/>
    <w:rsid w:val="004D6514"/>
    <w:rsid w:val="004E0DF2"/>
    <w:rsid w:val="004E7B8E"/>
    <w:rsid w:val="004F2CFC"/>
    <w:rsid w:val="004F671F"/>
    <w:rsid w:val="00505A09"/>
    <w:rsid w:val="00506B73"/>
    <w:rsid w:val="005112D0"/>
    <w:rsid w:val="005117FD"/>
    <w:rsid w:val="00511A4C"/>
    <w:rsid w:val="0052475E"/>
    <w:rsid w:val="005275C2"/>
    <w:rsid w:val="0053137E"/>
    <w:rsid w:val="00531C1F"/>
    <w:rsid w:val="0053318F"/>
    <w:rsid w:val="00534983"/>
    <w:rsid w:val="005421FF"/>
    <w:rsid w:val="00545D86"/>
    <w:rsid w:val="00550319"/>
    <w:rsid w:val="005513D9"/>
    <w:rsid w:val="005535D8"/>
    <w:rsid w:val="00556B2D"/>
    <w:rsid w:val="00560AA1"/>
    <w:rsid w:val="00565D08"/>
    <w:rsid w:val="00571598"/>
    <w:rsid w:val="00577E06"/>
    <w:rsid w:val="00580190"/>
    <w:rsid w:val="005824E3"/>
    <w:rsid w:val="00592821"/>
    <w:rsid w:val="00594060"/>
    <w:rsid w:val="0059762E"/>
    <w:rsid w:val="005A08BE"/>
    <w:rsid w:val="005A3BF7"/>
    <w:rsid w:val="005A49FF"/>
    <w:rsid w:val="005A5513"/>
    <w:rsid w:val="005A5B7C"/>
    <w:rsid w:val="005A70A2"/>
    <w:rsid w:val="005B6B8B"/>
    <w:rsid w:val="005B75D9"/>
    <w:rsid w:val="005B7645"/>
    <w:rsid w:val="005C1A5F"/>
    <w:rsid w:val="005C3825"/>
    <w:rsid w:val="005C3E84"/>
    <w:rsid w:val="005D056F"/>
    <w:rsid w:val="005D349D"/>
    <w:rsid w:val="005D636A"/>
    <w:rsid w:val="005D7155"/>
    <w:rsid w:val="005E3516"/>
    <w:rsid w:val="005E5C70"/>
    <w:rsid w:val="005E76DB"/>
    <w:rsid w:val="005F0033"/>
    <w:rsid w:val="005F2035"/>
    <w:rsid w:val="005F6DBA"/>
    <w:rsid w:val="005F77F1"/>
    <w:rsid w:val="005F7990"/>
    <w:rsid w:val="006003C2"/>
    <w:rsid w:val="0060124A"/>
    <w:rsid w:val="00602BFD"/>
    <w:rsid w:val="00604439"/>
    <w:rsid w:val="00611711"/>
    <w:rsid w:val="006120EB"/>
    <w:rsid w:val="006131E4"/>
    <w:rsid w:val="006131FE"/>
    <w:rsid w:val="00614F5A"/>
    <w:rsid w:val="0061531F"/>
    <w:rsid w:val="006156AA"/>
    <w:rsid w:val="0063246F"/>
    <w:rsid w:val="00632608"/>
    <w:rsid w:val="00633B0D"/>
    <w:rsid w:val="0063456C"/>
    <w:rsid w:val="0063739C"/>
    <w:rsid w:val="0064068F"/>
    <w:rsid w:val="00643F78"/>
    <w:rsid w:val="00644FDB"/>
    <w:rsid w:val="006450FF"/>
    <w:rsid w:val="00652A11"/>
    <w:rsid w:val="0065644E"/>
    <w:rsid w:val="0065781A"/>
    <w:rsid w:val="00660E46"/>
    <w:rsid w:val="00662E59"/>
    <w:rsid w:val="00666603"/>
    <w:rsid w:val="00672E43"/>
    <w:rsid w:val="00674A39"/>
    <w:rsid w:val="006813C9"/>
    <w:rsid w:val="0068568B"/>
    <w:rsid w:val="00687E61"/>
    <w:rsid w:val="00693704"/>
    <w:rsid w:val="0069502B"/>
    <w:rsid w:val="006A0E1F"/>
    <w:rsid w:val="006A1381"/>
    <w:rsid w:val="006A1888"/>
    <w:rsid w:val="006A3885"/>
    <w:rsid w:val="006A49DC"/>
    <w:rsid w:val="006A4A0E"/>
    <w:rsid w:val="006A58BA"/>
    <w:rsid w:val="006A69EB"/>
    <w:rsid w:val="006B0E77"/>
    <w:rsid w:val="006B302E"/>
    <w:rsid w:val="006B3991"/>
    <w:rsid w:val="006B56AE"/>
    <w:rsid w:val="006B758C"/>
    <w:rsid w:val="006C421D"/>
    <w:rsid w:val="006C4D5F"/>
    <w:rsid w:val="006D0594"/>
    <w:rsid w:val="006D3029"/>
    <w:rsid w:val="006D71B6"/>
    <w:rsid w:val="006D7AA7"/>
    <w:rsid w:val="006E189A"/>
    <w:rsid w:val="006E3449"/>
    <w:rsid w:val="006E508B"/>
    <w:rsid w:val="006E6594"/>
    <w:rsid w:val="006F28C7"/>
    <w:rsid w:val="006F61A7"/>
    <w:rsid w:val="00714298"/>
    <w:rsid w:val="00714B89"/>
    <w:rsid w:val="00720104"/>
    <w:rsid w:val="00722B32"/>
    <w:rsid w:val="00723D3C"/>
    <w:rsid w:val="0072592A"/>
    <w:rsid w:val="007303D7"/>
    <w:rsid w:val="007319F7"/>
    <w:rsid w:val="00734757"/>
    <w:rsid w:val="00742DAD"/>
    <w:rsid w:val="00743579"/>
    <w:rsid w:val="007520D7"/>
    <w:rsid w:val="00756498"/>
    <w:rsid w:val="00763C21"/>
    <w:rsid w:val="00765AB9"/>
    <w:rsid w:val="00767172"/>
    <w:rsid w:val="0077088D"/>
    <w:rsid w:val="00770F25"/>
    <w:rsid w:val="007710A9"/>
    <w:rsid w:val="00772CF2"/>
    <w:rsid w:val="007755F6"/>
    <w:rsid w:val="007758FD"/>
    <w:rsid w:val="0077725D"/>
    <w:rsid w:val="00780D59"/>
    <w:rsid w:val="00782F60"/>
    <w:rsid w:val="00785421"/>
    <w:rsid w:val="00790015"/>
    <w:rsid w:val="00790165"/>
    <w:rsid w:val="00790CA4"/>
    <w:rsid w:val="007916B2"/>
    <w:rsid w:val="007969AB"/>
    <w:rsid w:val="007A00C5"/>
    <w:rsid w:val="007A312B"/>
    <w:rsid w:val="007A35A8"/>
    <w:rsid w:val="007A70AA"/>
    <w:rsid w:val="007B0A85"/>
    <w:rsid w:val="007B5D0F"/>
    <w:rsid w:val="007B61E1"/>
    <w:rsid w:val="007C5ECB"/>
    <w:rsid w:val="007C68D0"/>
    <w:rsid w:val="007C6A52"/>
    <w:rsid w:val="007D1EB5"/>
    <w:rsid w:val="007D47F3"/>
    <w:rsid w:val="007D668C"/>
    <w:rsid w:val="007F22DC"/>
    <w:rsid w:val="008047F6"/>
    <w:rsid w:val="008152A5"/>
    <w:rsid w:val="0082043E"/>
    <w:rsid w:val="00821809"/>
    <w:rsid w:val="00830706"/>
    <w:rsid w:val="00834772"/>
    <w:rsid w:val="0083602D"/>
    <w:rsid w:val="00842A1E"/>
    <w:rsid w:val="00845734"/>
    <w:rsid w:val="00847424"/>
    <w:rsid w:val="0085363C"/>
    <w:rsid w:val="00855539"/>
    <w:rsid w:val="008570B2"/>
    <w:rsid w:val="00857F33"/>
    <w:rsid w:val="008612F1"/>
    <w:rsid w:val="00866FAE"/>
    <w:rsid w:val="00870438"/>
    <w:rsid w:val="0087574F"/>
    <w:rsid w:val="00876788"/>
    <w:rsid w:val="00885E74"/>
    <w:rsid w:val="008864BF"/>
    <w:rsid w:val="008954EF"/>
    <w:rsid w:val="00895F3C"/>
    <w:rsid w:val="008976D4"/>
    <w:rsid w:val="008A2160"/>
    <w:rsid w:val="008B0508"/>
    <w:rsid w:val="008B099A"/>
    <w:rsid w:val="008B572C"/>
    <w:rsid w:val="008B61EA"/>
    <w:rsid w:val="008C76EE"/>
    <w:rsid w:val="008D06B3"/>
    <w:rsid w:val="008D5B16"/>
    <w:rsid w:val="008D6640"/>
    <w:rsid w:val="008E203A"/>
    <w:rsid w:val="008E2130"/>
    <w:rsid w:val="008E508C"/>
    <w:rsid w:val="008E7392"/>
    <w:rsid w:val="00900812"/>
    <w:rsid w:val="00901CC9"/>
    <w:rsid w:val="00904A8C"/>
    <w:rsid w:val="00905E8D"/>
    <w:rsid w:val="0090629E"/>
    <w:rsid w:val="00910D41"/>
    <w:rsid w:val="009120E6"/>
    <w:rsid w:val="0091229C"/>
    <w:rsid w:val="0091349D"/>
    <w:rsid w:val="0091410E"/>
    <w:rsid w:val="00922C84"/>
    <w:rsid w:val="009318EE"/>
    <w:rsid w:val="009375FC"/>
    <w:rsid w:val="00940E73"/>
    <w:rsid w:val="0094302B"/>
    <w:rsid w:val="009457BA"/>
    <w:rsid w:val="00946E40"/>
    <w:rsid w:val="00950084"/>
    <w:rsid w:val="00951E64"/>
    <w:rsid w:val="00951EF6"/>
    <w:rsid w:val="00957580"/>
    <w:rsid w:val="00961561"/>
    <w:rsid w:val="00962EFE"/>
    <w:rsid w:val="0096364C"/>
    <w:rsid w:val="0096625A"/>
    <w:rsid w:val="009734D5"/>
    <w:rsid w:val="00974F9B"/>
    <w:rsid w:val="00983CD4"/>
    <w:rsid w:val="0098597D"/>
    <w:rsid w:val="00987A55"/>
    <w:rsid w:val="00993F60"/>
    <w:rsid w:val="009978D2"/>
    <w:rsid w:val="009A2DBB"/>
    <w:rsid w:val="009A6386"/>
    <w:rsid w:val="009B11B6"/>
    <w:rsid w:val="009B2D65"/>
    <w:rsid w:val="009B7500"/>
    <w:rsid w:val="009C0274"/>
    <w:rsid w:val="009C0294"/>
    <w:rsid w:val="009C1388"/>
    <w:rsid w:val="009C5621"/>
    <w:rsid w:val="009C69E0"/>
    <w:rsid w:val="009D0E1B"/>
    <w:rsid w:val="009F40AC"/>
    <w:rsid w:val="009F619A"/>
    <w:rsid w:val="009F6DDE"/>
    <w:rsid w:val="009F7C20"/>
    <w:rsid w:val="00A153F2"/>
    <w:rsid w:val="00A165AA"/>
    <w:rsid w:val="00A2266E"/>
    <w:rsid w:val="00A22DEB"/>
    <w:rsid w:val="00A2397A"/>
    <w:rsid w:val="00A30638"/>
    <w:rsid w:val="00A370A8"/>
    <w:rsid w:val="00A41A01"/>
    <w:rsid w:val="00A44473"/>
    <w:rsid w:val="00A50973"/>
    <w:rsid w:val="00A52A20"/>
    <w:rsid w:val="00A56563"/>
    <w:rsid w:val="00A63741"/>
    <w:rsid w:val="00A726B9"/>
    <w:rsid w:val="00A734AA"/>
    <w:rsid w:val="00A8206E"/>
    <w:rsid w:val="00A82BBE"/>
    <w:rsid w:val="00A95935"/>
    <w:rsid w:val="00AB2973"/>
    <w:rsid w:val="00AB30DC"/>
    <w:rsid w:val="00AB5396"/>
    <w:rsid w:val="00AC0FB6"/>
    <w:rsid w:val="00AC1563"/>
    <w:rsid w:val="00AC1A2E"/>
    <w:rsid w:val="00AC343D"/>
    <w:rsid w:val="00AC52AF"/>
    <w:rsid w:val="00AD5725"/>
    <w:rsid w:val="00AD725D"/>
    <w:rsid w:val="00AE106F"/>
    <w:rsid w:val="00AE7912"/>
    <w:rsid w:val="00AF056A"/>
    <w:rsid w:val="00AF1FBE"/>
    <w:rsid w:val="00B00E04"/>
    <w:rsid w:val="00B02779"/>
    <w:rsid w:val="00B02C70"/>
    <w:rsid w:val="00B033AD"/>
    <w:rsid w:val="00B03CC6"/>
    <w:rsid w:val="00B04190"/>
    <w:rsid w:val="00B042D7"/>
    <w:rsid w:val="00B07A7B"/>
    <w:rsid w:val="00B15013"/>
    <w:rsid w:val="00B1543B"/>
    <w:rsid w:val="00B20BEF"/>
    <w:rsid w:val="00B241A9"/>
    <w:rsid w:val="00B24FA8"/>
    <w:rsid w:val="00B311D9"/>
    <w:rsid w:val="00B3226D"/>
    <w:rsid w:val="00B3336D"/>
    <w:rsid w:val="00B35440"/>
    <w:rsid w:val="00B35CB0"/>
    <w:rsid w:val="00B419AF"/>
    <w:rsid w:val="00B43041"/>
    <w:rsid w:val="00B4581D"/>
    <w:rsid w:val="00B500B5"/>
    <w:rsid w:val="00B5231E"/>
    <w:rsid w:val="00B53C2C"/>
    <w:rsid w:val="00B547A6"/>
    <w:rsid w:val="00B62AB7"/>
    <w:rsid w:val="00B70564"/>
    <w:rsid w:val="00B70907"/>
    <w:rsid w:val="00B74CDE"/>
    <w:rsid w:val="00B76643"/>
    <w:rsid w:val="00B76C66"/>
    <w:rsid w:val="00B80ED9"/>
    <w:rsid w:val="00B865F0"/>
    <w:rsid w:val="00B8728E"/>
    <w:rsid w:val="00B9058A"/>
    <w:rsid w:val="00B9522C"/>
    <w:rsid w:val="00B9526C"/>
    <w:rsid w:val="00B96100"/>
    <w:rsid w:val="00BA7B08"/>
    <w:rsid w:val="00BB0F36"/>
    <w:rsid w:val="00BB5950"/>
    <w:rsid w:val="00BB71DB"/>
    <w:rsid w:val="00BC0022"/>
    <w:rsid w:val="00BC6B3D"/>
    <w:rsid w:val="00BC707B"/>
    <w:rsid w:val="00BD4753"/>
    <w:rsid w:val="00BD5CB1"/>
    <w:rsid w:val="00BD6721"/>
    <w:rsid w:val="00BD71F1"/>
    <w:rsid w:val="00BE247A"/>
    <w:rsid w:val="00BE62EE"/>
    <w:rsid w:val="00BE7216"/>
    <w:rsid w:val="00BF78FF"/>
    <w:rsid w:val="00C003BA"/>
    <w:rsid w:val="00C03FFB"/>
    <w:rsid w:val="00C1063C"/>
    <w:rsid w:val="00C12DEC"/>
    <w:rsid w:val="00C22D43"/>
    <w:rsid w:val="00C231CF"/>
    <w:rsid w:val="00C302FF"/>
    <w:rsid w:val="00C305D6"/>
    <w:rsid w:val="00C316D1"/>
    <w:rsid w:val="00C33748"/>
    <w:rsid w:val="00C342DF"/>
    <w:rsid w:val="00C34EEB"/>
    <w:rsid w:val="00C360A7"/>
    <w:rsid w:val="00C37484"/>
    <w:rsid w:val="00C43A9E"/>
    <w:rsid w:val="00C43D41"/>
    <w:rsid w:val="00C4481A"/>
    <w:rsid w:val="00C451DE"/>
    <w:rsid w:val="00C46878"/>
    <w:rsid w:val="00C6187C"/>
    <w:rsid w:val="00C626E6"/>
    <w:rsid w:val="00C67A04"/>
    <w:rsid w:val="00C75B47"/>
    <w:rsid w:val="00C806B1"/>
    <w:rsid w:val="00C837A4"/>
    <w:rsid w:val="00C85BB6"/>
    <w:rsid w:val="00C90687"/>
    <w:rsid w:val="00C91EA2"/>
    <w:rsid w:val="00C94B21"/>
    <w:rsid w:val="00C9646B"/>
    <w:rsid w:val="00CA4696"/>
    <w:rsid w:val="00CB01FF"/>
    <w:rsid w:val="00CB3119"/>
    <w:rsid w:val="00CB4A21"/>
    <w:rsid w:val="00CB4A51"/>
    <w:rsid w:val="00CC2B4D"/>
    <w:rsid w:val="00CC5355"/>
    <w:rsid w:val="00CC577E"/>
    <w:rsid w:val="00CC640E"/>
    <w:rsid w:val="00CC6CBC"/>
    <w:rsid w:val="00CC7B12"/>
    <w:rsid w:val="00CD2C25"/>
    <w:rsid w:val="00CD4532"/>
    <w:rsid w:val="00CD47B0"/>
    <w:rsid w:val="00CD4C43"/>
    <w:rsid w:val="00CD4FBE"/>
    <w:rsid w:val="00CD7DBB"/>
    <w:rsid w:val="00CE2C1C"/>
    <w:rsid w:val="00CE3176"/>
    <w:rsid w:val="00CE6104"/>
    <w:rsid w:val="00CE7918"/>
    <w:rsid w:val="00CF224D"/>
    <w:rsid w:val="00CF6676"/>
    <w:rsid w:val="00CF76F0"/>
    <w:rsid w:val="00D0071B"/>
    <w:rsid w:val="00D03A60"/>
    <w:rsid w:val="00D04845"/>
    <w:rsid w:val="00D06877"/>
    <w:rsid w:val="00D07F26"/>
    <w:rsid w:val="00D114E5"/>
    <w:rsid w:val="00D12EB1"/>
    <w:rsid w:val="00D13EBC"/>
    <w:rsid w:val="00D141A8"/>
    <w:rsid w:val="00D16163"/>
    <w:rsid w:val="00D2379C"/>
    <w:rsid w:val="00D2439E"/>
    <w:rsid w:val="00D25FCD"/>
    <w:rsid w:val="00D26B76"/>
    <w:rsid w:val="00D3231D"/>
    <w:rsid w:val="00D346AA"/>
    <w:rsid w:val="00D36B7E"/>
    <w:rsid w:val="00D3713C"/>
    <w:rsid w:val="00D44890"/>
    <w:rsid w:val="00D5306C"/>
    <w:rsid w:val="00D5522C"/>
    <w:rsid w:val="00D62C1F"/>
    <w:rsid w:val="00D77209"/>
    <w:rsid w:val="00D805BD"/>
    <w:rsid w:val="00D8444A"/>
    <w:rsid w:val="00D85C7C"/>
    <w:rsid w:val="00D953BC"/>
    <w:rsid w:val="00D96229"/>
    <w:rsid w:val="00DA14EC"/>
    <w:rsid w:val="00DA1EDC"/>
    <w:rsid w:val="00DA20B6"/>
    <w:rsid w:val="00DA7109"/>
    <w:rsid w:val="00DB3FAD"/>
    <w:rsid w:val="00DB60D5"/>
    <w:rsid w:val="00DB6409"/>
    <w:rsid w:val="00DB6859"/>
    <w:rsid w:val="00DC00D0"/>
    <w:rsid w:val="00DC1A64"/>
    <w:rsid w:val="00DC1D49"/>
    <w:rsid w:val="00DD31A0"/>
    <w:rsid w:val="00DD373B"/>
    <w:rsid w:val="00DD4307"/>
    <w:rsid w:val="00DD5626"/>
    <w:rsid w:val="00DD7925"/>
    <w:rsid w:val="00DD7A5E"/>
    <w:rsid w:val="00DE0E29"/>
    <w:rsid w:val="00DE1B53"/>
    <w:rsid w:val="00DE3F2A"/>
    <w:rsid w:val="00DF070D"/>
    <w:rsid w:val="00DF100B"/>
    <w:rsid w:val="00DF24BD"/>
    <w:rsid w:val="00DF30DF"/>
    <w:rsid w:val="00DF38A5"/>
    <w:rsid w:val="00DF733D"/>
    <w:rsid w:val="00E112B8"/>
    <w:rsid w:val="00E12C05"/>
    <w:rsid w:val="00E16305"/>
    <w:rsid w:val="00E20BD8"/>
    <w:rsid w:val="00E21324"/>
    <w:rsid w:val="00E23637"/>
    <w:rsid w:val="00E25569"/>
    <w:rsid w:val="00E2771C"/>
    <w:rsid w:val="00E3196E"/>
    <w:rsid w:val="00E31A37"/>
    <w:rsid w:val="00E33A82"/>
    <w:rsid w:val="00E37F42"/>
    <w:rsid w:val="00E42A66"/>
    <w:rsid w:val="00E44334"/>
    <w:rsid w:val="00E55A25"/>
    <w:rsid w:val="00E60A0C"/>
    <w:rsid w:val="00E61C09"/>
    <w:rsid w:val="00E62309"/>
    <w:rsid w:val="00E641D9"/>
    <w:rsid w:val="00E64F30"/>
    <w:rsid w:val="00E64FB0"/>
    <w:rsid w:val="00E75B8C"/>
    <w:rsid w:val="00E776A2"/>
    <w:rsid w:val="00E8387A"/>
    <w:rsid w:val="00E84BB7"/>
    <w:rsid w:val="00E92375"/>
    <w:rsid w:val="00E92F42"/>
    <w:rsid w:val="00E947D8"/>
    <w:rsid w:val="00EA17D5"/>
    <w:rsid w:val="00EA341A"/>
    <w:rsid w:val="00EA4229"/>
    <w:rsid w:val="00EA5A24"/>
    <w:rsid w:val="00EA7ECE"/>
    <w:rsid w:val="00EB3B58"/>
    <w:rsid w:val="00EB5886"/>
    <w:rsid w:val="00EC0F76"/>
    <w:rsid w:val="00EC19CF"/>
    <w:rsid w:val="00EC7359"/>
    <w:rsid w:val="00ED07AF"/>
    <w:rsid w:val="00ED1E9E"/>
    <w:rsid w:val="00ED259E"/>
    <w:rsid w:val="00ED608E"/>
    <w:rsid w:val="00ED6F93"/>
    <w:rsid w:val="00ED730D"/>
    <w:rsid w:val="00EE2259"/>
    <w:rsid w:val="00EE24CF"/>
    <w:rsid w:val="00EE2B50"/>
    <w:rsid w:val="00EE3054"/>
    <w:rsid w:val="00EE3EC6"/>
    <w:rsid w:val="00EE55B8"/>
    <w:rsid w:val="00EE6C6F"/>
    <w:rsid w:val="00EF7CB2"/>
    <w:rsid w:val="00F00606"/>
    <w:rsid w:val="00F01256"/>
    <w:rsid w:val="00F05525"/>
    <w:rsid w:val="00F079F2"/>
    <w:rsid w:val="00F07CA8"/>
    <w:rsid w:val="00F206FB"/>
    <w:rsid w:val="00F22D23"/>
    <w:rsid w:val="00F300D3"/>
    <w:rsid w:val="00F329FB"/>
    <w:rsid w:val="00F36483"/>
    <w:rsid w:val="00F40254"/>
    <w:rsid w:val="00F478C7"/>
    <w:rsid w:val="00F5004D"/>
    <w:rsid w:val="00F55D40"/>
    <w:rsid w:val="00F55FFC"/>
    <w:rsid w:val="00F560F7"/>
    <w:rsid w:val="00F616BB"/>
    <w:rsid w:val="00F62D93"/>
    <w:rsid w:val="00F66F49"/>
    <w:rsid w:val="00F67F79"/>
    <w:rsid w:val="00F8016B"/>
    <w:rsid w:val="00F80F88"/>
    <w:rsid w:val="00F8611A"/>
    <w:rsid w:val="00F92E16"/>
    <w:rsid w:val="00F9509F"/>
    <w:rsid w:val="00F95BDE"/>
    <w:rsid w:val="00F97EBC"/>
    <w:rsid w:val="00FA3052"/>
    <w:rsid w:val="00FA7D1D"/>
    <w:rsid w:val="00FB0732"/>
    <w:rsid w:val="00FB1B64"/>
    <w:rsid w:val="00FB3A44"/>
    <w:rsid w:val="00FB4F7F"/>
    <w:rsid w:val="00FB677C"/>
    <w:rsid w:val="00FC3BD7"/>
    <w:rsid w:val="00FC71FB"/>
    <w:rsid w:val="00FC7475"/>
    <w:rsid w:val="00FD16A6"/>
    <w:rsid w:val="00FD21A2"/>
    <w:rsid w:val="00FD49A7"/>
    <w:rsid w:val="00FD5EF9"/>
    <w:rsid w:val="00FD5FBA"/>
    <w:rsid w:val="00FD7F9B"/>
    <w:rsid w:val="00FE2ACE"/>
    <w:rsid w:val="00FE2C4C"/>
    <w:rsid w:val="00FE32EF"/>
    <w:rsid w:val="00FE67B9"/>
    <w:rsid w:val="00FE7822"/>
    <w:rsid w:val="00FE78A0"/>
    <w:rsid w:val="00FF1D76"/>
    <w:rsid w:val="00FF3796"/>
    <w:rsid w:val="00FF3AA0"/>
    <w:rsid w:val="00FF51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9BAF0"/>
  <w15:chartTrackingRefBased/>
  <w15:docId w15:val="{ACE8997E-EDF3-4EA7-AE51-CA71CED6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2BFD"/>
    <w:pPr>
      <w:spacing w:after="0"/>
    </w:pPr>
    <w:rPr>
      <w:rFonts w:ascii="HelveticaNeueLT Std" w:hAnsi="HelveticaNeueLT Std"/>
      <w:sz w:val="22"/>
      <w:szCs w:val="22"/>
    </w:rPr>
  </w:style>
  <w:style w:type="paragraph" w:styleId="Heading1">
    <w:name w:val="heading 1"/>
    <w:basedOn w:val="Normal"/>
    <w:link w:val="Heading1Char"/>
    <w:uiPriority w:val="1"/>
    <w:qFormat/>
    <w:rsid w:val="00BE7216"/>
    <w:pPr>
      <w:tabs>
        <w:tab w:val="left" w:pos="2520"/>
        <w:tab w:val="left" w:pos="3360"/>
      </w:tabs>
      <w:outlineLvl w:val="0"/>
    </w:pPr>
    <w:rPr>
      <w:rFonts w:ascii="Montserrat ExtraBold" w:hAnsi="Montserrat ExtraBold"/>
      <w:b/>
      <w:caps/>
      <w:color w:val="172E56" w:themeColor="accent1"/>
      <w:sz w:val="28"/>
    </w:rPr>
  </w:style>
  <w:style w:type="paragraph" w:styleId="Heading2">
    <w:name w:val="heading 2"/>
    <w:basedOn w:val="Heading1Alt"/>
    <w:link w:val="Heading2Char"/>
    <w:uiPriority w:val="1"/>
    <w:qFormat/>
    <w:rsid w:val="0040553F"/>
    <w:pPr>
      <w:framePr w:hSpace="180" w:wrap="around" w:vAnchor="text" w:hAnchor="text" w:y="1"/>
      <w:ind w:left="0"/>
      <w:suppressOverlap/>
      <w:jc w:val="left"/>
      <w:outlineLvl w:val="1"/>
    </w:pPr>
    <w:rPr>
      <w:color w:val="FFFFFF" w:themeColor="background1"/>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framePr w:wrap="around"/>
      <w:numPr>
        <w:ilvl w:val="4"/>
      </w:numPr>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B162A"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B162A"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7216"/>
    <w:rPr>
      <w:rFonts w:ascii="Montserrat ExtraBold" w:hAnsi="Montserrat ExtraBold"/>
      <w:b/>
      <w:caps/>
      <w:color w:val="172E56" w:themeColor="accent1"/>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40553F"/>
    <w:rPr>
      <w:rFonts w:ascii="Montserrat ExtraBold" w:eastAsia="Times New Roman" w:hAnsi="Montserrat ExtraBold" w:cs="Georgia"/>
      <w:b/>
      <w:bCs/>
      <w:color w:val="FFFFFF" w:themeColor="background1"/>
      <w:sz w:val="24"/>
      <w:szCs w:val="24"/>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A2266E"/>
    <w:rPr>
      <w:b/>
      <w:bCs/>
      <w:color w:val="694A77"/>
      <w:sz w:val="22"/>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Cs w:val="20"/>
    </w:rPr>
  </w:style>
  <w:style w:type="character" w:customStyle="1" w:styleId="FootnoteTextChar">
    <w:name w:val="Footnote Text Char"/>
    <w:basedOn w:val="DefaultParagraphFont"/>
    <w:link w:val="FootnoteText"/>
    <w:uiPriority w:val="99"/>
    <w:semiHidden/>
    <w:rsid w:val="00A2266E"/>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rsid w:val="0085363C"/>
    <w:pPr>
      <w:tabs>
        <w:tab w:val="center" w:pos="4680"/>
        <w:tab w:val="right" w:pos="9360"/>
      </w:tabs>
    </w:pPr>
    <w:rPr>
      <w:noProof/>
      <w:color w:val="454551" w:themeColor="text2"/>
      <w:sz w:val="16"/>
      <w:szCs w:val="24"/>
    </w:rPr>
  </w:style>
  <w:style w:type="character" w:customStyle="1" w:styleId="HeaderChar">
    <w:name w:val="Header Char"/>
    <w:basedOn w:val="DefaultParagraphFont"/>
    <w:link w:val="Header"/>
    <w:uiPriority w:val="99"/>
    <w:rsid w:val="00A2266E"/>
    <w:rPr>
      <w:noProof/>
      <w:color w:val="454551" w:themeColor="text2"/>
      <w:sz w:val="16"/>
      <w:szCs w:val="24"/>
    </w:rPr>
  </w:style>
  <w:style w:type="paragraph" w:styleId="Footer">
    <w:name w:val="footer"/>
    <w:basedOn w:val="Normal"/>
    <w:link w:val="FooterChar"/>
    <w:uiPriority w:val="99"/>
    <w:rsid w:val="0085363C"/>
    <w:pPr>
      <w:tabs>
        <w:tab w:val="center" w:pos="4680"/>
        <w:tab w:val="right" w:pos="9810"/>
      </w:tabs>
    </w:pPr>
    <w:rPr>
      <w:color w:val="8A8A9B" w:themeColor="text2" w:themeTint="99"/>
      <w:szCs w:val="24"/>
    </w:rPr>
  </w:style>
  <w:style w:type="character" w:customStyle="1" w:styleId="FooterChar">
    <w:name w:val="Footer Char"/>
    <w:basedOn w:val="DefaultParagraphFont"/>
    <w:link w:val="Footer"/>
    <w:uiPriority w:val="99"/>
    <w:rsid w:val="00A2266E"/>
    <w:rPr>
      <w:color w:val="8A8A9B" w:themeColor="text2" w:themeTint="99"/>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rsid w:val="000D1F49"/>
    <w:rPr>
      <w:color w:val="8FB935"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semiHidden/>
    <w:qFormat/>
    <w:rsid w:val="00A2266E"/>
    <w:pPr>
      <w:widowControl w:val="0"/>
      <w:autoSpaceDE w:val="0"/>
      <w:autoSpaceDN w:val="0"/>
    </w:pPr>
    <w:rPr>
      <w:rFonts w:eastAsia="Calibri" w:cs="Calibri"/>
      <w:sz w:val="22"/>
    </w:rPr>
  </w:style>
  <w:style w:type="paragraph" w:styleId="Title">
    <w:name w:val="Title"/>
    <w:basedOn w:val="Normal"/>
    <w:next w:val="Normal"/>
    <w:link w:val="TitleChar"/>
    <w:uiPriority w:val="10"/>
    <w:qFormat/>
    <w:rsid w:val="00782F60"/>
    <w:pPr>
      <w:widowControl w:val="0"/>
      <w:kinsoku w:val="0"/>
      <w:overflowPunct w:val="0"/>
      <w:autoSpaceDE w:val="0"/>
      <w:autoSpaceDN w:val="0"/>
      <w:adjustRightInd w:val="0"/>
      <w:spacing w:before="100" w:beforeAutospacing="1" w:after="100" w:afterAutospacing="1" w:line="240" w:lineRule="auto"/>
    </w:pPr>
    <w:rPr>
      <w:rFonts w:ascii="Montserrat ExtraBold" w:eastAsia="Times New Roman" w:hAnsi="Montserrat ExtraBold" w:cs="Georgia"/>
      <w:bCs/>
      <w:color w:val="172E56" w:themeColor="accent1"/>
      <w:sz w:val="56"/>
      <w:szCs w:val="56"/>
    </w:rPr>
  </w:style>
  <w:style w:type="character" w:customStyle="1" w:styleId="TitleChar">
    <w:name w:val="Title Char"/>
    <w:basedOn w:val="DefaultParagraphFont"/>
    <w:link w:val="Title"/>
    <w:uiPriority w:val="10"/>
    <w:rsid w:val="00782F60"/>
    <w:rPr>
      <w:rFonts w:ascii="Montserrat ExtraBold" w:eastAsia="Times New Roman" w:hAnsi="Montserrat ExtraBold" w:cs="Georgia"/>
      <w:bCs/>
      <w:color w:val="172E56" w:themeColor="accent1"/>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D4532"/>
    <w:rPr>
      <w:b/>
      <w:sz w:val="25"/>
      <w:szCs w:val="25"/>
    </w:rPr>
  </w:style>
  <w:style w:type="character" w:customStyle="1" w:styleId="Heading5Char">
    <w:name w:val="Heading 5 Char"/>
    <w:basedOn w:val="Heading2Char"/>
    <w:link w:val="Heading5"/>
    <w:uiPriority w:val="1"/>
    <w:semiHidden/>
    <w:rsid w:val="00CD4532"/>
    <w:rPr>
      <w:rFonts w:ascii="Montserrat ExtraBold" w:eastAsia="Times New Roman" w:hAnsi="Montserrat ExtraBold" w:cs="Georgia"/>
      <w:b/>
      <w:bCs/>
      <w:caps/>
      <w:color w:val="4BACC6"/>
      <w:sz w:val="32"/>
      <w:szCs w:val="32"/>
      <w:lang w:eastAsia="zh-CN"/>
    </w:rPr>
  </w:style>
  <w:style w:type="character" w:customStyle="1" w:styleId="Heading6Char">
    <w:name w:val="Heading 6 Char"/>
    <w:basedOn w:val="DefaultParagraphFont"/>
    <w:link w:val="Heading6"/>
    <w:uiPriority w:val="9"/>
    <w:semiHidden/>
    <w:rsid w:val="00CD4532"/>
    <w:rPr>
      <w:rFonts w:asciiTheme="majorHAnsi" w:eastAsiaTheme="majorEastAsia" w:hAnsiTheme="majorHAnsi" w:cstheme="majorBidi"/>
      <w:color w:val="0B162A" w:themeColor="accent1" w:themeShade="7F"/>
    </w:rPr>
  </w:style>
  <w:style w:type="character" w:customStyle="1" w:styleId="Heading7Char">
    <w:name w:val="Heading 7 Char"/>
    <w:basedOn w:val="DefaultParagraphFont"/>
    <w:link w:val="Heading7"/>
    <w:uiPriority w:val="9"/>
    <w:semiHidden/>
    <w:rsid w:val="00CD4532"/>
    <w:rPr>
      <w:rFonts w:asciiTheme="majorHAnsi" w:eastAsiaTheme="majorEastAsia" w:hAnsiTheme="majorHAnsi" w:cstheme="majorBidi"/>
      <w:i/>
      <w:iCs/>
      <w:color w:val="0B162A" w:themeColor="accent1" w:themeShade="7F"/>
    </w:rPr>
  </w:style>
  <w:style w:type="character" w:customStyle="1" w:styleId="Heading8Char">
    <w:name w:val="Heading 8 Char"/>
    <w:basedOn w:val="DefaultParagraphFont"/>
    <w:link w:val="Heading8"/>
    <w:uiPriority w:val="9"/>
    <w:semiHidden/>
    <w:rsid w:val="00CD45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453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8C8C8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A2266E"/>
    <w:rPr>
      <w:rFonts w:ascii="Consolas" w:hAnsi="Consolas"/>
      <w:sz w:val="20"/>
      <w:szCs w:val="20"/>
    </w:rPr>
  </w:style>
  <w:style w:type="paragraph" w:styleId="BodyText">
    <w:name w:val="Body Text"/>
    <w:basedOn w:val="Normal"/>
    <w:link w:val="BodyTextChar"/>
    <w:uiPriority w:val="1"/>
    <w:semiHidden/>
    <w:unhideWhenUsed/>
    <w:qFormat/>
    <w:rsid w:val="00632608"/>
    <w:pPr>
      <w:spacing w:after="120"/>
    </w:pPr>
  </w:style>
  <w:style w:type="character" w:customStyle="1" w:styleId="BodyTextChar">
    <w:name w:val="Body Text Char"/>
    <w:basedOn w:val="DefaultParagraphFont"/>
    <w:link w:val="BodyText"/>
    <w:uiPriority w:val="1"/>
    <w:semiHidden/>
    <w:rsid w:val="00632608"/>
  </w:style>
  <w:style w:type="paragraph" w:customStyle="1" w:styleId="Heading1Alt">
    <w:name w:val="Heading 1 Alt"/>
    <w:basedOn w:val="Normal"/>
    <w:uiPriority w:val="1"/>
    <w:qFormat/>
    <w:rsid w:val="00BE7216"/>
    <w:pPr>
      <w:widowControl w:val="0"/>
      <w:kinsoku w:val="0"/>
      <w:overflowPunct w:val="0"/>
      <w:autoSpaceDE w:val="0"/>
      <w:autoSpaceDN w:val="0"/>
      <w:adjustRightInd w:val="0"/>
      <w:spacing w:before="120" w:line="240" w:lineRule="auto"/>
      <w:ind w:left="288"/>
      <w:jc w:val="both"/>
      <w:outlineLvl w:val="0"/>
    </w:pPr>
    <w:rPr>
      <w:rFonts w:ascii="Montserrat ExtraBold" w:eastAsia="Times New Roman" w:hAnsi="Montserrat ExtraBold" w:cs="Georgia"/>
      <w:b/>
      <w:bCs/>
      <w:color w:val="8FB935" w:themeColor="accent2"/>
      <w:sz w:val="28"/>
    </w:rPr>
  </w:style>
  <w:style w:type="paragraph" w:customStyle="1" w:styleId="Heading2Alt">
    <w:name w:val="Heading 2 Alt"/>
    <w:basedOn w:val="Heading1Alt"/>
    <w:next w:val="Normal"/>
    <w:uiPriority w:val="1"/>
    <w:qFormat/>
    <w:rsid w:val="007520D7"/>
    <w:pPr>
      <w:ind w:left="720" w:hanging="720"/>
    </w:pPr>
    <w:rPr>
      <w:rFonts w:asciiTheme="minorHAnsi" w:hAnsiTheme="minorHAnsi"/>
      <w:b w:val="0"/>
      <w:sz w:val="20"/>
    </w:rPr>
  </w:style>
  <w:style w:type="character" w:styleId="PlaceholderText">
    <w:name w:val="Placeholder Text"/>
    <w:basedOn w:val="DefaultParagraphFont"/>
    <w:uiPriority w:val="99"/>
    <w:semiHidden/>
    <w:rsid w:val="00C75B47"/>
    <w:rPr>
      <w:color w:val="808080"/>
    </w:rPr>
  </w:style>
  <w:style w:type="paragraph" w:customStyle="1" w:styleId="JobDates">
    <w:name w:val="Job Dates"/>
    <w:basedOn w:val="Normal"/>
    <w:uiPriority w:val="1"/>
    <w:qFormat/>
    <w:rsid w:val="00F079F2"/>
    <w:pPr>
      <w:widowControl w:val="0"/>
      <w:autoSpaceDE w:val="0"/>
      <w:autoSpaceDN w:val="0"/>
      <w:adjustRightInd w:val="0"/>
      <w:spacing w:before="200" w:line="240" w:lineRule="auto"/>
    </w:pPr>
    <w:rPr>
      <w:rFonts w:eastAsia="Times New Roman" w:cs="Georgia"/>
      <w:szCs w:val="26"/>
    </w:rPr>
  </w:style>
  <w:style w:type="paragraph" w:customStyle="1" w:styleId="JobDetails">
    <w:name w:val="Job Details"/>
    <w:basedOn w:val="Normal"/>
    <w:uiPriority w:val="1"/>
    <w:qFormat/>
    <w:rsid w:val="00F079F2"/>
    <w:pPr>
      <w:widowControl w:val="0"/>
      <w:autoSpaceDE w:val="0"/>
      <w:autoSpaceDN w:val="0"/>
      <w:adjustRightInd w:val="0"/>
      <w:spacing w:line="240" w:lineRule="auto"/>
    </w:pPr>
    <w:rPr>
      <w:rFonts w:ascii="Georgia" w:eastAsia="Times New Roman" w:hAnsi="Georgia" w:cs="Georgia"/>
    </w:rPr>
  </w:style>
  <w:style w:type="paragraph" w:customStyle="1" w:styleId="JobDescription">
    <w:name w:val="Job Description"/>
    <w:basedOn w:val="Normal"/>
    <w:uiPriority w:val="1"/>
    <w:qFormat/>
    <w:rsid w:val="00F079F2"/>
    <w:pPr>
      <w:widowControl w:val="0"/>
      <w:autoSpaceDE w:val="0"/>
      <w:autoSpaceDN w:val="0"/>
      <w:adjustRightInd w:val="0"/>
      <w:spacing w:before="120" w:line="240" w:lineRule="auto"/>
    </w:pPr>
    <w:rPr>
      <w:rFonts w:ascii="Georgia" w:eastAsia="Times New Roman" w:hAnsi="Georgia" w:cs="Georgia"/>
    </w:rPr>
  </w:style>
  <w:style w:type="paragraph" w:customStyle="1" w:styleId="Whitetext">
    <w:name w:val="White text"/>
    <w:basedOn w:val="Normal"/>
    <w:uiPriority w:val="1"/>
    <w:qFormat/>
    <w:rsid w:val="000F7F6E"/>
    <w:pPr>
      <w:widowControl w:val="0"/>
      <w:autoSpaceDE w:val="0"/>
      <w:autoSpaceDN w:val="0"/>
      <w:adjustRightInd w:val="0"/>
      <w:spacing w:line="240" w:lineRule="auto"/>
      <w:ind w:right="680"/>
    </w:pPr>
    <w:rPr>
      <w:rFonts w:eastAsia="Times New Roman" w:cs="Times"/>
      <w:color w:val="FFFFFF" w:themeColor="background1"/>
    </w:rPr>
  </w:style>
  <w:style w:type="character" w:customStyle="1" w:styleId="UnresolvedMention1">
    <w:name w:val="Unresolved Mention1"/>
    <w:basedOn w:val="DefaultParagraphFont"/>
    <w:uiPriority w:val="99"/>
    <w:semiHidden/>
    <w:rsid w:val="00433F80"/>
    <w:rPr>
      <w:color w:val="605E5C"/>
      <w:shd w:val="clear" w:color="auto" w:fill="E1DFDD"/>
    </w:rPr>
  </w:style>
  <w:style w:type="paragraph" w:styleId="ListParagraph">
    <w:name w:val="List Paragraph"/>
    <w:basedOn w:val="Normal"/>
    <w:uiPriority w:val="34"/>
    <w:unhideWhenUsed/>
    <w:qFormat/>
    <w:rsid w:val="00AE106F"/>
    <w:pPr>
      <w:spacing w:line="240" w:lineRule="auto"/>
      <w:ind w:left="720"/>
      <w:contextualSpacing/>
    </w:pPr>
    <w:rPr>
      <w:color w:val="595959" w:themeColor="text1" w:themeTint="A6"/>
    </w:rPr>
  </w:style>
  <w:style w:type="paragraph" w:customStyle="1" w:styleId="Standard">
    <w:name w:val="Standard"/>
    <w:rsid w:val="00763C2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Discuss">
    <w:name w:val="Discuss"/>
    <w:basedOn w:val="Normal"/>
    <w:link w:val="DiscussChar"/>
    <w:uiPriority w:val="1"/>
    <w:qFormat/>
    <w:rsid w:val="004A5282"/>
    <w:pPr>
      <w:ind w:left="288"/>
    </w:pPr>
  </w:style>
  <w:style w:type="character" w:customStyle="1" w:styleId="DiscussChar">
    <w:name w:val="Discuss Char"/>
    <w:basedOn w:val="DefaultParagraphFont"/>
    <w:link w:val="Discuss"/>
    <w:uiPriority w:val="1"/>
    <w:rsid w:val="004A5282"/>
    <w:rPr>
      <w:rFonts w:ascii="HelveticaNeueLT Std" w:hAnsi="HelveticaNeueLT Std"/>
      <w:sz w:val="18"/>
    </w:rPr>
  </w:style>
  <w:style w:type="paragraph" w:customStyle="1" w:styleId="Table">
    <w:name w:val="Table"/>
    <w:basedOn w:val="Heading1"/>
    <w:link w:val="TableChar"/>
    <w:uiPriority w:val="1"/>
    <w:qFormat/>
    <w:rsid w:val="00BE7216"/>
    <w:pPr>
      <w:framePr w:hSpace="180" w:wrap="around" w:vAnchor="text" w:hAnchor="text" w:y="1"/>
      <w:spacing w:before="240"/>
      <w:suppressOverlap/>
    </w:pPr>
  </w:style>
  <w:style w:type="paragraph" w:customStyle="1" w:styleId="Style1">
    <w:name w:val="Style1"/>
    <w:basedOn w:val="Heading1"/>
    <w:link w:val="Style1Char"/>
    <w:uiPriority w:val="1"/>
    <w:qFormat/>
    <w:rsid w:val="00BE7216"/>
    <w:pPr>
      <w:framePr w:hSpace="180" w:wrap="around" w:vAnchor="text" w:hAnchor="text" w:y="1"/>
      <w:suppressOverlap/>
    </w:pPr>
  </w:style>
  <w:style w:type="character" w:customStyle="1" w:styleId="TableChar">
    <w:name w:val="Table Char"/>
    <w:basedOn w:val="Heading1Char"/>
    <w:link w:val="Table"/>
    <w:uiPriority w:val="1"/>
    <w:rsid w:val="00BE7216"/>
    <w:rPr>
      <w:rFonts w:ascii="Montserrat ExtraBold" w:hAnsi="Montserrat ExtraBold"/>
      <w:b/>
      <w:caps/>
      <w:color w:val="172E56" w:themeColor="accent1"/>
    </w:rPr>
  </w:style>
  <w:style w:type="paragraph" w:customStyle="1" w:styleId="Style2">
    <w:name w:val="Style2"/>
    <w:basedOn w:val="Normal"/>
    <w:link w:val="Style2Char"/>
    <w:uiPriority w:val="1"/>
    <w:qFormat/>
    <w:rsid w:val="00BE7216"/>
    <w:pPr>
      <w:framePr w:hSpace="180" w:wrap="around" w:vAnchor="text" w:hAnchor="text" w:y="1"/>
      <w:spacing w:line="240" w:lineRule="auto"/>
      <w:suppressOverlap/>
    </w:pPr>
    <w:rPr>
      <w:rFonts w:cs="Arial"/>
      <w:noProof/>
      <w:color w:val="000000" w:themeColor="text1"/>
    </w:rPr>
  </w:style>
  <w:style w:type="character" w:customStyle="1" w:styleId="Style1Char">
    <w:name w:val="Style1 Char"/>
    <w:basedOn w:val="Heading1Char"/>
    <w:link w:val="Style1"/>
    <w:uiPriority w:val="1"/>
    <w:rsid w:val="00BE7216"/>
    <w:rPr>
      <w:rFonts w:ascii="Montserrat ExtraBold" w:hAnsi="Montserrat ExtraBold"/>
      <w:b/>
      <w:caps/>
      <w:color w:val="172E56" w:themeColor="accent1"/>
    </w:rPr>
  </w:style>
  <w:style w:type="paragraph" w:customStyle="1" w:styleId="Style3">
    <w:name w:val="Style3"/>
    <w:basedOn w:val="Normal"/>
    <w:link w:val="Style3Char"/>
    <w:uiPriority w:val="1"/>
    <w:qFormat/>
    <w:rsid w:val="00BE7216"/>
    <w:pPr>
      <w:framePr w:hSpace="180" w:wrap="around" w:vAnchor="text" w:hAnchor="text" w:y="1"/>
      <w:suppressOverlap/>
    </w:pPr>
    <w:rPr>
      <w:rFonts w:cs="Arial"/>
      <w:i/>
      <w:iCs/>
      <w:color w:val="000000"/>
    </w:rPr>
  </w:style>
  <w:style w:type="character" w:customStyle="1" w:styleId="Style2Char">
    <w:name w:val="Style2 Char"/>
    <w:basedOn w:val="DefaultParagraphFont"/>
    <w:link w:val="Style2"/>
    <w:uiPriority w:val="1"/>
    <w:rsid w:val="00BE7216"/>
    <w:rPr>
      <w:rFonts w:ascii="HelveticaNeueLT Std" w:hAnsi="HelveticaNeueLT Std" w:cs="Arial"/>
      <w:noProof/>
      <w:color w:val="000000" w:themeColor="text1"/>
      <w:sz w:val="22"/>
      <w:szCs w:val="22"/>
    </w:rPr>
  </w:style>
  <w:style w:type="paragraph" w:customStyle="1" w:styleId="Style4">
    <w:name w:val="Style4"/>
    <w:basedOn w:val="Normal"/>
    <w:link w:val="Style4Char"/>
    <w:uiPriority w:val="1"/>
    <w:qFormat/>
    <w:rsid w:val="00BE7216"/>
    <w:pPr>
      <w:framePr w:hSpace="180" w:wrap="around" w:vAnchor="text" w:hAnchor="text" w:y="1"/>
      <w:suppressOverlap/>
    </w:pPr>
    <w:rPr>
      <w:rFonts w:cs="Arial"/>
      <w:iCs/>
      <w:color w:val="000000"/>
    </w:rPr>
  </w:style>
  <w:style w:type="character" w:customStyle="1" w:styleId="Style3Char">
    <w:name w:val="Style3 Char"/>
    <w:basedOn w:val="DefaultParagraphFont"/>
    <w:link w:val="Style3"/>
    <w:uiPriority w:val="1"/>
    <w:rsid w:val="00BE7216"/>
    <w:rPr>
      <w:rFonts w:ascii="HelveticaNeueLT Std" w:hAnsi="HelveticaNeueLT Std" w:cs="Arial"/>
      <w:i/>
      <w:iCs/>
      <w:color w:val="000000"/>
      <w:sz w:val="22"/>
      <w:szCs w:val="22"/>
    </w:rPr>
  </w:style>
  <w:style w:type="paragraph" w:customStyle="1" w:styleId="Style5">
    <w:name w:val="Style5"/>
    <w:basedOn w:val="Normal"/>
    <w:link w:val="Style5Char"/>
    <w:uiPriority w:val="1"/>
    <w:qFormat/>
    <w:rsid w:val="00BE7216"/>
    <w:pPr>
      <w:framePr w:hSpace="180" w:wrap="around" w:vAnchor="text" w:hAnchor="text" w:y="1"/>
      <w:suppressOverlap/>
    </w:pPr>
    <w:rPr>
      <w:rFonts w:cs="Arial"/>
      <w:b/>
      <w:iCs/>
      <w:color w:val="000000"/>
    </w:rPr>
  </w:style>
  <w:style w:type="character" w:customStyle="1" w:styleId="Style4Char">
    <w:name w:val="Style4 Char"/>
    <w:basedOn w:val="DefaultParagraphFont"/>
    <w:link w:val="Style4"/>
    <w:uiPriority w:val="1"/>
    <w:rsid w:val="00BE7216"/>
    <w:rPr>
      <w:rFonts w:ascii="HelveticaNeueLT Std" w:hAnsi="HelveticaNeueLT Std" w:cs="Arial"/>
      <w:iCs/>
      <w:color w:val="000000"/>
      <w:sz w:val="22"/>
      <w:szCs w:val="22"/>
    </w:rPr>
  </w:style>
  <w:style w:type="paragraph" w:customStyle="1" w:styleId="Style6">
    <w:name w:val="Style6"/>
    <w:basedOn w:val="Normal"/>
    <w:link w:val="Style6Char"/>
    <w:uiPriority w:val="1"/>
    <w:qFormat/>
    <w:rsid w:val="00602BFD"/>
    <w:rPr>
      <w:sz w:val="8"/>
      <w:szCs w:val="8"/>
    </w:rPr>
  </w:style>
  <w:style w:type="character" w:customStyle="1" w:styleId="Style5Char">
    <w:name w:val="Style5 Char"/>
    <w:basedOn w:val="DefaultParagraphFont"/>
    <w:link w:val="Style5"/>
    <w:uiPriority w:val="1"/>
    <w:rsid w:val="00BE7216"/>
    <w:rPr>
      <w:rFonts w:ascii="HelveticaNeueLT Std" w:hAnsi="HelveticaNeueLT Std" w:cs="Arial"/>
      <w:b/>
      <w:iCs/>
      <w:color w:val="000000"/>
      <w:sz w:val="22"/>
      <w:szCs w:val="22"/>
    </w:rPr>
  </w:style>
  <w:style w:type="character" w:customStyle="1" w:styleId="Style6Char">
    <w:name w:val="Style6 Char"/>
    <w:basedOn w:val="DefaultParagraphFont"/>
    <w:link w:val="Style6"/>
    <w:uiPriority w:val="1"/>
    <w:rsid w:val="00602BFD"/>
    <w:rPr>
      <w:rFonts w:ascii="HelveticaNeueLT Std" w:hAnsi="HelveticaNeueLT Std"/>
      <w:sz w:val="8"/>
      <w:szCs w:val="8"/>
    </w:rPr>
  </w:style>
  <w:style w:type="character" w:customStyle="1" w:styleId="text">
    <w:name w:val="text"/>
    <w:basedOn w:val="DefaultParagraphFont"/>
    <w:rsid w:val="007D668C"/>
  </w:style>
  <w:style w:type="character" w:styleId="UnresolvedMention">
    <w:name w:val="Unresolved Mention"/>
    <w:basedOn w:val="DefaultParagraphFont"/>
    <w:uiPriority w:val="99"/>
    <w:semiHidden/>
    <w:unhideWhenUsed/>
    <w:rsid w:val="007C6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siringgod.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esiringgod.org/messages/god-is-most-glorified-in-us-when-we-are-most-satisfied-in-hi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hc.unesco.org/en/list/25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ummel\AppData\Roaming\Microsoft\Templates\Woodworking%20resume.dotx" TargetMode="External"/></Relationships>
</file>

<file path=word/theme/theme1.xml><?xml version="1.0" encoding="utf-8"?>
<a:theme xmlns:a="http://schemas.openxmlformats.org/drawingml/2006/main" name="Office Theme">
  <a:themeElements>
    <a:clrScheme name="Mobberly">
      <a:dk1>
        <a:srgbClr val="000000"/>
      </a:dk1>
      <a:lt1>
        <a:srgbClr val="FFFFFF"/>
      </a:lt1>
      <a:dk2>
        <a:srgbClr val="454551"/>
      </a:dk2>
      <a:lt2>
        <a:srgbClr val="D8D9DC"/>
      </a:lt2>
      <a:accent1>
        <a:srgbClr val="172E56"/>
      </a:accent1>
      <a:accent2>
        <a:srgbClr val="8FB935"/>
      </a:accent2>
      <a:accent3>
        <a:srgbClr val="89D0DE"/>
      </a:accent3>
      <a:accent4>
        <a:srgbClr val="F58220"/>
      </a:accent4>
      <a:accent5>
        <a:srgbClr val="EFD215"/>
      </a:accent5>
      <a:accent6>
        <a:srgbClr val="FFFFFF"/>
      </a:accent6>
      <a:hlink>
        <a:srgbClr val="8FB935"/>
      </a:hlink>
      <a:folHlink>
        <a:srgbClr val="8C8C8C"/>
      </a:folHlink>
    </a:clrScheme>
    <a:fontScheme name="Mobberly">
      <a:majorFont>
        <a:latin typeface="montserrat heavy"/>
        <a:ea typeface=""/>
        <a:cs typeface=""/>
      </a:majorFont>
      <a:minorFont>
        <a:latin typeface="Helvetica Ne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977094627AF1147A308E96CD6855572" ma:contentTypeVersion="10" ma:contentTypeDescription="Create a new document." ma:contentTypeScope="" ma:versionID="ada3381c3a127ae4594a5bf37dba1ea2">
  <xsd:schema xmlns:xsd="http://www.w3.org/2001/XMLSchema" xmlns:xs="http://www.w3.org/2001/XMLSchema" xmlns:p="http://schemas.microsoft.com/office/2006/metadata/properties" xmlns:ns2="f4b65c1a-daac-4fd9-ba72-b6c84fe15ed4" xmlns:ns3="bda85dd2-6cbf-49e9-8f64-78faf376eb43" targetNamespace="http://schemas.microsoft.com/office/2006/metadata/properties" ma:root="true" ma:fieldsID="89492a26950851a8e4125bf710f3cfc2" ns2:_="" ns3:_="">
    <xsd:import namespace="f4b65c1a-daac-4fd9-ba72-b6c84fe15ed4"/>
    <xsd:import namespace="bda85dd2-6cbf-49e9-8f64-78faf376eb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65c1a-daac-4fd9-ba72-b6c84fe15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a85dd2-6cbf-49e9-8f64-78faf376eb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47F4FE-F264-4042-8E6C-0AD0D51B65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5F03060-3663-4118-9A3D-94822F1DD623}">
  <ds:schemaRefs>
    <ds:schemaRef ds:uri="http://schemas.openxmlformats.org/officeDocument/2006/bibliography"/>
  </ds:schemaRefs>
</ds:datastoreItem>
</file>

<file path=customXml/itemProps3.xml><?xml version="1.0" encoding="utf-8"?>
<ds:datastoreItem xmlns:ds="http://schemas.openxmlformats.org/officeDocument/2006/customXml" ds:itemID="{46295F53-6955-4B4F-A5BB-9DE96514E9DB}">
  <ds:schemaRefs>
    <ds:schemaRef ds:uri="http://schemas.microsoft.com/sharepoint/v3/contenttype/forms"/>
  </ds:schemaRefs>
</ds:datastoreItem>
</file>

<file path=customXml/itemProps4.xml><?xml version="1.0" encoding="utf-8"?>
<ds:datastoreItem xmlns:ds="http://schemas.openxmlformats.org/officeDocument/2006/customXml" ds:itemID="{025B6CD4-0FF3-4070-98D1-41B2901DE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65c1a-daac-4fd9-ba72-b6c84fe15ed4"/>
    <ds:schemaRef ds:uri="bda85dd2-6cbf-49e9-8f64-78faf376e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C:\Users\arummel\AppData\Roaming\Microsoft\Templates\Woodworking resume.dotx</Template>
  <TotalTime>72</TotalTime>
  <Pages>9</Pages>
  <Words>3994</Words>
  <Characters>18257</Characters>
  <Application>Microsoft Office Word</Application>
  <DocSecurity>0</DocSecurity>
  <Lines>372</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Texidor</dc:creator>
  <cp:keywords/>
  <dc:description/>
  <cp:lastModifiedBy>Tyler Quillet</cp:lastModifiedBy>
  <cp:revision>70</cp:revision>
  <dcterms:created xsi:type="dcterms:W3CDTF">2026-04-30T17:34:00Z</dcterms:created>
  <dcterms:modified xsi:type="dcterms:W3CDTF">2026-05-13T12:57:00Z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0x0101005977094627AF1147A308E96CD6855572</vt:lpwstr>
  </property>
  <property fmtid="{D5CDD505-2E9C-101B-9397-08002B2CF9AE}" pid="3" name="GrammarlyDocumentId">
    <vt:lpwstr>99eb5740-b367-47dc-ac79-c023018ea2e0</vt:lpwstr>
  </property>
</Properties>
</file>