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5DBF7EB8"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0" behindDoc="0" locked="0" layoutInCell="1" allowOverlap="1" wp14:anchorId="3D8E82CF" wp14:editId="635C7E23">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E82CF" id="_x0000_t202" coordsize="21600,21600" o:spt="202" path="m,l,21600r21600,l21600,xe">
                <v:stroke joinstyle="miter"/>
                <v:path gradientshapeok="t" o:connecttype="rect"/>
              </v:shapetype>
              <v:shape id="Text Box 512617105" o:spid="_x0000_s1026"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&#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r w:rsidR="00C837A4">
        <w:rPr>
          <w:noProof/>
          <w:color w:val="8E817B"/>
        </w:rPr>
        <mc:AlternateContent>
          <mc:Choice Requires="wps">
            <w:drawing>
              <wp:anchor distT="0" distB="0" distL="114300" distR="114300" simplePos="0" relativeHeight="251658242" behindDoc="0" locked="0" layoutInCell="1" allowOverlap="1" wp14:anchorId="04190CA8" wp14:editId="1BB7E883">
                <wp:simplePos x="0" y="0"/>
                <wp:positionH relativeFrom="column">
                  <wp:posOffset>2562447</wp:posOffset>
                </wp:positionH>
                <wp:positionV relativeFrom="paragraph">
                  <wp:posOffset>198238</wp:posOffset>
                </wp:positionV>
                <wp:extent cx="4561367" cy="7613989"/>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367" cy="7613989"/>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39A4C031" w:rsidR="00C837A4" w:rsidRPr="00BE7216" w:rsidRDefault="00100A67" w:rsidP="007758FD">
                                  <w:pPr>
                                    <w:ind w:right="576"/>
                                  </w:pPr>
                                  <w:r>
                                    <w:rPr>
                                      <w:color w:val="404040" w:themeColor="text1" w:themeTint="BF"/>
                                    </w:rPr>
                                    <w:t>John 6:60-71</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083AA7D9" w:rsidR="00C837A4" w:rsidRPr="00BE7216" w:rsidRDefault="001A238E" w:rsidP="007758FD">
                                  <w:pPr>
                                    <w:pStyle w:val="Style2"/>
                                    <w:ind w:right="576"/>
                                    <w:suppressOverlap w:val="0"/>
                                    <w:rPr>
                                      <w:rFonts w:ascii="Arial" w:hAnsi="Arial"/>
                                    </w:rPr>
                                  </w:pPr>
                                  <w:r>
                                    <w:rPr>
                                      <w:color w:val="404040" w:themeColor="text1" w:themeTint="BF"/>
                                    </w:rPr>
                                    <w:t>M</w:t>
                                  </w:r>
                                  <w:r w:rsidR="009203FC">
                                    <w:rPr>
                                      <w:color w:val="404040" w:themeColor="text1" w:themeTint="BF"/>
                                    </w:rPr>
                                    <w:t>any in the crowd left</w:t>
                                  </w:r>
                                  <w:r w:rsidR="001D51B7">
                                    <w:rPr>
                                      <w:color w:val="404040" w:themeColor="text1" w:themeTint="BF"/>
                                    </w:rPr>
                                    <w:t xml:space="preserve"> Jesus</w:t>
                                  </w:r>
                                  <w:r w:rsidR="009203FC">
                                    <w:rPr>
                                      <w:color w:val="404040" w:themeColor="text1" w:themeTint="BF"/>
                                    </w:rPr>
                                    <w:t xml:space="preserve">, saying His teaching was too hard to follow. Peter, however, </w:t>
                                  </w:r>
                                  <w:r>
                                    <w:rPr>
                                      <w:color w:val="404040" w:themeColor="text1" w:themeTint="BF"/>
                                    </w:rPr>
                                    <w:t>responded,</w:t>
                                  </w:r>
                                  <w:r w:rsidR="009203FC">
                                    <w:rPr>
                                      <w:color w:val="404040" w:themeColor="text1" w:themeTint="BF"/>
                                    </w:rPr>
                                    <w:t xml:space="preserve"> </w:t>
                                  </w:r>
                                  <w:r w:rsidR="009203FC" w:rsidRPr="00DC2DDC">
                                    <w:rPr>
                                      <w:i/>
                                      <w:iCs/>
                                      <w:color w:val="404040" w:themeColor="text1" w:themeTint="BF"/>
                                    </w:rPr>
                                    <w:t>“</w:t>
                                  </w:r>
                                  <w:r>
                                    <w:rPr>
                                      <w:i/>
                                      <w:iCs/>
                                      <w:color w:val="404040" w:themeColor="text1" w:themeTint="BF"/>
                                    </w:rPr>
                                    <w:t>T</w:t>
                                  </w:r>
                                  <w:r w:rsidR="009203FC" w:rsidRPr="00DC2DDC">
                                    <w:rPr>
                                      <w:i/>
                                      <w:iCs/>
                                      <w:color w:val="404040" w:themeColor="text1" w:themeTint="BF"/>
                                    </w:rPr>
                                    <w:t>o whom will we go? You have the words of eternal life.”</w:t>
                                  </w:r>
                                  <w:r w:rsidR="009203FC">
                                    <w:rPr>
                                      <w:color w:val="404040" w:themeColor="text1" w:themeTint="BF"/>
                                    </w:rPr>
                                    <w:t xml:space="preserve">  When we walk closely with Jesus, we come to recognize He is the only One who offers abundant life and hope for eternity. </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4D45DD3D" w:rsidR="00C837A4" w:rsidRPr="007D668C" w:rsidRDefault="007278BA" w:rsidP="007758FD">
                                  <w:pPr>
                                    <w:ind w:right="576"/>
                                    <w:rPr>
                                      <w:i/>
                                      <w:iCs/>
                                      <w:color w:val="404040" w:themeColor="text1" w:themeTint="BF"/>
                                    </w:rPr>
                                  </w:pPr>
                                  <w:r>
                                    <w:rPr>
                                      <w:i/>
                                      <w:iCs/>
                                      <w:color w:val="404040" w:themeColor="text1" w:themeTint="BF"/>
                                    </w:rPr>
                                    <w:t>How is embracing Jesus’</w:t>
                                  </w:r>
                                  <w:r w:rsidR="007F33C3">
                                    <w:rPr>
                                      <w:i/>
                                      <w:iCs/>
                                      <w:color w:val="404040" w:themeColor="text1" w:themeTint="BF"/>
                                    </w:rPr>
                                    <w:t>s</w:t>
                                  </w:r>
                                  <w:r>
                                    <w:rPr>
                                      <w:i/>
                                      <w:iCs/>
                                      <w:color w:val="404040" w:themeColor="text1" w:themeTint="BF"/>
                                    </w:rPr>
                                    <w:t xml:space="preserve"> teaching or His promises hard for </w:t>
                                  </w:r>
                                  <w:r w:rsidR="004B62E9">
                                    <w:rPr>
                                      <w:i/>
                                      <w:iCs/>
                                      <w:color w:val="404040" w:themeColor="text1" w:themeTint="BF"/>
                                    </w:rPr>
                                    <w:t>you right now? What might it look like to draw near to Him in faith?</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27B40C7F" w:rsidR="00253B52" w:rsidRDefault="00100A67" w:rsidP="007758FD">
                                  <w:pPr>
                                    <w:ind w:right="576"/>
                                    <w:rPr>
                                      <w:color w:val="404040" w:themeColor="text1" w:themeTint="BF"/>
                                    </w:rPr>
                                  </w:pPr>
                                  <w:r>
                                    <w:rPr>
                                      <w:b/>
                                      <w:bCs/>
                                      <w:color w:val="404040" w:themeColor="text1" w:themeTint="BF"/>
                                    </w:rPr>
                                    <w:t>John 6:60-</w:t>
                                  </w:r>
                                  <w:r w:rsidR="00844E0E">
                                    <w:rPr>
                                      <w:b/>
                                      <w:bCs/>
                                      <w:color w:val="404040" w:themeColor="text1" w:themeTint="BF"/>
                                    </w:rPr>
                                    <w:t>6</w:t>
                                  </w:r>
                                  <w:r w:rsidR="00DB5ECA">
                                    <w:rPr>
                                      <w:b/>
                                      <w:bCs/>
                                      <w:color w:val="404040" w:themeColor="text1" w:themeTint="BF"/>
                                    </w:rPr>
                                    <w:t>6</w:t>
                                  </w:r>
                                  <w:r w:rsidR="00C837A4" w:rsidRPr="00E60A0C">
                                    <w:rPr>
                                      <w:b/>
                                      <w:bCs/>
                                      <w:color w:val="404040" w:themeColor="text1" w:themeTint="BF"/>
                                    </w:rPr>
                                    <w:t xml:space="preserve"> </w:t>
                                  </w:r>
                                  <w:r w:rsidR="004B62E9">
                                    <w:rPr>
                                      <w:color w:val="404040" w:themeColor="text1" w:themeTint="BF"/>
                                    </w:rPr>
                                    <w:t xml:space="preserve">When Jesus </w:t>
                                  </w:r>
                                  <w:r w:rsidR="001A238E">
                                    <w:rPr>
                                      <w:color w:val="404040" w:themeColor="text1" w:themeTint="BF"/>
                                    </w:rPr>
                                    <w:t>said</w:t>
                                  </w:r>
                                  <w:r w:rsidR="004B62E9">
                                    <w:rPr>
                                      <w:color w:val="404040" w:themeColor="text1" w:themeTint="BF"/>
                                    </w:rPr>
                                    <w:t xml:space="preserve"> His body and blood were real food to be taken in</w:t>
                                  </w:r>
                                  <w:r w:rsidR="00FE16A5">
                                    <w:rPr>
                                      <w:color w:val="404040" w:themeColor="text1" w:themeTint="BF"/>
                                    </w:rPr>
                                    <w:t>, many in the crowd departed. Listening to Jesus was one thing; receiving Jesus was another. For every person, there is a point where we must step from spiritual curiosity to committed surrender and faith. This is the “narrow way</w:t>
                                  </w:r>
                                  <w:r w:rsidR="00814D7F">
                                    <w:rPr>
                                      <w:color w:val="404040" w:themeColor="text1" w:themeTint="BF"/>
                                    </w:rPr>
                                    <w:t>”</w:t>
                                  </w:r>
                                  <w:r w:rsidR="00FE16A5">
                                    <w:rPr>
                                      <w:color w:val="404040" w:themeColor="text1" w:themeTint="BF"/>
                                    </w:rPr>
                                    <w:t xml:space="preserve"> </w:t>
                                  </w:r>
                                  <w:r w:rsidR="001A238E">
                                    <w:rPr>
                                      <w:color w:val="404040" w:themeColor="text1" w:themeTint="BF"/>
                                    </w:rPr>
                                    <w:t>Jesus</w:t>
                                  </w:r>
                                  <w:r w:rsidR="00FE16A5">
                                    <w:rPr>
                                      <w:color w:val="404040" w:themeColor="text1" w:themeTint="BF"/>
                                    </w:rPr>
                                    <w:t xml:space="preserve"> sa</w:t>
                                  </w:r>
                                  <w:r w:rsidR="001A238E">
                                    <w:rPr>
                                      <w:color w:val="404040" w:themeColor="text1" w:themeTint="BF"/>
                                    </w:rPr>
                                    <w:t>id</w:t>
                                  </w:r>
                                  <w:r w:rsidR="00FE16A5">
                                    <w:rPr>
                                      <w:color w:val="404040" w:themeColor="text1" w:themeTint="BF"/>
                                    </w:rPr>
                                    <w:t xml:space="preserve"> not all will follow</w:t>
                                  </w:r>
                                  <w:r w:rsidR="001A238E">
                                    <w:rPr>
                                      <w:color w:val="404040" w:themeColor="text1" w:themeTint="BF"/>
                                    </w:rPr>
                                    <w:t xml:space="preserve"> (Matthew 7:13-14)</w:t>
                                  </w:r>
                                  <w:r w:rsidR="00814D7F">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3B97D1D3" w:rsidR="00FD16A6" w:rsidRDefault="00844E0E" w:rsidP="00FD16A6">
                                  <w:pPr>
                                    <w:ind w:right="576"/>
                                    <w:rPr>
                                      <w:color w:val="404040" w:themeColor="text1" w:themeTint="BF"/>
                                    </w:rPr>
                                  </w:pPr>
                                  <w:r>
                                    <w:rPr>
                                      <w:b/>
                                      <w:bCs/>
                                      <w:color w:val="404040" w:themeColor="text1" w:themeTint="BF"/>
                                    </w:rPr>
                                    <w:t>John 6:6</w:t>
                                  </w:r>
                                  <w:r w:rsidR="00DB5ECA">
                                    <w:rPr>
                                      <w:b/>
                                      <w:bCs/>
                                      <w:color w:val="404040" w:themeColor="text1" w:themeTint="BF"/>
                                    </w:rPr>
                                    <w:t>7</w:t>
                                  </w:r>
                                  <w:r>
                                    <w:rPr>
                                      <w:b/>
                                      <w:bCs/>
                                      <w:color w:val="404040" w:themeColor="text1" w:themeTint="BF"/>
                                    </w:rPr>
                                    <w:t>-69</w:t>
                                  </w:r>
                                  <w:r w:rsidR="00FD16A6" w:rsidRPr="00E60A0C">
                                    <w:rPr>
                                      <w:b/>
                                      <w:bCs/>
                                      <w:color w:val="404040" w:themeColor="text1" w:themeTint="BF"/>
                                    </w:rPr>
                                    <w:t xml:space="preserve"> </w:t>
                                  </w:r>
                                  <w:r w:rsidR="00FE16A5">
                                    <w:rPr>
                                      <w:color w:val="404040" w:themeColor="text1" w:themeTint="BF"/>
                                    </w:rPr>
                                    <w:t>After the masses depart</w:t>
                                  </w:r>
                                  <w:r w:rsidR="00191FA7">
                                    <w:rPr>
                                      <w:color w:val="404040" w:themeColor="text1" w:themeTint="BF"/>
                                    </w:rPr>
                                    <w:t>ed</w:t>
                                  </w:r>
                                  <w:r w:rsidR="00FE16A5">
                                    <w:rPr>
                                      <w:color w:val="404040" w:themeColor="text1" w:themeTint="BF"/>
                                    </w:rPr>
                                    <w:t>, Jesus questions the disciples</w:t>
                                  </w:r>
                                  <w:r w:rsidR="009E44DF">
                                    <w:rPr>
                                      <w:color w:val="404040" w:themeColor="text1" w:themeTint="BF"/>
                                    </w:rPr>
                                    <w:t>, “</w:t>
                                  </w:r>
                                  <w:r w:rsidR="009E44DF" w:rsidRPr="009E44DF">
                                    <w:rPr>
                                      <w:color w:val="404040" w:themeColor="text1" w:themeTint="BF"/>
                                    </w:rPr>
                                    <w:t>You don’t want to go away too, do you?</w:t>
                                  </w:r>
                                  <w:r w:rsidR="009E44DF">
                                    <w:rPr>
                                      <w:color w:val="404040" w:themeColor="text1" w:themeTint="BF"/>
                                    </w:rPr>
                                    <w:t xml:space="preserve">” </w:t>
                                  </w:r>
                                  <w:r w:rsidR="004E4823">
                                    <w:rPr>
                                      <w:color w:val="404040" w:themeColor="text1" w:themeTint="BF"/>
                                    </w:rPr>
                                    <w:t xml:space="preserve">Following Jesus would only get harder from there, and </w:t>
                                  </w:r>
                                  <w:r w:rsidR="0034201F">
                                    <w:rPr>
                                      <w:color w:val="404040" w:themeColor="text1" w:themeTint="BF"/>
                                    </w:rPr>
                                    <w:t xml:space="preserve">He wanted the disciples to </w:t>
                                  </w:r>
                                  <w:r w:rsidR="00191FA7">
                                    <w:rPr>
                                      <w:color w:val="404040" w:themeColor="text1" w:themeTint="BF"/>
                                    </w:rPr>
                                    <w:t>determine</w:t>
                                  </w:r>
                                  <w:r w:rsidR="0034201F">
                                    <w:rPr>
                                      <w:color w:val="404040" w:themeColor="text1" w:themeTint="BF"/>
                                    </w:rPr>
                                    <w:t xml:space="preserve"> whether to stay or go. Peter’s response on behalf of the twelve demonstrated their growing faith and commitment to Christ. </w:t>
                                  </w:r>
                                  <w:r w:rsidR="00191FA7">
                                    <w:rPr>
                                      <w:color w:val="404040" w:themeColor="text1" w:themeTint="BF"/>
                                    </w:rPr>
                                    <w:t>We</w:t>
                                  </w:r>
                                  <w:r w:rsidR="0034201F">
                                    <w:rPr>
                                      <w:color w:val="404040" w:themeColor="text1" w:themeTint="BF"/>
                                    </w:rPr>
                                    <w:t xml:space="preserve"> must</w:t>
                                  </w:r>
                                  <w:r w:rsidR="00191FA7">
                                    <w:rPr>
                                      <w:color w:val="404040" w:themeColor="text1" w:themeTint="BF"/>
                                    </w:rPr>
                                    <w:t xml:space="preserve"> also</w:t>
                                  </w:r>
                                  <w:r w:rsidR="0034201F">
                                    <w:rPr>
                                      <w:color w:val="404040" w:themeColor="text1" w:themeTint="BF"/>
                                    </w:rPr>
                                    <w:t xml:space="preserve"> choose whether we will </w:t>
                                  </w:r>
                                  <w:r w:rsidR="00191FA7">
                                    <w:rPr>
                                      <w:color w:val="404040" w:themeColor="text1" w:themeTint="BF"/>
                                    </w:rPr>
                                    <w:t xml:space="preserve">follow </w:t>
                                  </w:r>
                                  <w:r w:rsidR="00616180">
                                    <w:rPr>
                                      <w:color w:val="404040" w:themeColor="text1" w:themeTint="BF"/>
                                    </w:rPr>
                                    <w:t xml:space="preserve">Christ by faith or walk away. </w:t>
                                  </w:r>
                                </w:p>
                                <w:p w14:paraId="09248374" w14:textId="77777777" w:rsidR="00253B52" w:rsidRPr="00E60A0C" w:rsidRDefault="00253B52" w:rsidP="007758FD">
                                  <w:pPr>
                                    <w:ind w:right="576"/>
                                    <w:rPr>
                                      <w:b/>
                                      <w:bCs/>
                                      <w:color w:val="404040" w:themeColor="text1" w:themeTint="BF"/>
                                    </w:rPr>
                                  </w:pPr>
                                </w:p>
                                <w:p w14:paraId="0EB26036" w14:textId="1E9A8B5A" w:rsidR="00FD16A6" w:rsidRDefault="00844E0E" w:rsidP="00FD16A6">
                                  <w:pPr>
                                    <w:ind w:right="576"/>
                                    <w:rPr>
                                      <w:color w:val="404040" w:themeColor="text1" w:themeTint="BF"/>
                                    </w:rPr>
                                  </w:pPr>
                                  <w:r>
                                    <w:rPr>
                                      <w:b/>
                                      <w:bCs/>
                                      <w:color w:val="404040" w:themeColor="text1" w:themeTint="BF"/>
                                    </w:rPr>
                                    <w:t>John 6:70-71</w:t>
                                  </w:r>
                                  <w:r w:rsidR="00FD16A6" w:rsidRPr="00E60A0C">
                                    <w:rPr>
                                      <w:b/>
                                      <w:bCs/>
                                      <w:color w:val="404040" w:themeColor="text1" w:themeTint="BF"/>
                                    </w:rPr>
                                    <w:t xml:space="preserve"> </w:t>
                                  </w:r>
                                  <w:r w:rsidR="00616180">
                                    <w:rPr>
                                      <w:color w:val="404040" w:themeColor="text1" w:themeTint="BF"/>
                                    </w:rPr>
                                    <w:t xml:space="preserve">Judas had proximity to </w:t>
                                  </w:r>
                                  <w:r w:rsidR="008A0768">
                                    <w:rPr>
                                      <w:color w:val="404040" w:themeColor="text1" w:themeTint="BF"/>
                                    </w:rPr>
                                    <w:t>Jesus but</w:t>
                                  </w:r>
                                  <w:r w:rsidR="00616180">
                                    <w:rPr>
                                      <w:color w:val="404040" w:themeColor="text1" w:themeTint="BF"/>
                                    </w:rPr>
                                    <w:t xml:space="preserve"> lacked commitment to Him. </w:t>
                                  </w:r>
                                  <w:r w:rsidR="00191FA7">
                                    <w:rPr>
                                      <w:color w:val="404040" w:themeColor="text1" w:themeTint="BF"/>
                                    </w:rPr>
                                    <w:t>These are not the same and don’t have the same result.</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90CA8" id="_x0000_t202" coordsize="21600,21600" o:spt="202" path="m,l,21600r21600,l21600,xe">
                <v:stroke joinstyle="miter"/>
                <v:path gradientshapeok="t" o:connecttype="rect"/>
              </v:shapetype>
              <v:shape id="Text Box 1246197107" o:spid="_x0000_s1027" type="#_x0000_t202" style="position:absolute;left:0;text-align:left;margin-left:201.75pt;margin-top:15.6pt;width:359.15pt;height:599.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&#13;&#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39A4C031" w:rsidR="00C837A4" w:rsidRPr="00BE7216" w:rsidRDefault="00100A67" w:rsidP="007758FD">
                            <w:pPr>
                              <w:ind w:right="576"/>
                            </w:pPr>
                            <w:r>
                              <w:rPr>
                                <w:color w:val="404040" w:themeColor="text1" w:themeTint="BF"/>
                              </w:rPr>
                              <w:t>John 6:60-71</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083AA7D9" w:rsidR="00C837A4" w:rsidRPr="00BE7216" w:rsidRDefault="001A238E" w:rsidP="007758FD">
                            <w:pPr>
                              <w:pStyle w:val="Style2"/>
                              <w:ind w:right="576"/>
                              <w:suppressOverlap w:val="0"/>
                              <w:rPr>
                                <w:rFonts w:ascii="Arial" w:hAnsi="Arial"/>
                              </w:rPr>
                            </w:pPr>
                            <w:r>
                              <w:rPr>
                                <w:color w:val="404040" w:themeColor="text1" w:themeTint="BF"/>
                              </w:rPr>
                              <w:t>M</w:t>
                            </w:r>
                            <w:r w:rsidR="009203FC">
                              <w:rPr>
                                <w:color w:val="404040" w:themeColor="text1" w:themeTint="BF"/>
                              </w:rPr>
                              <w:t>any in the crowd left</w:t>
                            </w:r>
                            <w:r w:rsidR="001D51B7">
                              <w:rPr>
                                <w:color w:val="404040" w:themeColor="text1" w:themeTint="BF"/>
                              </w:rPr>
                              <w:t xml:space="preserve"> Jesus</w:t>
                            </w:r>
                            <w:r w:rsidR="009203FC">
                              <w:rPr>
                                <w:color w:val="404040" w:themeColor="text1" w:themeTint="BF"/>
                              </w:rPr>
                              <w:t xml:space="preserve">, saying His teaching was too hard to follow. Peter, however, </w:t>
                            </w:r>
                            <w:r>
                              <w:rPr>
                                <w:color w:val="404040" w:themeColor="text1" w:themeTint="BF"/>
                              </w:rPr>
                              <w:t>responded,</w:t>
                            </w:r>
                            <w:r w:rsidR="009203FC">
                              <w:rPr>
                                <w:color w:val="404040" w:themeColor="text1" w:themeTint="BF"/>
                              </w:rPr>
                              <w:t xml:space="preserve"> </w:t>
                            </w:r>
                            <w:r w:rsidR="009203FC" w:rsidRPr="00DC2DDC">
                              <w:rPr>
                                <w:i/>
                                <w:iCs/>
                                <w:color w:val="404040" w:themeColor="text1" w:themeTint="BF"/>
                              </w:rPr>
                              <w:t>“</w:t>
                            </w:r>
                            <w:r>
                              <w:rPr>
                                <w:i/>
                                <w:iCs/>
                                <w:color w:val="404040" w:themeColor="text1" w:themeTint="BF"/>
                              </w:rPr>
                              <w:t>T</w:t>
                            </w:r>
                            <w:r w:rsidR="009203FC" w:rsidRPr="00DC2DDC">
                              <w:rPr>
                                <w:i/>
                                <w:iCs/>
                                <w:color w:val="404040" w:themeColor="text1" w:themeTint="BF"/>
                              </w:rPr>
                              <w:t>o whom will we go? You have the words of eternal life.”</w:t>
                            </w:r>
                            <w:r w:rsidR="009203FC">
                              <w:rPr>
                                <w:color w:val="404040" w:themeColor="text1" w:themeTint="BF"/>
                              </w:rPr>
                              <w:t xml:space="preserve">  When we walk closely with Jesus, we come to recognize He is the only One who offers abundant life and hope for eternity. </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4D45DD3D" w:rsidR="00C837A4" w:rsidRPr="007D668C" w:rsidRDefault="007278BA" w:rsidP="007758FD">
                            <w:pPr>
                              <w:ind w:right="576"/>
                              <w:rPr>
                                <w:i/>
                                <w:iCs/>
                                <w:color w:val="404040" w:themeColor="text1" w:themeTint="BF"/>
                              </w:rPr>
                            </w:pPr>
                            <w:r>
                              <w:rPr>
                                <w:i/>
                                <w:iCs/>
                                <w:color w:val="404040" w:themeColor="text1" w:themeTint="BF"/>
                              </w:rPr>
                              <w:t>How is embracing Jesus’</w:t>
                            </w:r>
                            <w:r w:rsidR="007F33C3">
                              <w:rPr>
                                <w:i/>
                                <w:iCs/>
                                <w:color w:val="404040" w:themeColor="text1" w:themeTint="BF"/>
                              </w:rPr>
                              <w:t>s</w:t>
                            </w:r>
                            <w:r>
                              <w:rPr>
                                <w:i/>
                                <w:iCs/>
                                <w:color w:val="404040" w:themeColor="text1" w:themeTint="BF"/>
                              </w:rPr>
                              <w:t xml:space="preserve"> teaching or His promises hard for </w:t>
                            </w:r>
                            <w:r w:rsidR="004B62E9">
                              <w:rPr>
                                <w:i/>
                                <w:iCs/>
                                <w:color w:val="404040" w:themeColor="text1" w:themeTint="BF"/>
                              </w:rPr>
                              <w:t>you right now? What might it look like to draw near to Him in faith?</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27B40C7F" w:rsidR="00253B52" w:rsidRDefault="00100A67" w:rsidP="007758FD">
                            <w:pPr>
                              <w:ind w:right="576"/>
                              <w:rPr>
                                <w:color w:val="404040" w:themeColor="text1" w:themeTint="BF"/>
                              </w:rPr>
                            </w:pPr>
                            <w:r>
                              <w:rPr>
                                <w:b/>
                                <w:bCs/>
                                <w:color w:val="404040" w:themeColor="text1" w:themeTint="BF"/>
                              </w:rPr>
                              <w:t>John 6:60-</w:t>
                            </w:r>
                            <w:r w:rsidR="00844E0E">
                              <w:rPr>
                                <w:b/>
                                <w:bCs/>
                                <w:color w:val="404040" w:themeColor="text1" w:themeTint="BF"/>
                              </w:rPr>
                              <w:t>6</w:t>
                            </w:r>
                            <w:r w:rsidR="00DB5ECA">
                              <w:rPr>
                                <w:b/>
                                <w:bCs/>
                                <w:color w:val="404040" w:themeColor="text1" w:themeTint="BF"/>
                              </w:rPr>
                              <w:t>6</w:t>
                            </w:r>
                            <w:r w:rsidR="00C837A4" w:rsidRPr="00E60A0C">
                              <w:rPr>
                                <w:b/>
                                <w:bCs/>
                                <w:color w:val="404040" w:themeColor="text1" w:themeTint="BF"/>
                              </w:rPr>
                              <w:t xml:space="preserve"> </w:t>
                            </w:r>
                            <w:r w:rsidR="004B62E9">
                              <w:rPr>
                                <w:color w:val="404040" w:themeColor="text1" w:themeTint="BF"/>
                              </w:rPr>
                              <w:t xml:space="preserve">When Jesus </w:t>
                            </w:r>
                            <w:r w:rsidR="001A238E">
                              <w:rPr>
                                <w:color w:val="404040" w:themeColor="text1" w:themeTint="BF"/>
                              </w:rPr>
                              <w:t>said</w:t>
                            </w:r>
                            <w:r w:rsidR="004B62E9">
                              <w:rPr>
                                <w:color w:val="404040" w:themeColor="text1" w:themeTint="BF"/>
                              </w:rPr>
                              <w:t xml:space="preserve"> His body and blood were real food to be taken in</w:t>
                            </w:r>
                            <w:r w:rsidR="00FE16A5">
                              <w:rPr>
                                <w:color w:val="404040" w:themeColor="text1" w:themeTint="BF"/>
                              </w:rPr>
                              <w:t>, many in the crowd departed. Listening to Jesus was one thing; receiving Jesus was another. For every person, there is a point where we must step from spiritual curiosity to committed surrender and faith. This is the “narrow way</w:t>
                            </w:r>
                            <w:r w:rsidR="00814D7F">
                              <w:rPr>
                                <w:color w:val="404040" w:themeColor="text1" w:themeTint="BF"/>
                              </w:rPr>
                              <w:t>”</w:t>
                            </w:r>
                            <w:r w:rsidR="00FE16A5">
                              <w:rPr>
                                <w:color w:val="404040" w:themeColor="text1" w:themeTint="BF"/>
                              </w:rPr>
                              <w:t xml:space="preserve"> </w:t>
                            </w:r>
                            <w:r w:rsidR="001A238E">
                              <w:rPr>
                                <w:color w:val="404040" w:themeColor="text1" w:themeTint="BF"/>
                              </w:rPr>
                              <w:t>Jesus</w:t>
                            </w:r>
                            <w:r w:rsidR="00FE16A5">
                              <w:rPr>
                                <w:color w:val="404040" w:themeColor="text1" w:themeTint="BF"/>
                              </w:rPr>
                              <w:t xml:space="preserve"> sa</w:t>
                            </w:r>
                            <w:r w:rsidR="001A238E">
                              <w:rPr>
                                <w:color w:val="404040" w:themeColor="text1" w:themeTint="BF"/>
                              </w:rPr>
                              <w:t>id</w:t>
                            </w:r>
                            <w:r w:rsidR="00FE16A5">
                              <w:rPr>
                                <w:color w:val="404040" w:themeColor="text1" w:themeTint="BF"/>
                              </w:rPr>
                              <w:t xml:space="preserve"> not all will follow</w:t>
                            </w:r>
                            <w:r w:rsidR="001A238E">
                              <w:rPr>
                                <w:color w:val="404040" w:themeColor="text1" w:themeTint="BF"/>
                              </w:rPr>
                              <w:t xml:space="preserve"> (Matthew 7:13-14)</w:t>
                            </w:r>
                            <w:r w:rsidR="00814D7F">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3B97D1D3" w:rsidR="00FD16A6" w:rsidRDefault="00844E0E" w:rsidP="00FD16A6">
                            <w:pPr>
                              <w:ind w:right="576"/>
                              <w:rPr>
                                <w:color w:val="404040" w:themeColor="text1" w:themeTint="BF"/>
                              </w:rPr>
                            </w:pPr>
                            <w:r>
                              <w:rPr>
                                <w:b/>
                                <w:bCs/>
                                <w:color w:val="404040" w:themeColor="text1" w:themeTint="BF"/>
                              </w:rPr>
                              <w:t>John 6:6</w:t>
                            </w:r>
                            <w:r w:rsidR="00DB5ECA">
                              <w:rPr>
                                <w:b/>
                                <w:bCs/>
                                <w:color w:val="404040" w:themeColor="text1" w:themeTint="BF"/>
                              </w:rPr>
                              <w:t>7</w:t>
                            </w:r>
                            <w:r>
                              <w:rPr>
                                <w:b/>
                                <w:bCs/>
                                <w:color w:val="404040" w:themeColor="text1" w:themeTint="BF"/>
                              </w:rPr>
                              <w:t>-69</w:t>
                            </w:r>
                            <w:r w:rsidR="00FD16A6" w:rsidRPr="00E60A0C">
                              <w:rPr>
                                <w:b/>
                                <w:bCs/>
                                <w:color w:val="404040" w:themeColor="text1" w:themeTint="BF"/>
                              </w:rPr>
                              <w:t xml:space="preserve"> </w:t>
                            </w:r>
                            <w:r w:rsidR="00FE16A5">
                              <w:rPr>
                                <w:color w:val="404040" w:themeColor="text1" w:themeTint="BF"/>
                              </w:rPr>
                              <w:t>After the masses depart</w:t>
                            </w:r>
                            <w:r w:rsidR="00191FA7">
                              <w:rPr>
                                <w:color w:val="404040" w:themeColor="text1" w:themeTint="BF"/>
                              </w:rPr>
                              <w:t>ed</w:t>
                            </w:r>
                            <w:r w:rsidR="00FE16A5">
                              <w:rPr>
                                <w:color w:val="404040" w:themeColor="text1" w:themeTint="BF"/>
                              </w:rPr>
                              <w:t>, Jesus questions the disciples</w:t>
                            </w:r>
                            <w:r w:rsidR="009E44DF">
                              <w:rPr>
                                <w:color w:val="404040" w:themeColor="text1" w:themeTint="BF"/>
                              </w:rPr>
                              <w:t>, “</w:t>
                            </w:r>
                            <w:r w:rsidR="009E44DF" w:rsidRPr="009E44DF">
                              <w:rPr>
                                <w:color w:val="404040" w:themeColor="text1" w:themeTint="BF"/>
                              </w:rPr>
                              <w:t>You don’t want to go away too, do you?</w:t>
                            </w:r>
                            <w:r w:rsidR="009E44DF">
                              <w:rPr>
                                <w:color w:val="404040" w:themeColor="text1" w:themeTint="BF"/>
                              </w:rPr>
                              <w:t xml:space="preserve">” </w:t>
                            </w:r>
                            <w:r w:rsidR="004E4823">
                              <w:rPr>
                                <w:color w:val="404040" w:themeColor="text1" w:themeTint="BF"/>
                              </w:rPr>
                              <w:t xml:space="preserve">Following Jesus would only get harder from there, and </w:t>
                            </w:r>
                            <w:r w:rsidR="0034201F">
                              <w:rPr>
                                <w:color w:val="404040" w:themeColor="text1" w:themeTint="BF"/>
                              </w:rPr>
                              <w:t xml:space="preserve">He wanted the disciples to </w:t>
                            </w:r>
                            <w:r w:rsidR="00191FA7">
                              <w:rPr>
                                <w:color w:val="404040" w:themeColor="text1" w:themeTint="BF"/>
                              </w:rPr>
                              <w:t>determine</w:t>
                            </w:r>
                            <w:r w:rsidR="0034201F">
                              <w:rPr>
                                <w:color w:val="404040" w:themeColor="text1" w:themeTint="BF"/>
                              </w:rPr>
                              <w:t xml:space="preserve"> whether to stay or go. Peter’s response on behalf of the twelve demonstrated their growing faith and commitment to Christ. </w:t>
                            </w:r>
                            <w:r w:rsidR="00191FA7">
                              <w:rPr>
                                <w:color w:val="404040" w:themeColor="text1" w:themeTint="BF"/>
                              </w:rPr>
                              <w:t>We</w:t>
                            </w:r>
                            <w:r w:rsidR="0034201F">
                              <w:rPr>
                                <w:color w:val="404040" w:themeColor="text1" w:themeTint="BF"/>
                              </w:rPr>
                              <w:t xml:space="preserve"> must</w:t>
                            </w:r>
                            <w:r w:rsidR="00191FA7">
                              <w:rPr>
                                <w:color w:val="404040" w:themeColor="text1" w:themeTint="BF"/>
                              </w:rPr>
                              <w:t xml:space="preserve"> also</w:t>
                            </w:r>
                            <w:r w:rsidR="0034201F">
                              <w:rPr>
                                <w:color w:val="404040" w:themeColor="text1" w:themeTint="BF"/>
                              </w:rPr>
                              <w:t xml:space="preserve"> choose whether we will </w:t>
                            </w:r>
                            <w:r w:rsidR="00191FA7">
                              <w:rPr>
                                <w:color w:val="404040" w:themeColor="text1" w:themeTint="BF"/>
                              </w:rPr>
                              <w:t xml:space="preserve">follow </w:t>
                            </w:r>
                            <w:r w:rsidR="00616180">
                              <w:rPr>
                                <w:color w:val="404040" w:themeColor="text1" w:themeTint="BF"/>
                              </w:rPr>
                              <w:t xml:space="preserve">Christ by faith or walk away. </w:t>
                            </w:r>
                          </w:p>
                          <w:p w14:paraId="09248374" w14:textId="77777777" w:rsidR="00253B52" w:rsidRPr="00E60A0C" w:rsidRDefault="00253B52" w:rsidP="007758FD">
                            <w:pPr>
                              <w:ind w:right="576"/>
                              <w:rPr>
                                <w:b/>
                                <w:bCs/>
                                <w:color w:val="404040" w:themeColor="text1" w:themeTint="BF"/>
                              </w:rPr>
                            </w:pPr>
                          </w:p>
                          <w:p w14:paraId="0EB26036" w14:textId="1E9A8B5A" w:rsidR="00FD16A6" w:rsidRDefault="00844E0E" w:rsidP="00FD16A6">
                            <w:pPr>
                              <w:ind w:right="576"/>
                              <w:rPr>
                                <w:color w:val="404040" w:themeColor="text1" w:themeTint="BF"/>
                              </w:rPr>
                            </w:pPr>
                            <w:r>
                              <w:rPr>
                                <w:b/>
                                <w:bCs/>
                                <w:color w:val="404040" w:themeColor="text1" w:themeTint="BF"/>
                              </w:rPr>
                              <w:t>John 6:70-71</w:t>
                            </w:r>
                            <w:r w:rsidR="00FD16A6" w:rsidRPr="00E60A0C">
                              <w:rPr>
                                <w:b/>
                                <w:bCs/>
                                <w:color w:val="404040" w:themeColor="text1" w:themeTint="BF"/>
                              </w:rPr>
                              <w:t xml:space="preserve"> </w:t>
                            </w:r>
                            <w:r w:rsidR="00616180">
                              <w:rPr>
                                <w:color w:val="404040" w:themeColor="text1" w:themeTint="BF"/>
                              </w:rPr>
                              <w:t xml:space="preserve">Judas had proximity to </w:t>
                            </w:r>
                            <w:r w:rsidR="008A0768">
                              <w:rPr>
                                <w:color w:val="404040" w:themeColor="text1" w:themeTint="BF"/>
                              </w:rPr>
                              <w:t>Jesus but</w:t>
                            </w:r>
                            <w:r w:rsidR="00616180">
                              <w:rPr>
                                <w:color w:val="404040" w:themeColor="text1" w:themeTint="BF"/>
                              </w:rPr>
                              <w:t xml:space="preserve"> lacked commitment to Him. </w:t>
                            </w:r>
                            <w:r w:rsidR="00191FA7">
                              <w:rPr>
                                <w:color w:val="404040" w:themeColor="text1" w:themeTint="BF"/>
                              </w:rPr>
                              <w:t>These are not the same and don’t have the same result.</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324656D6">
                <wp:simplePos x="0" y="0"/>
                <wp:positionH relativeFrom="column">
                  <wp:posOffset>457200</wp:posOffset>
                </wp:positionH>
                <wp:positionV relativeFrom="paragraph">
                  <wp:posOffset>32858</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77894673" w14:textId="087E3BFB" w:rsidR="000768C3" w:rsidRDefault="000768C3" w:rsidP="00C837A4">
                            <w:pPr>
                              <w:rPr>
                                <w:color w:val="404040" w:themeColor="text1" w:themeTint="BF"/>
                              </w:rPr>
                            </w:pPr>
                            <w:r>
                              <w:rPr>
                                <w:color w:val="404040" w:themeColor="text1" w:themeTint="BF"/>
                              </w:rPr>
                              <w:t xml:space="preserve">This week’s lesson </w:t>
                            </w:r>
                            <w:r w:rsidR="007D4497">
                              <w:rPr>
                                <w:color w:val="404040" w:themeColor="text1" w:themeTint="BF"/>
                              </w:rPr>
                              <w:t>concludes the</w:t>
                            </w:r>
                            <w:r w:rsidR="00DC2DDC">
                              <w:rPr>
                                <w:color w:val="404040" w:themeColor="text1" w:themeTint="BF"/>
                              </w:rPr>
                              <w:t xml:space="preserve"> lengthy John 6 narrative</w:t>
                            </w:r>
                            <w:r w:rsidR="00814D7F">
                              <w:rPr>
                                <w:color w:val="404040" w:themeColor="text1" w:themeTint="BF"/>
                              </w:rPr>
                              <w:t xml:space="preserve">. </w:t>
                            </w:r>
                            <w:r w:rsidR="007D4497">
                              <w:rPr>
                                <w:color w:val="404040" w:themeColor="text1" w:themeTint="BF"/>
                              </w:rPr>
                              <w:t xml:space="preserve">After Jesus fed the crowd of 5,000, they followed Him to Capernaum. Jesus challenged them saying, </w:t>
                            </w:r>
                            <w:r w:rsidR="00274C6E" w:rsidRPr="00DC2DDC">
                              <w:rPr>
                                <w:i/>
                                <w:iCs/>
                                <w:color w:val="404040" w:themeColor="text1" w:themeTint="BF"/>
                              </w:rPr>
                              <w:t>“</w:t>
                            </w:r>
                            <w:r w:rsidR="00B655D9">
                              <w:rPr>
                                <w:i/>
                                <w:iCs/>
                                <w:color w:val="404040" w:themeColor="text1" w:themeTint="BF"/>
                              </w:rPr>
                              <w:t>Y</w:t>
                            </w:r>
                            <w:r w:rsidR="00274C6E" w:rsidRPr="00DC2DDC">
                              <w:rPr>
                                <w:i/>
                                <w:iCs/>
                                <w:color w:val="404040" w:themeColor="text1" w:themeTint="BF"/>
                              </w:rPr>
                              <w:t>ou are looking for me, not because you saw the signs, but because you ate the loaves and were filled</w:t>
                            </w:r>
                            <w:r w:rsidR="002B1658" w:rsidRPr="00DC2DDC">
                              <w:rPr>
                                <w:i/>
                                <w:iCs/>
                                <w:color w:val="404040" w:themeColor="text1" w:themeTint="BF"/>
                              </w:rPr>
                              <w:t>”</w:t>
                            </w:r>
                            <w:r w:rsidR="002B1658">
                              <w:rPr>
                                <w:color w:val="404040" w:themeColor="text1" w:themeTint="BF"/>
                              </w:rPr>
                              <w:t xml:space="preserve"> (John 6:26). He then </w:t>
                            </w:r>
                            <w:r w:rsidR="00846501">
                              <w:rPr>
                                <w:color w:val="404040" w:themeColor="text1" w:themeTint="BF"/>
                              </w:rPr>
                              <w:t xml:space="preserve">taught that His body and blood were the real food and drink that must be received for </w:t>
                            </w:r>
                            <w:r w:rsidR="00DC2DDC">
                              <w:rPr>
                                <w:color w:val="404040" w:themeColor="text1" w:themeTint="BF"/>
                              </w:rPr>
                              <w:t>the forgiveness of sins</w:t>
                            </w:r>
                            <w:r w:rsidR="00846501">
                              <w:rPr>
                                <w:color w:val="404040" w:themeColor="text1" w:themeTint="BF"/>
                              </w:rPr>
                              <w:t xml:space="preserve">. </w:t>
                            </w:r>
                          </w:p>
                          <w:p w14:paraId="0B3D9D00" w14:textId="77777777" w:rsidR="00846501" w:rsidRDefault="00846501" w:rsidP="00C837A4">
                            <w:pPr>
                              <w:rPr>
                                <w:color w:val="404040" w:themeColor="text1" w:themeTint="BF"/>
                              </w:rPr>
                            </w:pPr>
                          </w:p>
                          <w:p w14:paraId="46B6AD8D" w14:textId="594E7E00" w:rsidR="00846501" w:rsidRDefault="00846501" w:rsidP="00C837A4">
                            <w:pPr>
                              <w:rPr>
                                <w:color w:val="404040" w:themeColor="text1" w:themeTint="BF"/>
                              </w:rPr>
                            </w:pPr>
                            <w:r>
                              <w:rPr>
                                <w:color w:val="404040" w:themeColor="text1" w:themeTint="BF"/>
                              </w:rPr>
                              <w:t>Many in the crowd left Hi</w:t>
                            </w:r>
                            <w:r w:rsidR="00CA42E2">
                              <w:rPr>
                                <w:color w:val="404040" w:themeColor="text1" w:themeTint="BF"/>
                              </w:rPr>
                              <w:t>m</w:t>
                            </w:r>
                            <w:r>
                              <w:rPr>
                                <w:color w:val="404040" w:themeColor="text1" w:themeTint="BF"/>
                              </w:rPr>
                              <w:t xml:space="preserve"> after this, </w:t>
                            </w:r>
                            <w:r w:rsidR="005D0F1E">
                              <w:rPr>
                                <w:color w:val="404040" w:themeColor="text1" w:themeTint="BF"/>
                              </w:rPr>
                              <w:t xml:space="preserve">but Peter boldly declared on behalf of the twelve, </w:t>
                            </w:r>
                            <w:r w:rsidR="005D0F1E" w:rsidRPr="00DC2DDC">
                              <w:rPr>
                                <w:i/>
                                <w:iCs/>
                                <w:color w:val="404040" w:themeColor="text1" w:themeTint="BF"/>
                              </w:rPr>
                              <w:t>“</w:t>
                            </w:r>
                            <w:r w:rsidR="00CA42E2">
                              <w:rPr>
                                <w:i/>
                                <w:iCs/>
                                <w:color w:val="404040" w:themeColor="text1" w:themeTint="BF"/>
                              </w:rPr>
                              <w:t>T</w:t>
                            </w:r>
                            <w:r w:rsidR="005D0F1E" w:rsidRPr="00DC2DDC">
                              <w:rPr>
                                <w:i/>
                                <w:iCs/>
                                <w:color w:val="404040" w:themeColor="text1" w:themeTint="BF"/>
                              </w:rPr>
                              <w:t>o whom will we go? You have the words of eternal life”</w:t>
                            </w:r>
                            <w:r w:rsidR="005D0F1E">
                              <w:rPr>
                                <w:color w:val="404040" w:themeColor="text1" w:themeTint="BF"/>
                              </w:rPr>
                              <w:t xml:space="preserve"> (John 6:</w:t>
                            </w:r>
                            <w:r w:rsidR="00942BAB">
                              <w:rPr>
                                <w:color w:val="404040" w:themeColor="text1" w:themeTint="BF"/>
                              </w:rPr>
                              <w:t xml:space="preserve">68). </w:t>
                            </w:r>
                          </w:p>
                          <w:p w14:paraId="36C3FCFA" w14:textId="77777777" w:rsidR="00942BAB" w:rsidRDefault="00942BAB" w:rsidP="00C837A4">
                            <w:pPr>
                              <w:rPr>
                                <w:color w:val="404040" w:themeColor="text1" w:themeTint="BF"/>
                              </w:rPr>
                            </w:pPr>
                          </w:p>
                          <w:p w14:paraId="78C04D30" w14:textId="2E5461A5" w:rsidR="00FC0FDD" w:rsidRPr="00B655D9" w:rsidRDefault="00942BAB" w:rsidP="00C837A4">
                            <w:pPr>
                              <w:rPr>
                                <w:color w:val="404040" w:themeColor="text1" w:themeTint="BF"/>
                              </w:rPr>
                            </w:pPr>
                            <w:r>
                              <w:rPr>
                                <w:color w:val="404040" w:themeColor="text1" w:themeTint="BF"/>
                              </w:rPr>
                              <w:t xml:space="preserve">The passage ends with </w:t>
                            </w:r>
                            <w:r w:rsidR="004C1E2C">
                              <w:rPr>
                                <w:color w:val="404040" w:themeColor="text1" w:themeTint="BF"/>
                              </w:rPr>
                              <w:t>Jesus’</w:t>
                            </w:r>
                            <w:r w:rsidR="007262C8">
                              <w:rPr>
                                <w:color w:val="404040" w:themeColor="text1" w:themeTint="BF"/>
                              </w:rPr>
                              <w:t>s</w:t>
                            </w:r>
                            <w:r w:rsidR="004C1E2C">
                              <w:rPr>
                                <w:color w:val="404040" w:themeColor="text1" w:themeTint="BF"/>
                              </w:rPr>
                              <w:t xml:space="preserve"> prediction that Judas would betray Him</w:t>
                            </w:r>
                            <w:r>
                              <w:rPr>
                                <w:color w:val="404040" w:themeColor="text1" w:themeTint="BF"/>
                              </w:rPr>
                              <w:t xml:space="preserve">. We’ll examine </w:t>
                            </w:r>
                            <w:r w:rsidR="00E40AB0">
                              <w:rPr>
                                <w:color w:val="404040" w:themeColor="text1" w:themeTint="BF"/>
                              </w:rPr>
                              <w:t xml:space="preserve">the difference between proximity to Jesus and saving </w:t>
                            </w:r>
                            <w:r w:rsidR="008A0768">
                              <w:rPr>
                                <w:color w:val="404040" w:themeColor="text1" w:themeTint="BF"/>
                              </w:rPr>
                              <w:t>faith and</w:t>
                            </w:r>
                            <w:r w:rsidR="00E40AB0">
                              <w:rPr>
                                <w:color w:val="404040" w:themeColor="text1" w:themeTint="BF"/>
                              </w:rPr>
                              <w:t xml:space="preserve"> </w:t>
                            </w:r>
                            <w:r w:rsidR="004C1E2C">
                              <w:rPr>
                                <w:color w:val="404040" w:themeColor="text1" w:themeTint="BF"/>
                              </w:rPr>
                              <w:t xml:space="preserve">will </w:t>
                            </w:r>
                            <w:r w:rsidR="00E40AB0">
                              <w:rPr>
                                <w:color w:val="404040" w:themeColor="text1" w:themeTint="BF"/>
                              </w:rPr>
                              <w:t xml:space="preserve">be encouraged to walk closely with Him.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6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8HAIAADQ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" filled="f" stroked="f" strokeweight=".5pt">
                <v:textbox>
                  <w:txbxContent>
                    <w:p w14:paraId="77894673" w14:textId="087E3BFB" w:rsidR="000768C3" w:rsidRDefault="000768C3" w:rsidP="00C837A4">
                      <w:pPr>
                        <w:rPr>
                          <w:color w:val="404040" w:themeColor="text1" w:themeTint="BF"/>
                        </w:rPr>
                      </w:pPr>
                      <w:r>
                        <w:rPr>
                          <w:color w:val="404040" w:themeColor="text1" w:themeTint="BF"/>
                        </w:rPr>
                        <w:t xml:space="preserve">This week’s lesson </w:t>
                      </w:r>
                      <w:r w:rsidR="007D4497">
                        <w:rPr>
                          <w:color w:val="404040" w:themeColor="text1" w:themeTint="BF"/>
                        </w:rPr>
                        <w:t>concludes the</w:t>
                      </w:r>
                      <w:r w:rsidR="00DC2DDC">
                        <w:rPr>
                          <w:color w:val="404040" w:themeColor="text1" w:themeTint="BF"/>
                        </w:rPr>
                        <w:t xml:space="preserve"> lengthy John 6 narrative</w:t>
                      </w:r>
                      <w:r w:rsidR="00814D7F">
                        <w:rPr>
                          <w:color w:val="404040" w:themeColor="text1" w:themeTint="BF"/>
                        </w:rPr>
                        <w:t xml:space="preserve">. </w:t>
                      </w:r>
                      <w:r w:rsidR="007D4497">
                        <w:rPr>
                          <w:color w:val="404040" w:themeColor="text1" w:themeTint="BF"/>
                        </w:rPr>
                        <w:t xml:space="preserve">After Jesus fed the crowd of 5,000, they followed Him to Capernaum. Jesus challenged them saying, </w:t>
                      </w:r>
                      <w:r w:rsidR="00274C6E" w:rsidRPr="00DC2DDC">
                        <w:rPr>
                          <w:i/>
                          <w:iCs/>
                          <w:color w:val="404040" w:themeColor="text1" w:themeTint="BF"/>
                        </w:rPr>
                        <w:t>“</w:t>
                      </w:r>
                      <w:r w:rsidR="00B655D9">
                        <w:rPr>
                          <w:i/>
                          <w:iCs/>
                          <w:color w:val="404040" w:themeColor="text1" w:themeTint="BF"/>
                        </w:rPr>
                        <w:t>Y</w:t>
                      </w:r>
                      <w:r w:rsidR="00274C6E" w:rsidRPr="00DC2DDC">
                        <w:rPr>
                          <w:i/>
                          <w:iCs/>
                          <w:color w:val="404040" w:themeColor="text1" w:themeTint="BF"/>
                        </w:rPr>
                        <w:t>ou are looking for me, not because you saw the signs, but because you ate the loaves and were filled</w:t>
                      </w:r>
                      <w:r w:rsidR="002B1658" w:rsidRPr="00DC2DDC">
                        <w:rPr>
                          <w:i/>
                          <w:iCs/>
                          <w:color w:val="404040" w:themeColor="text1" w:themeTint="BF"/>
                        </w:rPr>
                        <w:t>”</w:t>
                      </w:r>
                      <w:r w:rsidR="002B1658">
                        <w:rPr>
                          <w:color w:val="404040" w:themeColor="text1" w:themeTint="BF"/>
                        </w:rPr>
                        <w:t xml:space="preserve"> (John 6:26). He then </w:t>
                      </w:r>
                      <w:r w:rsidR="00846501">
                        <w:rPr>
                          <w:color w:val="404040" w:themeColor="text1" w:themeTint="BF"/>
                        </w:rPr>
                        <w:t xml:space="preserve">taught that His body and blood were the real food and drink that must be received for </w:t>
                      </w:r>
                      <w:r w:rsidR="00DC2DDC">
                        <w:rPr>
                          <w:color w:val="404040" w:themeColor="text1" w:themeTint="BF"/>
                        </w:rPr>
                        <w:t>the forgiveness of sins</w:t>
                      </w:r>
                      <w:r w:rsidR="00846501">
                        <w:rPr>
                          <w:color w:val="404040" w:themeColor="text1" w:themeTint="BF"/>
                        </w:rPr>
                        <w:t xml:space="preserve">. </w:t>
                      </w:r>
                    </w:p>
                    <w:p w14:paraId="0B3D9D00" w14:textId="77777777" w:rsidR="00846501" w:rsidRDefault="00846501" w:rsidP="00C837A4">
                      <w:pPr>
                        <w:rPr>
                          <w:color w:val="404040" w:themeColor="text1" w:themeTint="BF"/>
                        </w:rPr>
                      </w:pPr>
                    </w:p>
                    <w:p w14:paraId="46B6AD8D" w14:textId="594E7E00" w:rsidR="00846501" w:rsidRDefault="00846501" w:rsidP="00C837A4">
                      <w:pPr>
                        <w:rPr>
                          <w:color w:val="404040" w:themeColor="text1" w:themeTint="BF"/>
                        </w:rPr>
                      </w:pPr>
                      <w:r>
                        <w:rPr>
                          <w:color w:val="404040" w:themeColor="text1" w:themeTint="BF"/>
                        </w:rPr>
                        <w:t>Many in the crowd left Hi</w:t>
                      </w:r>
                      <w:r w:rsidR="00CA42E2">
                        <w:rPr>
                          <w:color w:val="404040" w:themeColor="text1" w:themeTint="BF"/>
                        </w:rPr>
                        <w:t>m</w:t>
                      </w:r>
                      <w:r>
                        <w:rPr>
                          <w:color w:val="404040" w:themeColor="text1" w:themeTint="BF"/>
                        </w:rPr>
                        <w:t xml:space="preserve"> after this, </w:t>
                      </w:r>
                      <w:r w:rsidR="005D0F1E">
                        <w:rPr>
                          <w:color w:val="404040" w:themeColor="text1" w:themeTint="BF"/>
                        </w:rPr>
                        <w:t xml:space="preserve">but Peter boldly declared on behalf of the twelve, </w:t>
                      </w:r>
                      <w:r w:rsidR="005D0F1E" w:rsidRPr="00DC2DDC">
                        <w:rPr>
                          <w:i/>
                          <w:iCs/>
                          <w:color w:val="404040" w:themeColor="text1" w:themeTint="BF"/>
                        </w:rPr>
                        <w:t>“</w:t>
                      </w:r>
                      <w:r w:rsidR="00CA42E2">
                        <w:rPr>
                          <w:i/>
                          <w:iCs/>
                          <w:color w:val="404040" w:themeColor="text1" w:themeTint="BF"/>
                        </w:rPr>
                        <w:t>T</w:t>
                      </w:r>
                      <w:r w:rsidR="005D0F1E" w:rsidRPr="00DC2DDC">
                        <w:rPr>
                          <w:i/>
                          <w:iCs/>
                          <w:color w:val="404040" w:themeColor="text1" w:themeTint="BF"/>
                        </w:rPr>
                        <w:t>o whom will we go? You have the words of eternal life”</w:t>
                      </w:r>
                      <w:r w:rsidR="005D0F1E">
                        <w:rPr>
                          <w:color w:val="404040" w:themeColor="text1" w:themeTint="BF"/>
                        </w:rPr>
                        <w:t xml:space="preserve"> (John 6:</w:t>
                      </w:r>
                      <w:r w:rsidR="00942BAB">
                        <w:rPr>
                          <w:color w:val="404040" w:themeColor="text1" w:themeTint="BF"/>
                        </w:rPr>
                        <w:t xml:space="preserve">68). </w:t>
                      </w:r>
                    </w:p>
                    <w:p w14:paraId="36C3FCFA" w14:textId="77777777" w:rsidR="00942BAB" w:rsidRDefault="00942BAB" w:rsidP="00C837A4">
                      <w:pPr>
                        <w:rPr>
                          <w:color w:val="404040" w:themeColor="text1" w:themeTint="BF"/>
                        </w:rPr>
                      </w:pPr>
                    </w:p>
                    <w:p w14:paraId="78C04D30" w14:textId="2E5461A5" w:rsidR="00FC0FDD" w:rsidRPr="00B655D9" w:rsidRDefault="00942BAB" w:rsidP="00C837A4">
                      <w:pPr>
                        <w:rPr>
                          <w:color w:val="404040" w:themeColor="text1" w:themeTint="BF"/>
                        </w:rPr>
                      </w:pPr>
                      <w:r>
                        <w:rPr>
                          <w:color w:val="404040" w:themeColor="text1" w:themeTint="BF"/>
                        </w:rPr>
                        <w:t xml:space="preserve">The passage ends with </w:t>
                      </w:r>
                      <w:r w:rsidR="004C1E2C">
                        <w:rPr>
                          <w:color w:val="404040" w:themeColor="text1" w:themeTint="BF"/>
                        </w:rPr>
                        <w:t>Jesus’</w:t>
                      </w:r>
                      <w:r w:rsidR="007262C8">
                        <w:rPr>
                          <w:color w:val="404040" w:themeColor="text1" w:themeTint="BF"/>
                        </w:rPr>
                        <w:t>s</w:t>
                      </w:r>
                      <w:r w:rsidR="004C1E2C">
                        <w:rPr>
                          <w:color w:val="404040" w:themeColor="text1" w:themeTint="BF"/>
                        </w:rPr>
                        <w:t xml:space="preserve"> prediction that Judas would betray Him</w:t>
                      </w:r>
                      <w:r>
                        <w:rPr>
                          <w:color w:val="404040" w:themeColor="text1" w:themeTint="BF"/>
                        </w:rPr>
                        <w:t xml:space="preserve">. We’ll examine </w:t>
                      </w:r>
                      <w:r w:rsidR="00E40AB0">
                        <w:rPr>
                          <w:color w:val="404040" w:themeColor="text1" w:themeTint="BF"/>
                        </w:rPr>
                        <w:t xml:space="preserve">the difference between proximity to Jesus and saving </w:t>
                      </w:r>
                      <w:r w:rsidR="008A0768">
                        <w:rPr>
                          <w:color w:val="404040" w:themeColor="text1" w:themeTint="BF"/>
                        </w:rPr>
                        <w:t>faith and</w:t>
                      </w:r>
                      <w:r w:rsidR="00E40AB0">
                        <w:rPr>
                          <w:color w:val="404040" w:themeColor="text1" w:themeTint="BF"/>
                        </w:rPr>
                        <w:t xml:space="preserve"> </w:t>
                      </w:r>
                      <w:r w:rsidR="004C1E2C">
                        <w:rPr>
                          <w:color w:val="404040" w:themeColor="text1" w:themeTint="BF"/>
                        </w:rPr>
                        <w:t xml:space="preserve">will </w:t>
                      </w:r>
                      <w:r w:rsidR="00E40AB0">
                        <w:rPr>
                          <w:color w:val="404040" w:themeColor="text1" w:themeTint="BF"/>
                        </w:rPr>
                        <w:t xml:space="preserve">be encouraged to walk closely with Him. </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7AF957DB" w14:textId="789FBB56" w:rsidR="007D668C" w:rsidRPr="00E60A0C" w:rsidRDefault="000D1EA3" w:rsidP="00C837A4">
      <w:pPr>
        <w:ind w:left="720"/>
        <w:rPr>
          <w:color w:val="404040" w:themeColor="text1" w:themeTint="BF"/>
        </w:rPr>
      </w:pPr>
      <w:r>
        <w:rPr>
          <w:color w:val="404040" w:themeColor="text1" w:themeTint="BF"/>
        </w:rPr>
        <w:t xml:space="preserve">As we examine today’s text, look for </w:t>
      </w:r>
      <w:r w:rsidR="005A6E00">
        <w:rPr>
          <w:color w:val="404040" w:themeColor="text1" w:themeTint="BF"/>
        </w:rPr>
        <w:t xml:space="preserve">ways you might </w:t>
      </w:r>
      <w:r w:rsidR="00270B4C">
        <w:rPr>
          <w:color w:val="404040" w:themeColor="text1" w:themeTint="BF"/>
        </w:rPr>
        <w:t xml:space="preserve">identify with one of the three sets of </w:t>
      </w:r>
      <w:r w:rsidR="005D750D">
        <w:rPr>
          <w:color w:val="404040" w:themeColor="text1" w:themeTint="BF"/>
        </w:rPr>
        <w:t>people</w:t>
      </w:r>
      <w:r w:rsidR="00270B4C">
        <w:rPr>
          <w:color w:val="404040" w:themeColor="text1" w:themeTint="BF"/>
        </w:rPr>
        <w:t xml:space="preserve">—the crowd who left </w:t>
      </w:r>
      <w:r w:rsidR="00A1602B">
        <w:rPr>
          <w:color w:val="404040" w:themeColor="text1" w:themeTint="BF"/>
        </w:rPr>
        <w:t>Jesus</w:t>
      </w:r>
      <w:r w:rsidR="005F15C1">
        <w:rPr>
          <w:color w:val="404040" w:themeColor="text1" w:themeTint="BF"/>
        </w:rPr>
        <w:t>,</w:t>
      </w:r>
      <w:r w:rsidR="00A1602B">
        <w:rPr>
          <w:color w:val="404040" w:themeColor="text1" w:themeTint="BF"/>
        </w:rPr>
        <w:t xml:space="preserve"> saying His teachings were too hard, the </w:t>
      </w:r>
      <w:r w:rsidR="005F15C1">
        <w:rPr>
          <w:color w:val="404040" w:themeColor="text1" w:themeTint="BF"/>
        </w:rPr>
        <w:t>disciples</w:t>
      </w:r>
      <w:r w:rsidR="00FE4720">
        <w:rPr>
          <w:color w:val="404040" w:themeColor="text1" w:themeTint="BF"/>
        </w:rPr>
        <w:t>,</w:t>
      </w:r>
      <w:r w:rsidR="005F15C1">
        <w:rPr>
          <w:color w:val="404040" w:themeColor="text1" w:themeTint="BF"/>
        </w:rPr>
        <w:t xml:space="preserve"> who claimed only Jesus had the words of eternal life, or Judas, who would walk </w:t>
      </w:r>
      <w:r w:rsidR="00FE4720">
        <w:rPr>
          <w:color w:val="404040" w:themeColor="text1" w:themeTint="BF"/>
        </w:rPr>
        <w:t xml:space="preserve">away in disbelief and betrayal. </w:t>
      </w:r>
      <w:r w:rsidR="005F2B2A">
        <w:rPr>
          <w:color w:val="404040" w:themeColor="text1" w:themeTint="BF"/>
        </w:rPr>
        <w:t xml:space="preserve">Where would you put yourself in the story now, and where would you put yourself in the story before coming to Christ? </w:t>
      </w:r>
    </w:p>
    <w:p w14:paraId="4AAC6305" w14:textId="77777777" w:rsidR="007D668C" w:rsidRDefault="007D668C"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06FF41B7" w14:textId="300A1DD9" w:rsidR="007D668C" w:rsidRDefault="005F2B2A" w:rsidP="00C837A4">
      <w:pPr>
        <w:ind w:left="720"/>
        <w:rPr>
          <w:i/>
          <w:iCs/>
          <w:color w:val="404040" w:themeColor="text1" w:themeTint="BF"/>
        </w:rPr>
      </w:pPr>
      <w:r>
        <w:rPr>
          <w:i/>
          <w:iCs/>
          <w:color w:val="404040" w:themeColor="text1" w:themeTint="BF"/>
        </w:rPr>
        <w:t xml:space="preserve">What does it mean </w:t>
      </w:r>
      <w:r w:rsidR="005D750D">
        <w:rPr>
          <w:i/>
          <w:iCs/>
          <w:color w:val="404040" w:themeColor="text1" w:themeTint="BF"/>
        </w:rPr>
        <w:t>for</w:t>
      </w:r>
      <w:r>
        <w:rPr>
          <w:i/>
          <w:iCs/>
          <w:color w:val="404040" w:themeColor="text1" w:themeTint="BF"/>
        </w:rPr>
        <w:t xml:space="preserve"> you personally that </w:t>
      </w:r>
      <w:r w:rsidR="00AB7C60">
        <w:rPr>
          <w:i/>
          <w:iCs/>
          <w:color w:val="404040" w:themeColor="text1" w:themeTint="BF"/>
        </w:rPr>
        <w:t xml:space="preserve">Jesus is the only One who “[has] the words of </w:t>
      </w:r>
      <w:r w:rsidR="006F41DC">
        <w:rPr>
          <w:i/>
          <w:iCs/>
          <w:color w:val="404040" w:themeColor="text1" w:themeTint="BF"/>
        </w:rPr>
        <w:t>eternal life”?</w:t>
      </w:r>
    </w:p>
    <w:p w14:paraId="0C08633B" w14:textId="77777777" w:rsidR="005538B4" w:rsidRDefault="005538B4" w:rsidP="00C837A4">
      <w:pPr>
        <w:ind w:left="720"/>
        <w:rPr>
          <w:i/>
          <w:iCs/>
          <w:color w:val="404040" w:themeColor="text1" w:themeTint="BF"/>
        </w:rPr>
      </w:pPr>
    </w:p>
    <w:p w14:paraId="10E151C5" w14:textId="77777777" w:rsidR="005538B4" w:rsidRDefault="005538B4" w:rsidP="00C837A4">
      <w:pPr>
        <w:ind w:left="720"/>
        <w:rPr>
          <w:i/>
          <w:iCs/>
          <w:color w:val="404040" w:themeColor="text1" w:themeTint="BF"/>
        </w:rPr>
      </w:pPr>
    </w:p>
    <w:p w14:paraId="6FEA929F" w14:textId="5828D9FF" w:rsidR="005538B4" w:rsidRPr="007D668C" w:rsidRDefault="005538B4" w:rsidP="005538B4">
      <w:pPr>
        <w:pStyle w:val="Heading1"/>
        <w:spacing w:line="360" w:lineRule="auto"/>
        <w:ind w:left="720"/>
        <w:rPr>
          <w:color w:val="8E817B"/>
        </w:rPr>
      </w:pPr>
      <w:r w:rsidRPr="007D668C">
        <w:rPr>
          <w:color w:val="8E817B"/>
        </w:rPr>
        <w:t>ADDING CLARITY</w:t>
      </w:r>
      <w:r>
        <w:rPr>
          <w:color w:val="8E817B"/>
        </w:rPr>
        <w:t xml:space="preserve"> </w:t>
      </w:r>
    </w:p>
    <w:p w14:paraId="47FDD53E" w14:textId="7F532259" w:rsidR="005538B4" w:rsidRPr="00E60A0C" w:rsidRDefault="00972491" w:rsidP="00C837A4">
      <w:pPr>
        <w:ind w:left="720"/>
        <w:rPr>
          <w:i/>
          <w:iCs/>
          <w:color w:val="404040" w:themeColor="text1" w:themeTint="BF"/>
        </w:rPr>
      </w:pPr>
      <w:r w:rsidRPr="00972491">
        <w:rPr>
          <w:color w:val="404040" w:themeColor="text1" w:themeTint="BF"/>
        </w:rPr>
        <w:t>Jesus knew from the beginning which disciple would eventually betray Him. At this point many who had followed Jesus ceased to do so. When Jesus asked the Twelve if they too wished to depart, Peter responded for them all: “Lord, to whom shall we go? We believe and know that you are the Holy One of God.”</w:t>
      </w:r>
    </w:p>
    <w:p w14:paraId="5754AF28" w14:textId="77777777" w:rsidR="004A5282" w:rsidRPr="007D668C" w:rsidRDefault="004A5282" w:rsidP="00C837A4">
      <w:pPr>
        <w:pStyle w:val="Discuss"/>
        <w:ind w:left="720"/>
        <w:rPr>
          <w:color w:val="8E817B"/>
        </w:rPr>
      </w:pPr>
    </w:p>
    <w:p w14:paraId="401C989E" w14:textId="77777777" w:rsidR="004A5282" w:rsidRDefault="004A5282" w:rsidP="00C837A4">
      <w:pPr>
        <w:ind w:left="720"/>
      </w:pPr>
    </w:p>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6E4D68D8" w:rsidR="00ED608E" w:rsidRPr="00F407B0" w:rsidRDefault="004A5282" w:rsidP="00F407B0">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390C62">
        <w:rPr>
          <w:rFonts w:ascii="Helvetica Neue" w:hAnsi="Helvetica Neue"/>
          <w:b/>
          <w:color w:val="404040" w:themeColor="text1" w:themeTint="BF"/>
          <w:sz w:val="28"/>
          <w:szCs w:val="28"/>
        </w:rPr>
        <w:t xml:space="preserve">Hard </w:t>
      </w:r>
      <w:r w:rsidR="00390C62" w:rsidRPr="00B655D9">
        <w:rPr>
          <w:rFonts w:ascii="Helvetica Neue" w:hAnsi="Helvetica Neue"/>
          <w:b/>
          <w:color w:val="404040" w:themeColor="text1" w:themeTint="BF"/>
          <w:sz w:val="28"/>
          <w:szCs w:val="28"/>
          <w:u w:val="single"/>
        </w:rPr>
        <w:t>Words</w:t>
      </w:r>
      <w:r w:rsidR="00390C62">
        <w:rPr>
          <w:rFonts w:ascii="Helvetica Neue" w:hAnsi="Helvetica Neue"/>
          <w:b/>
          <w:color w:val="404040" w:themeColor="text1" w:themeTint="BF"/>
          <w:sz w:val="28"/>
          <w:szCs w:val="28"/>
        </w:rPr>
        <w:t xml:space="preserve">; Hardened </w:t>
      </w:r>
      <w:r w:rsidR="00390C62" w:rsidRPr="00B655D9">
        <w:rPr>
          <w:rFonts w:ascii="Helvetica Neue" w:hAnsi="Helvetica Neue"/>
          <w:b/>
          <w:color w:val="404040" w:themeColor="text1" w:themeTint="BF"/>
          <w:sz w:val="28"/>
          <w:szCs w:val="28"/>
          <w:u w:val="single"/>
        </w:rPr>
        <w:t>Hearts</w:t>
      </w:r>
      <w:r w:rsidR="00FD16A6" w:rsidRPr="00ED608E">
        <w:rPr>
          <w:rFonts w:ascii="Helvetica Neue" w:hAnsi="Helvetica Neue"/>
          <w:b/>
          <w:color w:val="404040" w:themeColor="text1" w:themeTint="BF"/>
          <w:sz w:val="28"/>
          <w:szCs w:val="28"/>
        </w:rPr>
        <w:t xml:space="preserve"> </w:t>
      </w:r>
    </w:p>
    <w:p w14:paraId="552C4E80" w14:textId="1C37B5BA" w:rsidR="00171390" w:rsidRPr="00171390" w:rsidRDefault="00F407B0" w:rsidP="00171390">
      <w:pPr>
        <w:ind w:left="720"/>
        <w:rPr>
          <w:i/>
          <w:iCs/>
          <w:color w:val="404040" w:themeColor="text1" w:themeTint="BF"/>
        </w:rPr>
      </w:pPr>
      <w:r>
        <w:rPr>
          <w:color w:val="404040" w:themeColor="text1" w:themeTint="BF"/>
        </w:rPr>
        <w:t>John 6:60-</w:t>
      </w:r>
      <w:r w:rsidR="0046213E">
        <w:rPr>
          <w:color w:val="404040" w:themeColor="text1" w:themeTint="BF"/>
        </w:rPr>
        <w:t>6</w:t>
      </w:r>
      <w:r w:rsidR="00A6237F">
        <w:rPr>
          <w:color w:val="404040" w:themeColor="text1" w:themeTint="BF"/>
        </w:rPr>
        <w:t>6</w:t>
      </w:r>
      <w:r w:rsidR="00B655D9">
        <w:rPr>
          <w:color w:val="404040" w:themeColor="text1" w:themeTint="BF"/>
        </w:rPr>
        <w:t>:</w:t>
      </w:r>
      <w:r w:rsidR="00171390" w:rsidRPr="00171390">
        <w:rPr>
          <w:b/>
          <w:bCs/>
          <w:i/>
          <w:iCs/>
          <w:color w:val="404040" w:themeColor="text1" w:themeTint="BF"/>
          <w:vertAlign w:val="superscript"/>
        </w:rPr>
        <w:t> </w:t>
      </w:r>
      <w:r w:rsidR="00171390" w:rsidRPr="00171390">
        <w:rPr>
          <w:i/>
          <w:iCs/>
          <w:color w:val="404040" w:themeColor="text1" w:themeTint="BF"/>
        </w:rPr>
        <w:t>Therefore, when many of his disciples heard this, they said, “This teaching is hard. Who can accept it?”</w:t>
      </w:r>
    </w:p>
    <w:p w14:paraId="695BE5EC" w14:textId="77777777" w:rsidR="00171390" w:rsidRDefault="00171390" w:rsidP="00171390">
      <w:pPr>
        <w:ind w:left="720"/>
        <w:rPr>
          <w:b/>
          <w:bCs/>
          <w:i/>
          <w:iCs/>
          <w:color w:val="404040" w:themeColor="text1" w:themeTint="BF"/>
          <w:vertAlign w:val="superscript"/>
        </w:rPr>
      </w:pPr>
    </w:p>
    <w:p w14:paraId="1FCC6E3A" w14:textId="1412959D" w:rsidR="00171390" w:rsidRPr="00171390" w:rsidRDefault="00171390" w:rsidP="00171390">
      <w:pPr>
        <w:ind w:left="720"/>
        <w:rPr>
          <w:i/>
          <w:iCs/>
          <w:color w:val="404040" w:themeColor="text1" w:themeTint="BF"/>
        </w:rPr>
      </w:pPr>
      <w:r w:rsidRPr="00171390">
        <w:rPr>
          <w:i/>
          <w:iCs/>
          <w:color w:val="404040" w:themeColor="text1" w:themeTint="BF"/>
        </w:rPr>
        <w:t>Jesus, knowing in himself that his disciples were grumbling about this, asked them, “Does this offend you? Then what if you were to observe the Son of Man ascending to where he was before? The Spirit is the one who gives life. The flesh doesn’t help at all. The words that I have spoken to you are spirit and are life. But there are some among you who don’t believe.” (For Jesus knew from the beginning those who did not believe and the one who would betray him.) He said, “This is why I told you that no one can come to me unless it is granted to him by the Father.”</w:t>
      </w:r>
    </w:p>
    <w:p w14:paraId="1175B0A7" w14:textId="77777777" w:rsidR="00171390" w:rsidRDefault="00171390" w:rsidP="00171390">
      <w:pPr>
        <w:ind w:left="720"/>
        <w:rPr>
          <w:b/>
          <w:bCs/>
          <w:i/>
          <w:iCs/>
          <w:color w:val="404040" w:themeColor="text1" w:themeTint="BF"/>
          <w:vertAlign w:val="superscript"/>
        </w:rPr>
      </w:pPr>
    </w:p>
    <w:p w14:paraId="71822CCA" w14:textId="382B5B92" w:rsidR="00FD16A6" w:rsidRPr="00E60A0C" w:rsidRDefault="00171390" w:rsidP="00AE3672">
      <w:pPr>
        <w:ind w:left="720"/>
        <w:rPr>
          <w:rStyle w:val="text"/>
          <w:i/>
          <w:iCs/>
          <w:color w:val="404040" w:themeColor="text1" w:themeTint="BF"/>
        </w:rPr>
      </w:pPr>
      <w:r w:rsidRPr="00171390">
        <w:rPr>
          <w:i/>
          <w:iCs/>
          <w:color w:val="404040" w:themeColor="text1" w:themeTint="BF"/>
        </w:rPr>
        <w:t>From that moment</w:t>
      </w:r>
      <w:r w:rsidR="00B655D9">
        <w:rPr>
          <w:i/>
          <w:iCs/>
          <w:color w:val="404040" w:themeColor="text1" w:themeTint="BF"/>
          <w:vertAlign w:val="superscript"/>
        </w:rPr>
        <w:t xml:space="preserve"> </w:t>
      </w:r>
      <w:r w:rsidRPr="00171390">
        <w:rPr>
          <w:i/>
          <w:iCs/>
          <w:color w:val="404040" w:themeColor="text1" w:themeTint="BF"/>
        </w:rPr>
        <w:t>many of his disciples turned back and no longer accompanied him. </w:t>
      </w:r>
    </w:p>
    <w:p w14:paraId="04FFC0EB" w14:textId="77777777" w:rsidR="007D668C" w:rsidRPr="00E60A0C" w:rsidRDefault="007D668C" w:rsidP="00C837A4">
      <w:pPr>
        <w:ind w:left="720"/>
        <w:rPr>
          <w:rFonts w:ascii="Montserrat" w:hAnsi="Montserrat"/>
          <w:color w:val="404040" w:themeColor="text1" w:themeTint="BF"/>
        </w:rPr>
      </w:pPr>
    </w:p>
    <w:p w14:paraId="6298AB12" w14:textId="55B0B75A" w:rsidR="007D668C" w:rsidRPr="00E60A0C" w:rsidRDefault="007D668C" w:rsidP="00C837A4">
      <w:pPr>
        <w:ind w:left="720"/>
        <w:rPr>
          <w:i/>
          <w:iCs/>
          <w:color w:val="404040" w:themeColor="text1" w:themeTint="BF"/>
        </w:rPr>
      </w:pPr>
      <w:r w:rsidRPr="00E60A0C">
        <w:rPr>
          <w:i/>
          <w:iCs/>
          <w:color w:val="404040" w:themeColor="text1" w:themeTint="BF"/>
        </w:rPr>
        <w:t xml:space="preserve">Unpacking </w:t>
      </w:r>
      <w:r w:rsidR="00AE3672">
        <w:rPr>
          <w:i/>
          <w:iCs/>
          <w:color w:val="404040" w:themeColor="text1" w:themeTint="BF"/>
        </w:rPr>
        <w:t xml:space="preserve">John </w:t>
      </w:r>
      <w:r w:rsidR="00171390">
        <w:rPr>
          <w:i/>
          <w:iCs/>
          <w:color w:val="404040" w:themeColor="text1" w:themeTint="BF"/>
        </w:rPr>
        <w:t>6:60-6</w:t>
      </w:r>
      <w:r w:rsidR="00A6237F">
        <w:rPr>
          <w:i/>
          <w:iCs/>
          <w:color w:val="404040" w:themeColor="text1" w:themeTint="BF"/>
        </w:rPr>
        <w:t>6</w:t>
      </w:r>
    </w:p>
    <w:p w14:paraId="51F13059" w14:textId="3A6B55FD" w:rsidR="00746C39" w:rsidRDefault="00A412DD" w:rsidP="00746C39">
      <w:pPr>
        <w:ind w:left="720"/>
        <w:rPr>
          <w:color w:val="404040" w:themeColor="text1" w:themeTint="BF"/>
        </w:rPr>
      </w:pPr>
      <w:r>
        <w:rPr>
          <w:color w:val="404040" w:themeColor="text1" w:themeTint="BF"/>
        </w:rPr>
        <w:t xml:space="preserve">Some illusions fade as one </w:t>
      </w:r>
      <w:proofErr w:type="gramStart"/>
      <w:r>
        <w:rPr>
          <w:color w:val="404040" w:themeColor="text1" w:themeTint="BF"/>
        </w:rPr>
        <w:t>draws</w:t>
      </w:r>
      <w:proofErr w:type="gramEnd"/>
      <w:r>
        <w:rPr>
          <w:color w:val="404040" w:themeColor="text1" w:themeTint="BF"/>
        </w:rPr>
        <w:t xml:space="preserve"> near to them. </w:t>
      </w:r>
      <w:r w:rsidR="00746C39" w:rsidRPr="00746C39">
        <w:rPr>
          <w:color w:val="404040" w:themeColor="text1" w:themeTint="BF"/>
        </w:rPr>
        <w:t xml:space="preserve">Consider a magician’s performance: </w:t>
      </w:r>
      <w:r>
        <w:rPr>
          <w:color w:val="404040" w:themeColor="text1" w:themeTint="BF"/>
        </w:rPr>
        <w:t>W</w:t>
      </w:r>
      <w:r w:rsidR="00746C39" w:rsidRPr="00746C39">
        <w:rPr>
          <w:color w:val="404040" w:themeColor="text1" w:themeTint="BF"/>
        </w:rPr>
        <w:t xml:space="preserve">hen you sit in the audience, the trick seems real. But the closer you get to the stage—the more you see behind the curtain—the more the illusion </w:t>
      </w:r>
      <w:r>
        <w:rPr>
          <w:color w:val="404040" w:themeColor="text1" w:themeTint="BF"/>
        </w:rPr>
        <w:t>is revealed</w:t>
      </w:r>
      <w:r w:rsidR="00746C39" w:rsidRPr="00746C39">
        <w:rPr>
          <w:color w:val="404040" w:themeColor="text1" w:themeTint="BF"/>
        </w:rPr>
        <w:t xml:space="preserve">. The miracle </w:t>
      </w:r>
      <w:r>
        <w:rPr>
          <w:color w:val="404040" w:themeColor="text1" w:themeTint="BF"/>
        </w:rPr>
        <w:t>i</w:t>
      </w:r>
      <w:r w:rsidR="00D569A4" w:rsidRPr="00746C39">
        <w:rPr>
          <w:color w:val="404040" w:themeColor="text1" w:themeTint="BF"/>
        </w:rPr>
        <w:t>s not</w:t>
      </w:r>
      <w:r w:rsidR="00746C39" w:rsidRPr="00746C39">
        <w:rPr>
          <w:color w:val="404040" w:themeColor="text1" w:themeTint="BF"/>
        </w:rPr>
        <w:t xml:space="preserve"> a miracle at all.</w:t>
      </w:r>
    </w:p>
    <w:p w14:paraId="44FB476F" w14:textId="77777777" w:rsidR="00A412DD" w:rsidRPr="00746C39" w:rsidRDefault="00A412DD" w:rsidP="00746C39">
      <w:pPr>
        <w:ind w:left="720"/>
        <w:rPr>
          <w:color w:val="404040" w:themeColor="text1" w:themeTint="BF"/>
        </w:rPr>
      </w:pPr>
    </w:p>
    <w:p w14:paraId="0FEEB07C" w14:textId="3ECBF3FA" w:rsidR="007D668C" w:rsidRDefault="00746C39" w:rsidP="00746C39">
      <w:pPr>
        <w:ind w:left="720"/>
        <w:rPr>
          <w:color w:val="404040" w:themeColor="text1" w:themeTint="BF"/>
        </w:rPr>
      </w:pPr>
      <w:r w:rsidRPr="00746C39">
        <w:rPr>
          <w:color w:val="404040" w:themeColor="text1" w:themeTint="BF"/>
        </w:rPr>
        <w:lastRenderedPageBreak/>
        <w:t>But Jesus operates in the opposite direction. The closer you get to Him, the clearer the truth becomes and the deeper your faith grows. In John 6, many saw Jesus’</w:t>
      </w:r>
      <w:r w:rsidR="00A412DD">
        <w:rPr>
          <w:color w:val="404040" w:themeColor="text1" w:themeTint="BF"/>
        </w:rPr>
        <w:t>s</w:t>
      </w:r>
      <w:r w:rsidRPr="00746C39">
        <w:rPr>
          <w:color w:val="404040" w:themeColor="text1" w:themeTint="BF"/>
        </w:rPr>
        <w:t xml:space="preserve"> miracles but resisted His message. The disciples moved from belief to conviction. Judas</w:t>
      </w:r>
      <w:r w:rsidR="00A412DD">
        <w:rPr>
          <w:color w:val="404040" w:themeColor="text1" w:themeTint="BF"/>
        </w:rPr>
        <w:t xml:space="preserve"> also</w:t>
      </w:r>
      <w:r w:rsidRPr="00746C39">
        <w:rPr>
          <w:color w:val="404040" w:themeColor="text1" w:themeTint="BF"/>
        </w:rPr>
        <w:t xml:space="preserve"> saw </w:t>
      </w:r>
      <w:proofErr w:type="gramStart"/>
      <w:r w:rsidRPr="00746C39">
        <w:rPr>
          <w:color w:val="404040" w:themeColor="text1" w:themeTint="BF"/>
        </w:rPr>
        <w:t>everything</w:t>
      </w:r>
      <w:r w:rsidR="00A412DD">
        <w:rPr>
          <w:color w:val="404040" w:themeColor="text1" w:themeTint="BF"/>
        </w:rPr>
        <w:t>,</w:t>
      </w:r>
      <w:r w:rsidRPr="00746C39">
        <w:rPr>
          <w:color w:val="404040" w:themeColor="text1" w:themeTint="BF"/>
        </w:rPr>
        <w:t xml:space="preserve"> yet</w:t>
      </w:r>
      <w:proofErr w:type="gramEnd"/>
      <w:r w:rsidRPr="00746C39">
        <w:rPr>
          <w:color w:val="404040" w:themeColor="text1" w:themeTint="BF"/>
        </w:rPr>
        <w:t xml:space="preserve"> walked away. This passage invites us to ask not just what we’ve seen, but what we’ve done with what we’ve seen.</w:t>
      </w:r>
    </w:p>
    <w:p w14:paraId="2E09EB7D" w14:textId="77777777" w:rsidR="00746C39" w:rsidRDefault="00746C39" w:rsidP="00746C39">
      <w:pPr>
        <w:ind w:left="720"/>
        <w:rPr>
          <w:color w:val="404040" w:themeColor="text1" w:themeTint="BF"/>
        </w:rPr>
      </w:pPr>
    </w:p>
    <w:p w14:paraId="71861D79" w14:textId="6F12AEDF" w:rsidR="00746C39" w:rsidRDefault="00335786" w:rsidP="00746C39">
      <w:pPr>
        <w:ind w:left="720"/>
        <w:rPr>
          <w:color w:val="404040" w:themeColor="text1" w:themeTint="BF"/>
        </w:rPr>
      </w:pPr>
      <w:r>
        <w:rPr>
          <w:color w:val="404040" w:themeColor="text1" w:themeTint="BF"/>
        </w:rPr>
        <w:t>As you may recall from last week’s lesson, Jesus and the disciples</w:t>
      </w:r>
      <w:r w:rsidR="00073EB3">
        <w:rPr>
          <w:color w:val="404040" w:themeColor="text1" w:themeTint="BF"/>
        </w:rPr>
        <w:t>—</w:t>
      </w:r>
      <w:r w:rsidR="001142A8">
        <w:rPr>
          <w:color w:val="404040" w:themeColor="text1" w:themeTint="BF"/>
        </w:rPr>
        <w:t>after feeding the 5,000</w:t>
      </w:r>
      <w:r w:rsidR="00073EB3">
        <w:rPr>
          <w:color w:val="404040" w:themeColor="text1" w:themeTint="BF"/>
        </w:rPr>
        <w:t>—</w:t>
      </w:r>
      <w:r w:rsidR="001142A8">
        <w:rPr>
          <w:color w:val="404040" w:themeColor="text1" w:themeTint="BF"/>
        </w:rPr>
        <w:t>traveled across the Sea of Galilee</w:t>
      </w:r>
      <w:r w:rsidR="00D5510F">
        <w:rPr>
          <w:color w:val="404040" w:themeColor="text1" w:themeTint="BF"/>
        </w:rPr>
        <w:t xml:space="preserve"> to Capernaum. A large crowd followed Him, perhaps seeking another miraculous meal. Instead, Jesus pointed to Himself as the ultimate bread from heaven, saying, </w:t>
      </w:r>
      <w:r w:rsidR="009D709B" w:rsidRPr="00CF36B1">
        <w:rPr>
          <w:i/>
          <w:iCs/>
          <w:color w:val="404040" w:themeColor="text1" w:themeTint="BF"/>
        </w:rPr>
        <w:t>“Truly I tell you, unless you eat the flesh of the Son of Man and drink his blood, you do not have life in yourselves. The one who eats my flesh and drinks my blood has eternal life, and I will raise him up on the last day”</w:t>
      </w:r>
      <w:r w:rsidR="009D709B">
        <w:rPr>
          <w:color w:val="404040" w:themeColor="text1" w:themeTint="BF"/>
        </w:rPr>
        <w:t xml:space="preserve"> (John 6:</w:t>
      </w:r>
      <w:r w:rsidR="00F86BD5">
        <w:rPr>
          <w:color w:val="404040" w:themeColor="text1" w:themeTint="BF"/>
        </w:rPr>
        <w:t>53-54)</w:t>
      </w:r>
      <w:r w:rsidR="00AE3672">
        <w:rPr>
          <w:color w:val="404040" w:themeColor="text1" w:themeTint="BF"/>
        </w:rPr>
        <w:t>.</w:t>
      </w:r>
      <w:r w:rsidR="00F86BD5">
        <w:rPr>
          <w:color w:val="404040" w:themeColor="text1" w:themeTint="BF"/>
        </w:rPr>
        <w:t xml:space="preserve"> Jesus </w:t>
      </w:r>
      <w:r w:rsidR="00073EB3">
        <w:rPr>
          <w:color w:val="404040" w:themeColor="text1" w:themeTint="BF"/>
        </w:rPr>
        <w:t>is</w:t>
      </w:r>
      <w:r w:rsidR="00F86BD5">
        <w:rPr>
          <w:color w:val="404040" w:themeColor="text1" w:themeTint="BF"/>
        </w:rPr>
        <w:t xml:space="preserve"> eternal, and more substantive than the manna that God gave </w:t>
      </w:r>
      <w:r w:rsidR="00073EB3">
        <w:rPr>
          <w:color w:val="404040" w:themeColor="text1" w:themeTint="BF"/>
        </w:rPr>
        <w:t>the Israelites</w:t>
      </w:r>
      <w:r w:rsidR="00F86BD5">
        <w:rPr>
          <w:color w:val="404040" w:themeColor="text1" w:themeTint="BF"/>
        </w:rPr>
        <w:t xml:space="preserve"> in the desert. His claim that His flesh and blood were real food and drink offended some of the hearers and proved to be beyond what they could comprehend. </w:t>
      </w:r>
    </w:p>
    <w:p w14:paraId="2191A09D" w14:textId="77777777" w:rsidR="00F86BD5" w:rsidRDefault="00F86BD5" w:rsidP="00746C39">
      <w:pPr>
        <w:ind w:left="720"/>
        <w:rPr>
          <w:color w:val="404040" w:themeColor="text1" w:themeTint="BF"/>
        </w:rPr>
      </w:pPr>
    </w:p>
    <w:p w14:paraId="178437F2" w14:textId="13CC13D7" w:rsidR="00F86BD5" w:rsidRDefault="00B872D4" w:rsidP="00746C39">
      <w:pPr>
        <w:ind w:left="720"/>
        <w:rPr>
          <w:color w:val="404040" w:themeColor="text1" w:themeTint="BF"/>
        </w:rPr>
      </w:pPr>
      <w:r w:rsidRPr="00CF36B1">
        <w:rPr>
          <w:i/>
          <w:iCs/>
          <w:color w:val="404040" w:themeColor="text1" w:themeTint="BF"/>
        </w:rPr>
        <w:t xml:space="preserve">Therefore, when many of his disciples heard this, they said, </w:t>
      </w:r>
      <w:r w:rsidR="00361038">
        <w:rPr>
          <w:i/>
          <w:iCs/>
          <w:color w:val="404040" w:themeColor="text1" w:themeTint="BF"/>
        </w:rPr>
        <w:t>“</w:t>
      </w:r>
      <w:r w:rsidRPr="00CF36B1">
        <w:rPr>
          <w:i/>
          <w:iCs/>
          <w:color w:val="404040" w:themeColor="text1" w:themeTint="BF"/>
        </w:rPr>
        <w:t>This teaching is hard. Who can accept it?”</w:t>
      </w:r>
      <w:r>
        <w:rPr>
          <w:color w:val="404040" w:themeColor="text1" w:themeTint="BF"/>
        </w:rPr>
        <w:t xml:space="preserve"> (</w:t>
      </w:r>
      <w:r w:rsidR="00AE3672">
        <w:rPr>
          <w:color w:val="404040" w:themeColor="text1" w:themeTint="BF"/>
        </w:rPr>
        <w:t>v.</w:t>
      </w:r>
      <w:r>
        <w:rPr>
          <w:color w:val="404040" w:themeColor="text1" w:themeTint="BF"/>
        </w:rPr>
        <w:t xml:space="preserve"> 60). </w:t>
      </w:r>
      <w:r w:rsidR="008849F0">
        <w:rPr>
          <w:color w:val="404040" w:themeColor="text1" w:themeTint="BF"/>
        </w:rPr>
        <w:t>The disciples (referring to the totality of the crowd, not just the twelve disciples)</w:t>
      </w:r>
      <w:r w:rsidR="002C00C2">
        <w:rPr>
          <w:color w:val="404040" w:themeColor="text1" w:themeTint="BF"/>
        </w:rPr>
        <w:t xml:space="preserve">, wanted the miracle more than they wanted relationship. They were happy to receive free food from Jesus, but when His teaching </w:t>
      </w:r>
      <w:r w:rsidR="00CF3847">
        <w:rPr>
          <w:color w:val="404040" w:themeColor="text1" w:themeTint="BF"/>
        </w:rPr>
        <w:t xml:space="preserve">required a commitment to Christ by faith, they wavered. </w:t>
      </w:r>
      <w:r w:rsidR="00AC531F">
        <w:rPr>
          <w:color w:val="404040" w:themeColor="text1" w:themeTint="BF"/>
        </w:rPr>
        <w:t xml:space="preserve">It is easy, especially in some cultural contexts like </w:t>
      </w:r>
      <w:r w:rsidR="00361038">
        <w:rPr>
          <w:color w:val="404040" w:themeColor="text1" w:themeTint="BF"/>
        </w:rPr>
        <w:t>the South</w:t>
      </w:r>
      <w:r w:rsidR="00AC531F">
        <w:rPr>
          <w:color w:val="404040" w:themeColor="text1" w:themeTint="BF"/>
        </w:rPr>
        <w:t xml:space="preserve">, to be a part of the cultural church crowd without every truly coming to faith. </w:t>
      </w:r>
      <w:r w:rsidR="00A32A3F">
        <w:rPr>
          <w:color w:val="404040" w:themeColor="text1" w:themeTint="BF"/>
        </w:rPr>
        <w:t xml:space="preserve">When Jesus fed the crowd and talked about heaven, the masses welcomed Him. When Jesus </w:t>
      </w:r>
      <w:r w:rsidR="00361038">
        <w:rPr>
          <w:color w:val="404040" w:themeColor="text1" w:themeTint="BF"/>
        </w:rPr>
        <w:t>spoke</w:t>
      </w:r>
      <w:r w:rsidR="00A32A3F">
        <w:rPr>
          <w:color w:val="404040" w:themeColor="text1" w:themeTint="BF"/>
        </w:rPr>
        <w:t xml:space="preserve"> about sacrifice</w:t>
      </w:r>
      <w:r w:rsidR="00BA005A">
        <w:rPr>
          <w:color w:val="404040" w:themeColor="text1" w:themeTint="BF"/>
        </w:rPr>
        <w:t xml:space="preserve"> and obedience, they began to walk away. We must be careful, as </w:t>
      </w:r>
      <w:r w:rsidR="00627EBC">
        <w:rPr>
          <w:color w:val="404040" w:themeColor="text1" w:themeTint="BF"/>
        </w:rPr>
        <w:t>followers of Christ, to receive the full measure of God’s Word, resisting the urge to pick and choose what we want to believe. Christ is the living Word of God (</w:t>
      </w:r>
      <w:r w:rsidR="00735588">
        <w:rPr>
          <w:color w:val="404040" w:themeColor="text1" w:themeTint="BF"/>
        </w:rPr>
        <w:t xml:space="preserve">John 1:1), and that means we must take Him at all of His word, not just the parts that are easy to digest. </w:t>
      </w:r>
      <w:r w:rsidR="00CF36B1">
        <w:rPr>
          <w:color w:val="404040" w:themeColor="text1" w:themeTint="BF"/>
        </w:rPr>
        <w:t xml:space="preserve">God’s Word is true and eternal. </w:t>
      </w:r>
      <w:r w:rsidR="00294C00">
        <w:rPr>
          <w:color w:val="404040" w:themeColor="text1" w:themeTint="BF"/>
        </w:rPr>
        <w:t>Its</w:t>
      </w:r>
      <w:r w:rsidR="00CF36B1">
        <w:rPr>
          <w:color w:val="404040" w:themeColor="text1" w:themeTint="BF"/>
        </w:rPr>
        <w:t xml:space="preserve"> authority is established by God through the inspir</w:t>
      </w:r>
      <w:r w:rsidR="00A176BB">
        <w:rPr>
          <w:color w:val="404040" w:themeColor="text1" w:themeTint="BF"/>
        </w:rPr>
        <w:t xml:space="preserve">ation of the Holy Spirit, not </w:t>
      </w:r>
      <w:r w:rsidR="00361038">
        <w:rPr>
          <w:color w:val="404040" w:themeColor="text1" w:themeTint="BF"/>
        </w:rPr>
        <w:t>by</w:t>
      </w:r>
      <w:r w:rsidR="00A176BB">
        <w:rPr>
          <w:color w:val="404040" w:themeColor="text1" w:themeTint="BF"/>
        </w:rPr>
        <w:t xml:space="preserve"> our obedience to “accept it” (</w:t>
      </w:r>
      <w:r w:rsidR="00AE3672">
        <w:rPr>
          <w:color w:val="404040" w:themeColor="text1" w:themeTint="BF"/>
        </w:rPr>
        <w:t>v.</w:t>
      </w:r>
      <w:r w:rsidR="00A176BB">
        <w:rPr>
          <w:color w:val="404040" w:themeColor="text1" w:themeTint="BF"/>
        </w:rPr>
        <w:t xml:space="preserve"> 60)</w:t>
      </w:r>
      <w:r w:rsidR="00AE3672">
        <w:rPr>
          <w:color w:val="404040" w:themeColor="text1" w:themeTint="BF"/>
        </w:rPr>
        <w:t>.</w:t>
      </w:r>
    </w:p>
    <w:p w14:paraId="5BE51553" w14:textId="77777777" w:rsidR="00A176BB" w:rsidRDefault="00A176BB" w:rsidP="00746C39">
      <w:pPr>
        <w:ind w:left="720"/>
        <w:rPr>
          <w:color w:val="404040" w:themeColor="text1" w:themeTint="BF"/>
        </w:rPr>
      </w:pPr>
    </w:p>
    <w:p w14:paraId="0339616A" w14:textId="0218F00E" w:rsidR="003236C1" w:rsidRDefault="00532D7D" w:rsidP="00746C39">
      <w:pPr>
        <w:ind w:left="720"/>
        <w:rPr>
          <w:color w:val="404040" w:themeColor="text1" w:themeTint="BF"/>
        </w:rPr>
      </w:pPr>
      <w:r w:rsidRPr="007330AE">
        <w:rPr>
          <w:i/>
          <w:iCs/>
          <w:color w:val="404040" w:themeColor="text1" w:themeTint="BF"/>
        </w:rPr>
        <w:t>Jesus, knowing in himself that his disciples were grumbling about this, asked them, </w:t>
      </w:r>
      <w:r w:rsidR="00361038">
        <w:rPr>
          <w:i/>
          <w:iCs/>
          <w:color w:val="404040" w:themeColor="text1" w:themeTint="BF"/>
        </w:rPr>
        <w:t>“</w:t>
      </w:r>
      <w:r w:rsidRPr="007330AE">
        <w:rPr>
          <w:i/>
          <w:iCs/>
          <w:color w:val="404040" w:themeColor="text1" w:themeTint="BF"/>
        </w:rPr>
        <w:t xml:space="preserve">Does this offend you? Then what if you were to observe the Son of Man ascending to where he was before? The Spirit is the one who gives life. The flesh </w:t>
      </w:r>
      <w:r w:rsidR="00D569A4" w:rsidRPr="007330AE">
        <w:rPr>
          <w:i/>
          <w:iCs/>
          <w:color w:val="404040" w:themeColor="text1" w:themeTint="BF"/>
        </w:rPr>
        <w:t>does not</w:t>
      </w:r>
      <w:r w:rsidRPr="007330AE">
        <w:rPr>
          <w:i/>
          <w:iCs/>
          <w:color w:val="404040" w:themeColor="text1" w:themeTint="BF"/>
        </w:rPr>
        <w:t xml:space="preserve"> help at all. The words that I have spoken to you are spirit and are life. But there are some among you who don’t believe”</w:t>
      </w:r>
      <w:r>
        <w:rPr>
          <w:color w:val="404040" w:themeColor="text1" w:themeTint="BF"/>
        </w:rPr>
        <w:t xml:space="preserve"> (</w:t>
      </w:r>
      <w:r w:rsidR="00AE3672">
        <w:rPr>
          <w:color w:val="404040" w:themeColor="text1" w:themeTint="BF"/>
        </w:rPr>
        <w:t>vv.</w:t>
      </w:r>
      <w:r>
        <w:rPr>
          <w:color w:val="404040" w:themeColor="text1" w:themeTint="BF"/>
        </w:rPr>
        <w:t xml:space="preserve"> 61-</w:t>
      </w:r>
      <w:r w:rsidR="00EB24E9">
        <w:rPr>
          <w:color w:val="404040" w:themeColor="text1" w:themeTint="BF"/>
        </w:rPr>
        <w:t>64)</w:t>
      </w:r>
      <w:r w:rsidR="00AE3672">
        <w:rPr>
          <w:color w:val="404040" w:themeColor="text1" w:themeTint="BF"/>
        </w:rPr>
        <w:t>.</w:t>
      </w:r>
      <w:r w:rsidR="00EB24E9">
        <w:rPr>
          <w:color w:val="404040" w:themeColor="text1" w:themeTint="BF"/>
        </w:rPr>
        <w:t xml:space="preserve"> The problem for these disciples was </w:t>
      </w:r>
      <w:r w:rsidR="002D1102">
        <w:rPr>
          <w:color w:val="404040" w:themeColor="text1" w:themeTint="BF"/>
        </w:rPr>
        <w:t>spiritual resistance, not intellectual difficulty. When Jesus</w:t>
      </w:r>
      <w:r w:rsidR="00361038">
        <w:rPr>
          <w:color w:val="404040" w:themeColor="text1" w:themeTint="BF"/>
        </w:rPr>
        <w:t xml:space="preserve"> taught</w:t>
      </w:r>
      <w:r w:rsidR="002D1102">
        <w:rPr>
          <w:color w:val="404040" w:themeColor="text1" w:themeTint="BF"/>
        </w:rPr>
        <w:t xml:space="preserve"> </w:t>
      </w:r>
      <w:r w:rsidR="00361038">
        <w:rPr>
          <w:color w:val="404040" w:themeColor="text1" w:themeTint="BF"/>
        </w:rPr>
        <w:t>on</w:t>
      </w:r>
      <w:r w:rsidR="002D1102">
        <w:rPr>
          <w:color w:val="404040" w:themeColor="text1" w:themeTint="BF"/>
        </w:rPr>
        <w:t xml:space="preserve"> what He could provide for them, they were all in. When the conversation turned to what would be required from them, they</w:t>
      </w:r>
      <w:r w:rsidR="00C30230">
        <w:rPr>
          <w:color w:val="404040" w:themeColor="text1" w:themeTint="BF"/>
        </w:rPr>
        <w:t xml:space="preserve"> turned away. </w:t>
      </w:r>
      <w:r w:rsidR="00A342F6">
        <w:rPr>
          <w:color w:val="404040" w:themeColor="text1" w:themeTint="BF"/>
        </w:rPr>
        <w:t xml:space="preserve">The real mark of a growing disciple is not in the accumulation of knowledge, but in the growing depth of </w:t>
      </w:r>
      <w:r w:rsidR="00EF56F3">
        <w:rPr>
          <w:color w:val="404040" w:themeColor="text1" w:themeTint="BF"/>
        </w:rPr>
        <w:t>obedience. Jesus’</w:t>
      </w:r>
      <w:r w:rsidR="00361038">
        <w:rPr>
          <w:color w:val="404040" w:themeColor="text1" w:themeTint="BF"/>
        </w:rPr>
        <w:t>s</w:t>
      </w:r>
      <w:r w:rsidR="00EF56F3">
        <w:rPr>
          <w:color w:val="404040" w:themeColor="text1" w:themeTint="BF"/>
        </w:rPr>
        <w:t xml:space="preserve"> question showed that their stumbling was over </w:t>
      </w:r>
      <w:r w:rsidR="003236C1">
        <w:rPr>
          <w:color w:val="404040" w:themeColor="text1" w:themeTint="BF"/>
        </w:rPr>
        <w:t xml:space="preserve">His authority, not confusion over His words. </w:t>
      </w:r>
    </w:p>
    <w:p w14:paraId="789BC55A" w14:textId="77777777" w:rsidR="003236C1" w:rsidRDefault="003236C1" w:rsidP="00746C39">
      <w:pPr>
        <w:ind w:left="720"/>
        <w:rPr>
          <w:color w:val="404040" w:themeColor="text1" w:themeTint="BF"/>
        </w:rPr>
      </w:pPr>
    </w:p>
    <w:p w14:paraId="74595E9A" w14:textId="5215FF0F" w:rsidR="00735588" w:rsidRDefault="004537FF" w:rsidP="00746C39">
      <w:pPr>
        <w:ind w:left="720"/>
        <w:rPr>
          <w:color w:val="404040" w:themeColor="text1" w:themeTint="BF"/>
        </w:rPr>
      </w:pPr>
      <w:r>
        <w:rPr>
          <w:color w:val="404040" w:themeColor="text1" w:themeTint="BF"/>
        </w:rPr>
        <w:t xml:space="preserve">If these disciples </w:t>
      </w:r>
      <w:r w:rsidR="00EB4FB5">
        <w:rPr>
          <w:color w:val="404040" w:themeColor="text1" w:themeTint="BF"/>
        </w:rPr>
        <w:t>struggled</w:t>
      </w:r>
      <w:r>
        <w:rPr>
          <w:color w:val="404040" w:themeColor="text1" w:themeTint="BF"/>
        </w:rPr>
        <w:t xml:space="preserve"> to accept Jesus’</w:t>
      </w:r>
      <w:r w:rsidR="00EB4FB5">
        <w:rPr>
          <w:color w:val="404040" w:themeColor="text1" w:themeTint="BF"/>
        </w:rPr>
        <w:t>s</w:t>
      </w:r>
      <w:r>
        <w:rPr>
          <w:color w:val="404040" w:themeColor="text1" w:themeTint="BF"/>
        </w:rPr>
        <w:t xml:space="preserve"> teaching while He was right in front of them, how would th</w:t>
      </w:r>
      <w:r w:rsidR="00264623">
        <w:rPr>
          <w:color w:val="404040" w:themeColor="text1" w:themeTint="BF"/>
        </w:rPr>
        <w:t xml:space="preserve">ey </w:t>
      </w:r>
      <w:r w:rsidR="00F11995">
        <w:rPr>
          <w:color w:val="404040" w:themeColor="text1" w:themeTint="BF"/>
        </w:rPr>
        <w:t>respond</w:t>
      </w:r>
      <w:r w:rsidR="00264623">
        <w:rPr>
          <w:color w:val="404040" w:themeColor="text1" w:themeTint="BF"/>
        </w:rPr>
        <w:t xml:space="preserve"> to His teaching after His ascension </w:t>
      </w:r>
      <w:r w:rsidR="00266EAC">
        <w:rPr>
          <w:color w:val="404040" w:themeColor="text1" w:themeTint="BF"/>
        </w:rPr>
        <w:t>(</w:t>
      </w:r>
      <w:r w:rsidR="00D852BD">
        <w:rPr>
          <w:color w:val="404040" w:themeColor="text1" w:themeTint="BF"/>
        </w:rPr>
        <w:t>v.</w:t>
      </w:r>
      <w:r w:rsidR="00266EAC">
        <w:rPr>
          <w:color w:val="404040" w:themeColor="text1" w:themeTint="BF"/>
        </w:rPr>
        <w:t xml:space="preserve"> </w:t>
      </w:r>
      <w:r w:rsidR="005551F7">
        <w:rPr>
          <w:color w:val="404040" w:themeColor="text1" w:themeTint="BF"/>
        </w:rPr>
        <w:t>62)</w:t>
      </w:r>
      <w:r w:rsidR="00D852BD">
        <w:rPr>
          <w:color w:val="404040" w:themeColor="text1" w:themeTint="BF"/>
        </w:rPr>
        <w:t>?</w:t>
      </w:r>
      <w:r w:rsidR="005551F7">
        <w:rPr>
          <w:color w:val="404040" w:themeColor="text1" w:themeTint="BF"/>
        </w:rPr>
        <w:t xml:space="preserve"> </w:t>
      </w:r>
      <w:r w:rsidR="00EB4FB5">
        <w:rPr>
          <w:color w:val="404040" w:themeColor="text1" w:themeTint="BF"/>
        </w:rPr>
        <w:t>Many of these individuals</w:t>
      </w:r>
      <w:r w:rsidR="00264623">
        <w:rPr>
          <w:color w:val="404040" w:themeColor="text1" w:themeTint="BF"/>
        </w:rPr>
        <w:t xml:space="preserve"> would </w:t>
      </w:r>
      <w:r w:rsidR="00266EAC">
        <w:rPr>
          <w:color w:val="404040" w:themeColor="text1" w:themeTint="BF"/>
        </w:rPr>
        <w:t>never see Jesus’</w:t>
      </w:r>
      <w:r w:rsidR="00EB4FB5">
        <w:rPr>
          <w:color w:val="404040" w:themeColor="text1" w:themeTint="BF"/>
        </w:rPr>
        <w:t>s</w:t>
      </w:r>
      <w:r w:rsidR="00266EAC">
        <w:rPr>
          <w:color w:val="404040" w:themeColor="text1" w:themeTint="BF"/>
        </w:rPr>
        <w:t xml:space="preserve"> resurrected body or witness Him going back to </w:t>
      </w:r>
      <w:r w:rsidR="00EB4FB5">
        <w:rPr>
          <w:color w:val="404040" w:themeColor="text1" w:themeTint="BF"/>
        </w:rPr>
        <w:t>h</w:t>
      </w:r>
      <w:r w:rsidR="00266EAC">
        <w:rPr>
          <w:color w:val="404040" w:themeColor="text1" w:themeTint="BF"/>
        </w:rPr>
        <w:t xml:space="preserve">eaven. They would have to receive by faith the testimony of others. </w:t>
      </w:r>
      <w:r w:rsidR="00863758">
        <w:rPr>
          <w:color w:val="404040" w:themeColor="text1" w:themeTint="BF"/>
        </w:rPr>
        <w:t xml:space="preserve">After His resurrection, Jesus </w:t>
      </w:r>
      <w:r w:rsidR="00EB4FB5">
        <w:rPr>
          <w:color w:val="404040" w:themeColor="text1" w:themeTint="BF"/>
        </w:rPr>
        <w:t>told</w:t>
      </w:r>
      <w:r w:rsidR="00863758">
        <w:rPr>
          <w:color w:val="404040" w:themeColor="text1" w:themeTint="BF"/>
        </w:rPr>
        <w:t xml:space="preserve"> </w:t>
      </w:r>
      <w:r w:rsidR="00EB4FB5">
        <w:rPr>
          <w:color w:val="404040" w:themeColor="text1" w:themeTint="BF"/>
        </w:rPr>
        <w:t>His</w:t>
      </w:r>
      <w:r w:rsidR="00863758">
        <w:rPr>
          <w:color w:val="404040" w:themeColor="text1" w:themeTint="BF"/>
        </w:rPr>
        <w:t xml:space="preserve"> disciple, Thomas, </w:t>
      </w:r>
      <w:r w:rsidR="00C1133C" w:rsidRPr="00C1133C">
        <w:rPr>
          <w:i/>
          <w:iCs/>
          <w:color w:val="404040" w:themeColor="text1" w:themeTint="BF"/>
        </w:rPr>
        <w:t xml:space="preserve">“Because you have seen me, you have believed. Blessed </w:t>
      </w:r>
      <w:proofErr w:type="gramStart"/>
      <w:r w:rsidR="00C1133C" w:rsidRPr="00C1133C">
        <w:rPr>
          <w:i/>
          <w:iCs/>
          <w:color w:val="404040" w:themeColor="text1" w:themeTint="BF"/>
        </w:rPr>
        <w:t>are</w:t>
      </w:r>
      <w:proofErr w:type="gramEnd"/>
      <w:r w:rsidR="00C1133C" w:rsidRPr="00C1133C">
        <w:rPr>
          <w:i/>
          <w:iCs/>
          <w:color w:val="404040" w:themeColor="text1" w:themeTint="BF"/>
        </w:rPr>
        <w:t xml:space="preserve"> those who have not seen and yet </w:t>
      </w:r>
      <w:r w:rsidR="00C1133C" w:rsidRPr="00C1133C">
        <w:rPr>
          <w:i/>
          <w:iCs/>
          <w:color w:val="404040" w:themeColor="text1" w:themeTint="BF"/>
        </w:rPr>
        <w:lastRenderedPageBreak/>
        <w:t xml:space="preserve">believe” </w:t>
      </w:r>
      <w:r w:rsidR="00C1133C">
        <w:rPr>
          <w:color w:val="404040" w:themeColor="text1" w:themeTint="BF"/>
        </w:rPr>
        <w:t>(John 20:29)</w:t>
      </w:r>
      <w:r w:rsidR="00EB4FB5">
        <w:rPr>
          <w:color w:val="404040" w:themeColor="text1" w:themeTint="BF"/>
        </w:rPr>
        <w:t>.</w:t>
      </w:r>
      <w:r w:rsidR="00C1133C">
        <w:rPr>
          <w:color w:val="404040" w:themeColor="text1" w:themeTint="BF"/>
        </w:rPr>
        <w:t xml:space="preserve"> We </w:t>
      </w:r>
      <w:r w:rsidR="00160683">
        <w:rPr>
          <w:color w:val="404040" w:themeColor="text1" w:themeTint="BF"/>
        </w:rPr>
        <w:t>are those who have come</w:t>
      </w:r>
      <w:r w:rsidR="00C1133C">
        <w:rPr>
          <w:color w:val="404040" w:themeColor="text1" w:themeTint="BF"/>
        </w:rPr>
        <w:t xml:space="preserve"> to </w:t>
      </w:r>
      <w:r w:rsidR="00C644FE">
        <w:rPr>
          <w:color w:val="404040" w:themeColor="text1" w:themeTint="BF"/>
        </w:rPr>
        <w:t xml:space="preserve">Christ by faith in the words written in the Bible and the testimony of people who </w:t>
      </w:r>
      <w:r w:rsidR="00E24CEF">
        <w:rPr>
          <w:color w:val="404040" w:themeColor="text1" w:themeTint="BF"/>
        </w:rPr>
        <w:t xml:space="preserve">profess Jesus as Lord. </w:t>
      </w:r>
    </w:p>
    <w:p w14:paraId="446C86F4" w14:textId="77777777" w:rsidR="00735588" w:rsidRDefault="00735588" w:rsidP="00746C39">
      <w:pPr>
        <w:ind w:left="720"/>
        <w:rPr>
          <w:color w:val="404040" w:themeColor="text1" w:themeTint="BF"/>
        </w:rPr>
      </w:pPr>
    </w:p>
    <w:p w14:paraId="5F59CB33" w14:textId="33DCC9D1" w:rsidR="00746C39" w:rsidRDefault="00961CB3" w:rsidP="00746C39">
      <w:pPr>
        <w:ind w:left="720"/>
        <w:rPr>
          <w:color w:val="404040" w:themeColor="text1" w:themeTint="BF"/>
        </w:rPr>
      </w:pPr>
      <w:r w:rsidRPr="008358DB">
        <w:rPr>
          <w:i/>
          <w:iCs/>
          <w:color w:val="404040" w:themeColor="text1" w:themeTint="BF"/>
        </w:rPr>
        <w:t xml:space="preserve">(For Jesus knew from the beginning those who did not believe and the one who would betray him.) He said, “This is why I told you that no one can come to me unless it is granted to him by the Father” </w:t>
      </w:r>
      <w:r>
        <w:rPr>
          <w:color w:val="404040" w:themeColor="text1" w:themeTint="BF"/>
        </w:rPr>
        <w:t>(</w:t>
      </w:r>
      <w:r w:rsidR="00DB41A9">
        <w:rPr>
          <w:color w:val="404040" w:themeColor="text1" w:themeTint="BF"/>
        </w:rPr>
        <w:t>vv.</w:t>
      </w:r>
      <w:r>
        <w:rPr>
          <w:color w:val="404040" w:themeColor="text1" w:themeTint="BF"/>
        </w:rPr>
        <w:t xml:space="preserve"> </w:t>
      </w:r>
      <w:r w:rsidR="00A7780B">
        <w:rPr>
          <w:color w:val="404040" w:themeColor="text1" w:themeTint="BF"/>
        </w:rPr>
        <w:t xml:space="preserve">64b-65). Jesus concluded by </w:t>
      </w:r>
      <w:r w:rsidR="0003545D">
        <w:rPr>
          <w:color w:val="404040" w:themeColor="text1" w:themeTint="BF"/>
        </w:rPr>
        <w:t xml:space="preserve">acknowledging two facts: </w:t>
      </w:r>
      <w:r w:rsidR="00160683">
        <w:rPr>
          <w:color w:val="404040" w:themeColor="text1" w:themeTint="BF"/>
        </w:rPr>
        <w:t>He</w:t>
      </w:r>
      <w:r w:rsidR="0003545D">
        <w:rPr>
          <w:color w:val="404040" w:themeColor="text1" w:themeTint="BF"/>
        </w:rPr>
        <w:t xml:space="preserve"> </w:t>
      </w:r>
      <w:r w:rsidR="00731F2E">
        <w:rPr>
          <w:color w:val="404040" w:themeColor="text1" w:themeTint="BF"/>
        </w:rPr>
        <w:t xml:space="preserve">knew those who wouldn’t </w:t>
      </w:r>
      <w:r w:rsidR="008A0768">
        <w:rPr>
          <w:color w:val="404040" w:themeColor="text1" w:themeTint="BF"/>
        </w:rPr>
        <w:t>believe,</w:t>
      </w:r>
      <w:r w:rsidR="00731F2E">
        <w:rPr>
          <w:color w:val="404040" w:themeColor="text1" w:themeTint="BF"/>
        </w:rPr>
        <w:t xml:space="preserve"> and He knew His betrayer in advance. This is </w:t>
      </w:r>
      <w:r w:rsidR="00160683">
        <w:rPr>
          <w:color w:val="404040" w:themeColor="text1" w:themeTint="BF"/>
        </w:rPr>
        <w:t xml:space="preserve">important </w:t>
      </w:r>
      <w:r w:rsidR="00814D7F">
        <w:rPr>
          <w:color w:val="404040" w:themeColor="text1" w:themeTint="BF"/>
        </w:rPr>
        <w:t>because</w:t>
      </w:r>
      <w:r w:rsidR="00731F2E">
        <w:rPr>
          <w:color w:val="404040" w:themeColor="text1" w:themeTint="BF"/>
        </w:rPr>
        <w:t xml:space="preserve"> there have been people </w:t>
      </w:r>
      <w:r w:rsidR="00160683">
        <w:rPr>
          <w:color w:val="404040" w:themeColor="text1" w:themeTint="BF"/>
        </w:rPr>
        <w:t>who</w:t>
      </w:r>
      <w:r w:rsidR="00731F2E">
        <w:rPr>
          <w:color w:val="404040" w:themeColor="text1" w:themeTint="BF"/>
        </w:rPr>
        <w:t xml:space="preserve"> have hypothesized that Jesus was somehow duped by </w:t>
      </w:r>
      <w:proofErr w:type="gramStart"/>
      <w:r w:rsidR="00731F2E">
        <w:rPr>
          <w:color w:val="404040" w:themeColor="text1" w:themeTint="BF"/>
        </w:rPr>
        <w:t>Judas, and</w:t>
      </w:r>
      <w:proofErr w:type="gramEnd"/>
      <w:r w:rsidR="00731F2E">
        <w:rPr>
          <w:color w:val="404040" w:themeColor="text1" w:themeTint="BF"/>
        </w:rPr>
        <w:t xml:space="preserve"> did not know He would be betrayed. </w:t>
      </w:r>
      <w:r w:rsidR="00B30302">
        <w:rPr>
          <w:color w:val="404040" w:themeColor="text1" w:themeTint="BF"/>
        </w:rPr>
        <w:t xml:space="preserve">This verse, combined with </w:t>
      </w:r>
      <w:r w:rsidR="006360CF">
        <w:rPr>
          <w:color w:val="404040" w:themeColor="text1" w:themeTint="BF"/>
        </w:rPr>
        <w:t>Jesus’</w:t>
      </w:r>
      <w:r w:rsidR="00DB41A9">
        <w:rPr>
          <w:color w:val="404040" w:themeColor="text1" w:themeTint="BF"/>
        </w:rPr>
        <w:t>s</w:t>
      </w:r>
      <w:r w:rsidR="006360CF">
        <w:rPr>
          <w:color w:val="404040" w:themeColor="text1" w:themeTint="BF"/>
        </w:rPr>
        <w:t xml:space="preserve"> words at the Last Supper in all four Gospels (</w:t>
      </w:r>
      <w:r w:rsidR="006360CF" w:rsidRPr="006360CF">
        <w:rPr>
          <w:color w:val="404040" w:themeColor="text1" w:themeTint="BF"/>
        </w:rPr>
        <w:t>Matthew 26:24</w:t>
      </w:r>
      <w:r w:rsidR="001C13FB">
        <w:rPr>
          <w:color w:val="404040" w:themeColor="text1" w:themeTint="BF"/>
        </w:rPr>
        <w:t>-</w:t>
      </w:r>
      <w:r w:rsidR="006360CF" w:rsidRPr="006360CF">
        <w:rPr>
          <w:color w:val="404040" w:themeColor="text1" w:themeTint="BF"/>
        </w:rPr>
        <w:t>25</w:t>
      </w:r>
      <w:r w:rsidR="002B07E7">
        <w:rPr>
          <w:color w:val="404040" w:themeColor="text1" w:themeTint="BF"/>
        </w:rPr>
        <w:t>;</w:t>
      </w:r>
      <w:r w:rsidR="006360CF" w:rsidRPr="006360CF">
        <w:rPr>
          <w:color w:val="404040" w:themeColor="text1" w:themeTint="BF"/>
        </w:rPr>
        <w:t xml:space="preserve"> Mark 14:18</w:t>
      </w:r>
      <w:r w:rsidR="001C13FB">
        <w:rPr>
          <w:color w:val="404040" w:themeColor="text1" w:themeTint="BF"/>
        </w:rPr>
        <w:t>-</w:t>
      </w:r>
      <w:r w:rsidR="006360CF" w:rsidRPr="006360CF">
        <w:rPr>
          <w:color w:val="404040" w:themeColor="text1" w:themeTint="BF"/>
        </w:rPr>
        <w:t>21</w:t>
      </w:r>
      <w:r w:rsidR="002B07E7">
        <w:rPr>
          <w:color w:val="404040" w:themeColor="text1" w:themeTint="BF"/>
        </w:rPr>
        <w:t>;</w:t>
      </w:r>
      <w:r w:rsidR="006360CF" w:rsidRPr="006360CF">
        <w:rPr>
          <w:color w:val="404040" w:themeColor="text1" w:themeTint="BF"/>
        </w:rPr>
        <w:t xml:space="preserve"> Luke 22:21</w:t>
      </w:r>
      <w:r w:rsidR="001C13FB">
        <w:rPr>
          <w:color w:val="404040" w:themeColor="text1" w:themeTint="BF"/>
        </w:rPr>
        <w:t>-</w:t>
      </w:r>
      <w:r w:rsidR="006360CF" w:rsidRPr="006360CF">
        <w:rPr>
          <w:color w:val="404040" w:themeColor="text1" w:themeTint="BF"/>
        </w:rPr>
        <w:t>23</w:t>
      </w:r>
      <w:r w:rsidR="002B07E7">
        <w:rPr>
          <w:color w:val="404040" w:themeColor="text1" w:themeTint="BF"/>
        </w:rPr>
        <w:t>;</w:t>
      </w:r>
      <w:r w:rsidR="006360CF" w:rsidRPr="006360CF">
        <w:rPr>
          <w:color w:val="404040" w:themeColor="text1" w:themeTint="BF"/>
        </w:rPr>
        <w:t xml:space="preserve"> John 13:21</w:t>
      </w:r>
      <w:r w:rsidR="001C13FB">
        <w:rPr>
          <w:color w:val="404040" w:themeColor="text1" w:themeTint="BF"/>
        </w:rPr>
        <w:t>-</w:t>
      </w:r>
      <w:r w:rsidR="006360CF" w:rsidRPr="006360CF">
        <w:rPr>
          <w:color w:val="404040" w:themeColor="text1" w:themeTint="BF"/>
        </w:rPr>
        <w:t>30</w:t>
      </w:r>
      <w:r w:rsidR="008358DB">
        <w:rPr>
          <w:color w:val="404040" w:themeColor="text1" w:themeTint="BF"/>
        </w:rPr>
        <w:t>)</w:t>
      </w:r>
      <w:r w:rsidR="006360CF">
        <w:rPr>
          <w:color w:val="404040" w:themeColor="text1" w:themeTint="BF"/>
        </w:rPr>
        <w:t>, show that Jesus did, in fact, know He would be betrayed, and He knew that Judas was His betrayer.</w:t>
      </w:r>
      <w:r w:rsidR="008358DB">
        <w:rPr>
          <w:color w:val="404040" w:themeColor="text1" w:themeTint="BF"/>
        </w:rPr>
        <w:t xml:space="preserve"> </w:t>
      </w:r>
    </w:p>
    <w:p w14:paraId="2956B761" w14:textId="77777777" w:rsidR="00217EF7" w:rsidRDefault="00217EF7" w:rsidP="00746C39">
      <w:pPr>
        <w:ind w:left="720"/>
        <w:rPr>
          <w:color w:val="404040" w:themeColor="text1" w:themeTint="BF"/>
        </w:rPr>
      </w:pPr>
    </w:p>
    <w:p w14:paraId="0819349D" w14:textId="21524135" w:rsidR="00217EF7" w:rsidRDefault="00217EF7" w:rsidP="00746C39">
      <w:pPr>
        <w:ind w:left="720"/>
        <w:rPr>
          <w:color w:val="404040" w:themeColor="text1" w:themeTint="BF"/>
        </w:rPr>
      </w:pPr>
      <w:r>
        <w:rPr>
          <w:color w:val="404040" w:themeColor="text1" w:themeTint="BF"/>
        </w:rPr>
        <w:t xml:space="preserve">Second, in verse 65, Jesus said coming to faith </w:t>
      </w:r>
      <w:r w:rsidR="00A3040A">
        <w:rPr>
          <w:color w:val="404040" w:themeColor="text1" w:themeTint="BF"/>
        </w:rPr>
        <w:t>i</w:t>
      </w:r>
      <w:r>
        <w:rPr>
          <w:color w:val="404040" w:themeColor="text1" w:themeTint="BF"/>
        </w:rPr>
        <w:t xml:space="preserve">s more than seeing miracles, or </w:t>
      </w:r>
      <w:r w:rsidR="001E3B98">
        <w:rPr>
          <w:color w:val="404040" w:themeColor="text1" w:themeTint="BF"/>
        </w:rPr>
        <w:t xml:space="preserve">intellectual acknowledgement that Jesus is the Messiah. No one can come to Christ unless </w:t>
      </w:r>
      <w:r w:rsidR="00CD1F7E">
        <w:rPr>
          <w:color w:val="404040" w:themeColor="text1" w:themeTint="BF"/>
        </w:rPr>
        <w:t xml:space="preserve">it </w:t>
      </w:r>
      <w:r w:rsidR="001E3B98">
        <w:rPr>
          <w:color w:val="404040" w:themeColor="text1" w:themeTint="BF"/>
        </w:rPr>
        <w:t>is</w:t>
      </w:r>
      <w:r w:rsidR="006C4457">
        <w:rPr>
          <w:color w:val="404040" w:themeColor="text1" w:themeTint="BF"/>
        </w:rPr>
        <w:t xml:space="preserve"> granted by the Father. </w:t>
      </w:r>
      <w:r w:rsidR="00001D5A">
        <w:rPr>
          <w:color w:val="404040" w:themeColor="text1" w:themeTint="BF"/>
        </w:rPr>
        <w:t xml:space="preserve">This mirrors </w:t>
      </w:r>
      <w:r w:rsidR="00A3040A">
        <w:rPr>
          <w:color w:val="404040" w:themeColor="text1" w:themeTint="BF"/>
        </w:rPr>
        <w:t>Jesus’s words</w:t>
      </w:r>
      <w:r w:rsidR="00001D5A">
        <w:rPr>
          <w:color w:val="404040" w:themeColor="text1" w:themeTint="BF"/>
        </w:rPr>
        <w:t xml:space="preserve"> in John 6:44, </w:t>
      </w:r>
      <w:r w:rsidR="00001D5A" w:rsidRPr="00A3040A">
        <w:rPr>
          <w:i/>
          <w:iCs/>
          <w:color w:val="404040" w:themeColor="text1" w:themeTint="BF"/>
        </w:rPr>
        <w:t>“No one can come to me unless the Father who sent me draws him</w:t>
      </w:r>
      <w:r w:rsidR="00A3040A">
        <w:rPr>
          <w:i/>
          <w:iCs/>
          <w:color w:val="404040" w:themeColor="text1" w:themeTint="BF"/>
        </w:rPr>
        <w:t>.</w:t>
      </w:r>
      <w:r w:rsidR="00001D5A" w:rsidRPr="00A3040A">
        <w:rPr>
          <w:i/>
          <w:iCs/>
          <w:color w:val="404040" w:themeColor="text1" w:themeTint="BF"/>
        </w:rPr>
        <w:t>”</w:t>
      </w:r>
      <w:r w:rsidR="00001D5A">
        <w:rPr>
          <w:color w:val="404040" w:themeColor="text1" w:themeTint="BF"/>
        </w:rPr>
        <w:t xml:space="preserve"> The Father draws us to salvation, granted on </w:t>
      </w:r>
      <w:r w:rsidR="006A067F">
        <w:rPr>
          <w:color w:val="404040" w:themeColor="text1" w:themeTint="BF"/>
        </w:rPr>
        <w:t>behalf of Christ’s work on the cross</w:t>
      </w:r>
      <w:r w:rsidR="00A22B71">
        <w:rPr>
          <w:color w:val="404040" w:themeColor="text1" w:themeTint="BF"/>
        </w:rPr>
        <w:t xml:space="preserve">, not </w:t>
      </w:r>
      <w:r w:rsidR="00A966AF">
        <w:rPr>
          <w:color w:val="404040" w:themeColor="text1" w:themeTint="BF"/>
        </w:rPr>
        <w:t xml:space="preserve">by </w:t>
      </w:r>
      <w:r w:rsidR="00A22B71">
        <w:rPr>
          <w:color w:val="404040" w:themeColor="text1" w:themeTint="BF"/>
        </w:rPr>
        <w:t>our own efforts</w:t>
      </w:r>
      <w:r w:rsidR="006A067F">
        <w:rPr>
          <w:color w:val="404040" w:themeColor="text1" w:themeTint="BF"/>
        </w:rPr>
        <w:t xml:space="preserve">, and </w:t>
      </w:r>
      <w:r w:rsidR="00270087">
        <w:rPr>
          <w:color w:val="404040" w:themeColor="text1" w:themeTint="BF"/>
        </w:rPr>
        <w:t xml:space="preserve">sealed by the Holy Spirit </w:t>
      </w:r>
      <w:r w:rsidR="00B84987">
        <w:rPr>
          <w:color w:val="404040" w:themeColor="text1" w:themeTint="BF"/>
        </w:rPr>
        <w:t xml:space="preserve">for eternity </w:t>
      </w:r>
      <w:r w:rsidR="00270087">
        <w:rPr>
          <w:color w:val="404040" w:themeColor="text1" w:themeTint="BF"/>
        </w:rPr>
        <w:t>(Ephesians 1:</w:t>
      </w:r>
      <w:r w:rsidR="00B84987">
        <w:rPr>
          <w:color w:val="404040" w:themeColor="text1" w:themeTint="BF"/>
        </w:rPr>
        <w:t>13-14)</w:t>
      </w:r>
      <w:r w:rsidR="00A966AF">
        <w:rPr>
          <w:color w:val="404040" w:themeColor="text1" w:themeTint="BF"/>
        </w:rPr>
        <w:t>.</w:t>
      </w:r>
      <w:r w:rsidR="00A22B71">
        <w:rPr>
          <w:color w:val="404040" w:themeColor="text1" w:themeTint="BF"/>
        </w:rPr>
        <w:t xml:space="preserve"> While the complexity of </w:t>
      </w:r>
      <w:r w:rsidR="00F11995">
        <w:rPr>
          <w:color w:val="404040" w:themeColor="text1" w:themeTint="BF"/>
        </w:rPr>
        <w:t>soteriology</w:t>
      </w:r>
      <w:r w:rsidR="00D32DDE">
        <w:rPr>
          <w:color w:val="404040" w:themeColor="text1" w:themeTint="BF"/>
        </w:rPr>
        <w:t xml:space="preserve"> (the theology </w:t>
      </w:r>
      <w:r w:rsidR="000271BB">
        <w:rPr>
          <w:color w:val="404040" w:themeColor="text1" w:themeTint="BF"/>
        </w:rPr>
        <w:t>of</w:t>
      </w:r>
      <w:r w:rsidR="00296A5E">
        <w:rPr>
          <w:color w:val="404040" w:themeColor="text1" w:themeTint="BF"/>
        </w:rPr>
        <w:t xml:space="preserve"> </w:t>
      </w:r>
      <w:r w:rsidR="00F11995">
        <w:rPr>
          <w:color w:val="404040" w:themeColor="text1" w:themeTint="BF"/>
        </w:rPr>
        <w:t>salvation</w:t>
      </w:r>
      <w:r w:rsidR="00D32DDE">
        <w:rPr>
          <w:color w:val="404040" w:themeColor="text1" w:themeTint="BF"/>
        </w:rPr>
        <w:t xml:space="preserve">) is broader than we can examine today, it is important to </w:t>
      </w:r>
      <w:r w:rsidR="000271BB">
        <w:rPr>
          <w:color w:val="404040" w:themeColor="text1" w:themeTint="BF"/>
        </w:rPr>
        <w:t>note</w:t>
      </w:r>
      <w:r w:rsidR="00D32DDE">
        <w:rPr>
          <w:color w:val="404040" w:themeColor="text1" w:themeTint="BF"/>
        </w:rPr>
        <w:t xml:space="preserve"> all three members of the Trinity are involved in </w:t>
      </w:r>
      <w:r w:rsidR="00D73884">
        <w:rPr>
          <w:color w:val="404040" w:themeColor="text1" w:themeTint="BF"/>
        </w:rPr>
        <w:t>and responsible for our salvation, as we are drawn to Christ by the Father, and through the conviction</w:t>
      </w:r>
      <w:r w:rsidR="00A966AF">
        <w:rPr>
          <w:color w:val="404040" w:themeColor="text1" w:themeTint="BF"/>
        </w:rPr>
        <w:t xml:space="preserve"> and keeping</w:t>
      </w:r>
      <w:r w:rsidR="00D73884">
        <w:rPr>
          <w:color w:val="404040" w:themeColor="text1" w:themeTint="BF"/>
        </w:rPr>
        <w:t xml:space="preserve"> of the Holy Spirit. </w:t>
      </w:r>
    </w:p>
    <w:p w14:paraId="601D4A1E" w14:textId="77777777" w:rsidR="00D73884" w:rsidRDefault="00D73884" w:rsidP="00746C39">
      <w:pPr>
        <w:ind w:left="720"/>
        <w:rPr>
          <w:color w:val="404040" w:themeColor="text1" w:themeTint="BF"/>
        </w:rPr>
      </w:pPr>
    </w:p>
    <w:p w14:paraId="6E64CA91" w14:textId="7173D423" w:rsidR="00441785" w:rsidRDefault="00FF4496" w:rsidP="004624B2">
      <w:pPr>
        <w:ind w:left="720"/>
        <w:rPr>
          <w:color w:val="404040" w:themeColor="text1" w:themeTint="BF"/>
        </w:rPr>
      </w:pPr>
      <w:r w:rsidRPr="004624B2">
        <w:rPr>
          <w:i/>
          <w:iCs/>
          <w:color w:val="404040" w:themeColor="text1" w:themeTint="BF"/>
        </w:rPr>
        <w:t>From that moment many of his disciples turned back and no longer accompanied him</w:t>
      </w:r>
      <w:r w:rsidR="00494AC7">
        <w:rPr>
          <w:i/>
          <w:iCs/>
          <w:color w:val="404040" w:themeColor="text1" w:themeTint="BF"/>
        </w:rPr>
        <w:t xml:space="preserve"> </w:t>
      </w:r>
      <w:r>
        <w:rPr>
          <w:color w:val="404040" w:themeColor="text1" w:themeTint="BF"/>
        </w:rPr>
        <w:t xml:space="preserve">(John 6:66). </w:t>
      </w:r>
      <w:r w:rsidR="004624B2">
        <w:rPr>
          <w:color w:val="404040" w:themeColor="text1" w:themeTint="BF"/>
        </w:rPr>
        <w:t>Jesus’</w:t>
      </w:r>
      <w:r w:rsidR="002B07E7">
        <w:rPr>
          <w:color w:val="404040" w:themeColor="text1" w:themeTint="BF"/>
        </w:rPr>
        <w:t>s</w:t>
      </w:r>
      <w:r w:rsidR="004624B2">
        <w:rPr>
          <w:color w:val="404040" w:themeColor="text1" w:themeTint="BF"/>
        </w:rPr>
        <w:t xml:space="preserve"> words caused His followers to examine their motives. Were they </w:t>
      </w:r>
      <w:r w:rsidR="005A5C9E">
        <w:rPr>
          <w:color w:val="404040" w:themeColor="text1" w:themeTint="BF"/>
        </w:rPr>
        <w:t xml:space="preserve">following Jesus for the right reasons, ready to set aside their very lives to follow Him, or was their interest temporary and self-serving? Sadly, the knowledge that following Christ meant </w:t>
      </w:r>
      <w:r w:rsidR="00494AC7">
        <w:rPr>
          <w:color w:val="404040" w:themeColor="text1" w:themeTint="BF"/>
        </w:rPr>
        <w:t>complete sacrifice</w:t>
      </w:r>
      <w:r w:rsidR="008F2FEC">
        <w:rPr>
          <w:color w:val="404040" w:themeColor="text1" w:themeTint="BF"/>
        </w:rPr>
        <w:t xml:space="preserve">, was more than </w:t>
      </w:r>
      <w:r w:rsidR="00494AC7">
        <w:rPr>
          <w:color w:val="404040" w:themeColor="text1" w:themeTint="BF"/>
        </w:rPr>
        <w:t>many</w:t>
      </w:r>
      <w:r w:rsidR="008F2FEC">
        <w:rPr>
          <w:color w:val="404040" w:themeColor="text1" w:themeTint="BF"/>
        </w:rPr>
        <w:t xml:space="preserve"> of them could bear. It’s not hard to imagine the sound of their sandals </w:t>
      </w:r>
      <w:r w:rsidR="007B2A6C">
        <w:rPr>
          <w:color w:val="404040" w:themeColor="text1" w:themeTint="BF"/>
        </w:rPr>
        <w:t xml:space="preserve">striking the hard dirt road as they turned and walked away. </w:t>
      </w:r>
      <w:r w:rsidR="00096022">
        <w:rPr>
          <w:color w:val="404040" w:themeColor="text1" w:themeTint="BF"/>
        </w:rPr>
        <w:t xml:space="preserve">This crowd proved themselves to be </w:t>
      </w:r>
      <w:r w:rsidR="00B45729">
        <w:rPr>
          <w:color w:val="404040" w:themeColor="text1" w:themeTint="BF"/>
        </w:rPr>
        <w:t xml:space="preserve">fair-weather followers of Jesus. </w:t>
      </w:r>
      <w:r w:rsidR="00831A01">
        <w:rPr>
          <w:color w:val="404040" w:themeColor="text1" w:themeTint="BF"/>
        </w:rPr>
        <w:t xml:space="preserve">When the hard teaching came, and real sacrifice was required, they walked away. </w:t>
      </w:r>
    </w:p>
    <w:p w14:paraId="6759DBC3" w14:textId="77777777" w:rsidR="00441785" w:rsidRDefault="00441785" w:rsidP="004624B2">
      <w:pPr>
        <w:ind w:left="720"/>
        <w:rPr>
          <w:color w:val="404040" w:themeColor="text1" w:themeTint="BF"/>
        </w:rPr>
      </w:pPr>
    </w:p>
    <w:p w14:paraId="7348E30A" w14:textId="267111C3" w:rsidR="00D77209" w:rsidRDefault="0085389A" w:rsidP="004624B2">
      <w:pPr>
        <w:ind w:left="720"/>
        <w:rPr>
          <w:color w:val="404040" w:themeColor="text1" w:themeTint="BF"/>
        </w:rPr>
      </w:pPr>
      <w:r>
        <w:rPr>
          <w:color w:val="404040" w:themeColor="text1" w:themeTint="BF"/>
        </w:rPr>
        <w:t xml:space="preserve">Proximity to Jesus </w:t>
      </w:r>
      <w:r w:rsidR="006F4007">
        <w:rPr>
          <w:color w:val="404040" w:themeColor="text1" w:themeTint="BF"/>
        </w:rPr>
        <w:t xml:space="preserve">is not the same as faith in Him. </w:t>
      </w:r>
      <w:r w:rsidR="00441785">
        <w:rPr>
          <w:color w:val="404040" w:themeColor="text1" w:themeTint="BF"/>
        </w:rPr>
        <w:t xml:space="preserve">When we come to faith, we do not accept Christ on our terms, but on His. Likewise, we cannot </w:t>
      </w:r>
      <w:r w:rsidR="00EF3A28">
        <w:rPr>
          <w:color w:val="404040" w:themeColor="text1" w:themeTint="BF"/>
        </w:rPr>
        <w:t>choose</w:t>
      </w:r>
      <w:r w:rsidR="00441785">
        <w:rPr>
          <w:color w:val="404040" w:themeColor="text1" w:themeTint="BF"/>
        </w:rPr>
        <w:t xml:space="preserve"> </w:t>
      </w:r>
      <w:r w:rsidR="00C862D5">
        <w:rPr>
          <w:color w:val="404040" w:themeColor="text1" w:themeTint="BF"/>
        </w:rPr>
        <w:t xml:space="preserve">only to accept </w:t>
      </w:r>
      <w:r w:rsidR="00441785">
        <w:rPr>
          <w:color w:val="404040" w:themeColor="text1" w:themeTint="BF"/>
        </w:rPr>
        <w:t xml:space="preserve">the parts </w:t>
      </w:r>
      <w:r w:rsidR="00C862D5">
        <w:rPr>
          <w:color w:val="404040" w:themeColor="text1" w:themeTint="BF"/>
        </w:rPr>
        <w:t xml:space="preserve">of Christ </w:t>
      </w:r>
      <w:r w:rsidR="00441785">
        <w:rPr>
          <w:color w:val="404040" w:themeColor="text1" w:themeTint="BF"/>
        </w:rPr>
        <w:t>we affirm. Sincere faith in Jesus means giving all of who we are to all of who He is</w:t>
      </w:r>
      <w:r w:rsidR="002313ED">
        <w:rPr>
          <w:color w:val="404040" w:themeColor="text1" w:themeTint="BF"/>
        </w:rPr>
        <w:t xml:space="preserve">. </w:t>
      </w:r>
      <w:r w:rsidR="001B293E">
        <w:rPr>
          <w:color w:val="404040" w:themeColor="text1" w:themeTint="BF"/>
        </w:rPr>
        <w:t xml:space="preserve">Charles Spurgeon </w:t>
      </w:r>
      <w:r w:rsidR="000271BB">
        <w:rPr>
          <w:color w:val="404040" w:themeColor="text1" w:themeTint="BF"/>
        </w:rPr>
        <w:t xml:space="preserve">wrote, </w:t>
      </w:r>
      <w:r w:rsidR="000271BB" w:rsidRPr="00C862D5">
        <w:rPr>
          <w:i/>
          <w:iCs/>
          <w:color w:val="404040" w:themeColor="text1" w:themeTint="BF"/>
        </w:rPr>
        <w:t>“</w:t>
      </w:r>
      <w:r w:rsidR="001B293E" w:rsidRPr="001B293E">
        <w:rPr>
          <w:i/>
          <w:iCs/>
          <w:color w:val="404040" w:themeColor="text1" w:themeTint="BF"/>
        </w:rPr>
        <w:t>If you believe what you like in the gospel, and reject what you don’t like, it is not the gospel you believe, but yourself.”</w:t>
      </w:r>
      <w:r w:rsidR="001B293E">
        <w:rPr>
          <w:color w:val="404040" w:themeColor="text1" w:themeTint="BF"/>
        </w:rPr>
        <w:t xml:space="preserve"> These </w:t>
      </w:r>
      <w:r w:rsidR="00DF77F0">
        <w:rPr>
          <w:color w:val="404040" w:themeColor="text1" w:themeTint="BF"/>
        </w:rPr>
        <w:t xml:space="preserve">followers decided that the cost of following Jesus was greater than they wanted to pay. Sadly, they walked away. </w:t>
      </w:r>
    </w:p>
    <w:p w14:paraId="56D405AE" w14:textId="77777777" w:rsidR="00262F4C" w:rsidRDefault="00262F4C" w:rsidP="004624B2">
      <w:pPr>
        <w:ind w:left="720"/>
      </w:pPr>
    </w:p>
    <w:p w14:paraId="63937A4F" w14:textId="1176906C" w:rsidR="00262F4C" w:rsidRPr="00144A6A" w:rsidRDefault="00BD5BDD" w:rsidP="00BD5BDD">
      <w:pPr>
        <w:ind w:left="720"/>
        <w:rPr>
          <w:color w:val="404040" w:themeColor="text1" w:themeTint="BF"/>
        </w:rPr>
      </w:pPr>
      <w:r w:rsidRPr="00144A6A">
        <w:rPr>
          <w:color w:val="404040" w:themeColor="text1" w:themeTint="BF"/>
        </w:rPr>
        <w:t xml:space="preserve">Just as some audience members enjoy a magician’s tricks but reject the explanation behind them, the crowd enjoyed Jesus’ signs but rejected the truth He revealed. </w:t>
      </w:r>
      <w:r w:rsidR="00262F4C" w:rsidRPr="00144A6A">
        <w:rPr>
          <w:color w:val="404040" w:themeColor="text1" w:themeTint="BF"/>
        </w:rPr>
        <w:t>The crowds turned back when Jesus’</w:t>
      </w:r>
      <w:r w:rsidR="00556AD7">
        <w:rPr>
          <w:color w:val="404040" w:themeColor="text1" w:themeTint="BF"/>
        </w:rPr>
        <w:t>s</w:t>
      </w:r>
      <w:r w:rsidR="00262F4C" w:rsidRPr="00144A6A">
        <w:rPr>
          <w:color w:val="404040" w:themeColor="text1" w:themeTint="BF"/>
        </w:rPr>
        <w:t xml:space="preserve"> words challenged them, but the disciples responded differently. Their belief </w:t>
      </w:r>
      <w:r w:rsidR="00814D7F" w:rsidRPr="00144A6A">
        <w:rPr>
          <w:color w:val="404040" w:themeColor="text1" w:themeTint="BF"/>
        </w:rPr>
        <w:t>did not</w:t>
      </w:r>
      <w:r w:rsidR="00262F4C" w:rsidRPr="00144A6A">
        <w:rPr>
          <w:color w:val="404040" w:themeColor="text1" w:themeTint="BF"/>
        </w:rPr>
        <w:t xml:space="preserve"> start with full understanding, but their commitment opened the door for deeper knowledge.</w:t>
      </w:r>
    </w:p>
    <w:p w14:paraId="315E29CE" w14:textId="77777777" w:rsidR="00262F4C" w:rsidRDefault="00262F4C" w:rsidP="004624B2">
      <w:pPr>
        <w:ind w:left="720"/>
      </w:pPr>
    </w:p>
    <w:p w14:paraId="19AE17DD" w14:textId="22F3852D" w:rsidR="004A5282" w:rsidRDefault="004A5282" w:rsidP="00C837A4">
      <w:pPr>
        <w:pStyle w:val="Heading1Alt"/>
        <w:ind w:left="720"/>
      </w:pPr>
      <w:r>
        <w:lastRenderedPageBreak/>
        <w:t>DISCUSS</w:t>
      </w:r>
    </w:p>
    <w:p w14:paraId="69DA5256" w14:textId="77777777" w:rsidR="007D668C" w:rsidRDefault="007D668C" w:rsidP="00C837A4">
      <w:pPr>
        <w:ind w:left="720"/>
        <w:rPr>
          <w:i/>
          <w:iCs/>
        </w:rPr>
      </w:pPr>
    </w:p>
    <w:p w14:paraId="3F629EC1" w14:textId="37C8D651" w:rsidR="00E630EC" w:rsidRPr="00E630EC" w:rsidRDefault="00E630EC" w:rsidP="00E630EC">
      <w:pPr>
        <w:pStyle w:val="ListParagraph"/>
        <w:numPr>
          <w:ilvl w:val="0"/>
          <w:numId w:val="32"/>
        </w:numPr>
        <w:rPr>
          <w:color w:val="404040" w:themeColor="text1" w:themeTint="BF"/>
        </w:rPr>
      </w:pPr>
      <w:r w:rsidRPr="00E630EC">
        <w:rPr>
          <w:i/>
          <w:iCs/>
          <w:color w:val="404040" w:themeColor="text1" w:themeTint="BF"/>
        </w:rPr>
        <w:t>What of Jesus’</w:t>
      </w:r>
      <w:r w:rsidR="00144A6A">
        <w:rPr>
          <w:i/>
          <w:iCs/>
          <w:color w:val="404040" w:themeColor="text1" w:themeTint="BF"/>
        </w:rPr>
        <w:t>s</w:t>
      </w:r>
      <w:r w:rsidRPr="00E630EC">
        <w:rPr>
          <w:i/>
          <w:iCs/>
          <w:color w:val="404040" w:themeColor="text1" w:themeTint="BF"/>
        </w:rPr>
        <w:t xml:space="preserve"> teaching caused the crowd to say, “This teaching is hard—who can accept it?”</w:t>
      </w:r>
      <w:r w:rsidR="004A74E9">
        <w:rPr>
          <w:i/>
          <w:iCs/>
          <w:color w:val="404040" w:themeColor="text1" w:themeTint="BF"/>
        </w:rPr>
        <w:t xml:space="preserve"> What made this difficult to accept?</w:t>
      </w:r>
    </w:p>
    <w:p w14:paraId="6F8AF803" w14:textId="7DB023D0" w:rsidR="00E630EC" w:rsidRPr="00E630EC" w:rsidRDefault="00E630EC" w:rsidP="00E630EC">
      <w:pPr>
        <w:pStyle w:val="ListParagraph"/>
        <w:numPr>
          <w:ilvl w:val="0"/>
          <w:numId w:val="32"/>
        </w:numPr>
        <w:rPr>
          <w:color w:val="404040" w:themeColor="text1" w:themeTint="BF"/>
        </w:rPr>
      </w:pPr>
      <w:r w:rsidRPr="00E630EC">
        <w:rPr>
          <w:i/>
          <w:iCs/>
          <w:color w:val="404040" w:themeColor="text1" w:themeTint="BF"/>
        </w:rPr>
        <w:t>Where do you see yourself celebrating Jesus’</w:t>
      </w:r>
      <w:r w:rsidR="004A74E9">
        <w:rPr>
          <w:i/>
          <w:iCs/>
          <w:color w:val="404040" w:themeColor="text1" w:themeTint="BF"/>
        </w:rPr>
        <w:t>s</w:t>
      </w:r>
      <w:r w:rsidRPr="00E630EC">
        <w:rPr>
          <w:i/>
          <w:iCs/>
          <w:color w:val="404040" w:themeColor="text1" w:themeTint="BF"/>
        </w:rPr>
        <w:t xml:space="preserve"> blessings but resisting His harder teachings?</w:t>
      </w:r>
    </w:p>
    <w:p w14:paraId="625230A3" w14:textId="01E3F373" w:rsidR="00C626E6" w:rsidRPr="004A74E9" w:rsidRDefault="00E630EC" w:rsidP="004A74E9">
      <w:pPr>
        <w:pStyle w:val="ListParagraph"/>
        <w:numPr>
          <w:ilvl w:val="0"/>
          <w:numId w:val="32"/>
        </w:numPr>
        <w:rPr>
          <w:color w:val="404040" w:themeColor="text1" w:themeTint="BF"/>
        </w:rPr>
      </w:pPr>
      <w:r w:rsidRPr="00E630EC">
        <w:rPr>
          <w:i/>
          <w:iCs/>
          <w:color w:val="404040" w:themeColor="text1" w:themeTint="BF"/>
        </w:rPr>
        <w:t>What “hard saying” of Jesus do you need to embrace this week?</w:t>
      </w:r>
      <w:r w:rsidRPr="00E630EC">
        <w:rPr>
          <w:i/>
          <w:iCs/>
          <w:color w:val="404040" w:themeColor="text1" w:themeTint="BF"/>
        </w:rPr>
        <w:br/>
      </w:r>
      <w:r w:rsidRPr="00E630EC">
        <w:rPr>
          <w:i/>
          <w:iCs/>
          <w:color w:val="404040" w:themeColor="text1" w:themeTint="BF"/>
        </w:rPr>
        <w:br/>
      </w:r>
    </w:p>
    <w:p w14:paraId="17549CAC" w14:textId="018B5F5A"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2</w:t>
      </w:r>
      <w:r w:rsidRPr="00ED608E">
        <w:rPr>
          <w:rFonts w:ascii="Helvetica Neue" w:hAnsi="Helvetica Neue"/>
          <w:b/>
          <w:color w:val="404040" w:themeColor="text1" w:themeTint="BF"/>
          <w:sz w:val="28"/>
          <w:szCs w:val="28"/>
        </w:rPr>
        <w:t xml:space="preserve">. </w:t>
      </w:r>
      <w:r w:rsidR="004C3AC0">
        <w:rPr>
          <w:rFonts w:ascii="Helvetica Neue" w:hAnsi="Helvetica Neue"/>
          <w:b/>
          <w:color w:val="404040" w:themeColor="text1" w:themeTint="BF"/>
          <w:sz w:val="28"/>
          <w:szCs w:val="28"/>
        </w:rPr>
        <w:t xml:space="preserve">From </w:t>
      </w:r>
      <w:r w:rsidR="004C3AC0" w:rsidRPr="005D750D">
        <w:rPr>
          <w:rFonts w:ascii="Helvetica Neue" w:hAnsi="Helvetica Neue"/>
          <w:b/>
          <w:color w:val="404040" w:themeColor="text1" w:themeTint="BF"/>
          <w:sz w:val="28"/>
          <w:szCs w:val="28"/>
          <w:u w:val="single"/>
        </w:rPr>
        <w:t>Believing</w:t>
      </w:r>
      <w:r w:rsidR="004C3AC0">
        <w:rPr>
          <w:rFonts w:ascii="Helvetica Neue" w:hAnsi="Helvetica Neue"/>
          <w:b/>
          <w:color w:val="404040" w:themeColor="text1" w:themeTint="BF"/>
          <w:sz w:val="28"/>
          <w:szCs w:val="28"/>
        </w:rPr>
        <w:t xml:space="preserve"> to </w:t>
      </w:r>
      <w:r w:rsidR="004C3AC0" w:rsidRPr="005D750D">
        <w:rPr>
          <w:rFonts w:ascii="Helvetica Neue" w:hAnsi="Helvetica Neue"/>
          <w:b/>
          <w:color w:val="404040" w:themeColor="text1" w:themeTint="BF"/>
          <w:sz w:val="28"/>
          <w:szCs w:val="28"/>
          <w:u w:val="single"/>
        </w:rPr>
        <w:t>Knowing</w:t>
      </w:r>
      <w:r w:rsidRPr="00ED608E">
        <w:rPr>
          <w:rFonts w:ascii="Helvetica Neue" w:hAnsi="Helvetica Neue"/>
          <w:b/>
          <w:color w:val="404040" w:themeColor="text1" w:themeTint="BF"/>
          <w:sz w:val="28"/>
          <w:szCs w:val="28"/>
        </w:rPr>
        <w:t xml:space="preserve"> </w:t>
      </w:r>
    </w:p>
    <w:p w14:paraId="5B5A38ED" w14:textId="2D63D33E" w:rsidR="00ED608E" w:rsidRPr="00E60A0C" w:rsidRDefault="004C3AC0" w:rsidP="00ED608E">
      <w:pPr>
        <w:ind w:left="720"/>
        <w:rPr>
          <w:rStyle w:val="text"/>
          <w:i/>
          <w:iCs/>
          <w:color w:val="404040" w:themeColor="text1" w:themeTint="BF"/>
        </w:rPr>
      </w:pPr>
      <w:r>
        <w:rPr>
          <w:color w:val="404040" w:themeColor="text1" w:themeTint="BF"/>
        </w:rPr>
        <w:t>John 6:6</w:t>
      </w:r>
      <w:r w:rsidR="00A6237F">
        <w:rPr>
          <w:color w:val="404040" w:themeColor="text1" w:themeTint="BF"/>
        </w:rPr>
        <w:t>7</w:t>
      </w:r>
      <w:r>
        <w:rPr>
          <w:color w:val="404040" w:themeColor="text1" w:themeTint="BF"/>
        </w:rPr>
        <w:t>-</w:t>
      </w:r>
      <w:r w:rsidR="000271BB">
        <w:rPr>
          <w:color w:val="404040" w:themeColor="text1" w:themeTint="BF"/>
        </w:rPr>
        <w:t>69</w:t>
      </w:r>
      <w:r w:rsidR="006A5CB7">
        <w:rPr>
          <w:color w:val="404040" w:themeColor="text1" w:themeTint="BF"/>
        </w:rPr>
        <w:t>:</w:t>
      </w:r>
      <w:r w:rsidR="000271BB">
        <w:rPr>
          <w:color w:val="404040" w:themeColor="text1" w:themeTint="BF"/>
        </w:rPr>
        <w:t xml:space="preserve"> </w:t>
      </w:r>
      <w:proofErr w:type="gramStart"/>
      <w:r w:rsidR="00A6237F" w:rsidRPr="00171390">
        <w:rPr>
          <w:i/>
          <w:iCs/>
          <w:color w:val="404040" w:themeColor="text1" w:themeTint="BF"/>
        </w:rPr>
        <w:t>So</w:t>
      </w:r>
      <w:proofErr w:type="gramEnd"/>
      <w:r w:rsidR="00A6237F" w:rsidRPr="00171390">
        <w:rPr>
          <w:i/>
          <w:iCs/>
          <w:color w:val="404040" w:themeColor="text1" w:themeTint="BF"/>
        </w:rPr>
        <w:t xml:space="preserve"> Jesus said to the Twelve, “You don’t want to go away too, do you?”</w:t>
      </w:r>
      <w:r w:rsidR="00A6237F">
        <w:rPr>
          <w:i/>
          <w:iCs/>
          <w:color w:val="404040" w:themeColor="text1" w:themeTint="BF"/>
        </w:rPr>
        <w:t xml:space="preserve"> </w:t>
      </w:r>
      <w:r w:rsidR="000271BB" w:rsidRPr="006A5CB7">
        <w:rPr>
          <w:i/>
          <w:iCs/>
          <w:color w:val="404040" w:themeColor="text1" w:themeTint="BF"/>
        </w:rPr>
        <w:t>Simon</w:t>
      </w:r>
      <w:r w:rsidR="005D7BD1" w:rsidRPr="005D7BD1">
        <w:rPr>
          <w:i/>
          <w:iCs/>
          <w:color w:val="404040" w:themeColor="text1" w:themeTint="BF"/>
        </w:rPr>
        <w:t xml:space="preserve"> Peter answered, “Lord, to whom will we go? You have the words of eternal life. We have come to believe and know that you are the Holy One of God.”</w:t>
      </w:r>
      <w:r w:rsidR="006A5CB7" w:rsidRPr="00E60A0C">
        <w:rPr>
          <w:rStyle w:val="text"/>
          <w:i/>
          <w:iCs/>
          <w:color w:val="404040" w:themeColor="text1" w:themeTint="BF"/>
        </w:rPr>
        <w:t xml:space="preserve"> </w:t>
      </w:r>
    </w:p>
    <w:p w14:paraId="2F46B903" w14:textId="77777777" w:rsidR="00ED608E" w:rsidRPr="00E60A0C" w:rsidRDefault="00ED608E" w:rsidP="00ED608E">
      <w:pPr>
        <w:ind w:left="720"/>
        <w:rPr>
          <w:rFonts w:ascii="Montserrat" w:hAnsi="Montserrat"/>
          <w:color w:val="404040" w:themeColor="text1" w:themeTint="BF"/>
        </w:rPr>
      </w:pPr>
    </w:p>
    <w:p w14:paraId="4734648F" w14:textId="7A9AAF03"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5D7BD1">
        <w:rPr>
          <w:i/>
          <w:iCs/>
          <w:color w:val="404040" w:themeColor="text1" w:themeTint="BF"/>
        </w:rPr>
        <w:t>John 6:6</w:t>
      </w:r>
      <w:r w:rsidR="00A6237F">
        <w:rPr>
          <w:i/>
          <w:iCs/>
          <w:color w:val="404040" w:themeColor="text1" w:themeTint="BF"/>
        </w:rPr>
        <w:t>7</w:t>
      </w:r>
      <w:r w:rsidR="005D7BD1">
        <w:rPr>
          <w:i/>
          <w:iCs/>
          <w:color w:val="404040" w:themeColor="text1" w:themeTint="BF"/>
        </w:rPr>
        <w:t>-69</w:t>
      </w:r>
    </w:p>
    <w:p w14:paraId="4DF6BDB6" w14:textId="71D2FFD9" w:rsidR="00B66087" w:rsidRDefault="00B66087" w:rsidP="00B66087">
      <w:pPr>
        <w:ind w:left="720"/>
        <w:rPr>
          <w:color w:val="404040" w:themeColor="text1" w:themeTint="BF"/>
        </w:rPr>
      </w:pPr>
      <w:r w:rsidRPr="00B66087">
        <w:rPr>
          <w:color w:val="404040" w:themeColor="text1" w:themeTint="BF"/>
        </w:rPr>
        <w:t xml:space="preserve">A magician’s trick looks impossible until you learn how it works. Knowledge transforms wonder into understanding. </w:t>
      </w:r>
      <w:r>
        <w:rPr>
          <w:color w:val="404040" w:themeColor="text1" w:themeTint="BF"/>
        </w:rPr>
        <w:t xml:space="preserve">For some, getting closer spoils the fun—once </w:t>
      </w:r>
      <w:r w:rsidR="001E04FC">
        <w:rPr>
          <w:color w:val="404040" w:themeColor="text1" w:themeTint="BF"/>
        </w:rPr>
        <w:t xml:space="preserve">you know how it works, the joy of the experience is lost. </w:t>
      </w:r>
      <w:r w:rsidRPr="00B66087">
        <w:rPr>
          <w:color w:val="404040" w:themeColor="text1" w:themeTint="BF"/>
        </w:rPr>
        <w:t xml:space="preserve">But with Jesus, the more the disciples walked with Him, the more they discovered that the miracle was </w:t>
      </w:r>
      <w:r w:rsidRPr="00B66087">
        <w:rPr>
          <w:i/>
          <w:iCs/>
          <w:color w:val="404040" w:themeColor="text1" w:themeTint="BF"/>
        </w:rPr>
        <w:t>real</w:t>
      </w:r>
      <w:r w:rsidRPr="00B66087">
        <w:rPr>
          <w:color w:val="404040" w:themeColor="text1" w:themeTint="BF"/>
        </w:rPr>
        <w:t xml:space="preserve">. Their belief deepened into certainty because the closer they came, the more truth they found—not </w:t>
      </w:r>
      <w:r w:rsidR="00F11995" w:rsidRPr="00B66087">
        <w:rPr>
          <w:color w:val="404040" w:themeColor="text1" w:themeTint="BF"/>
        </w:rPr>
        <w:t>illusion.</w:t>
      </w:r>
      <w:r w:rsidR="00F11995">
        <w:rPr>
          <w:color w:val="404040" w:themeColor="text1" w:themeTint="BF"/>
        </w:rPr>
        <w:t xml:space="preserve"> The</w:t>
      </w:r>
      <w:r w:rsidR="001E04FC">
        <w:rPr>
          <w:color w:val="404040" w:themeColor="text1" w:themeTint="BF"/>
        </w:rPr>
        <w:t xml:space="preserve"> same is true for us. Some may have come to Christ at </w:t>
      </w:r>
      <w:r w:rsidR="00EF3A28">
        <w:rPr>
          <w:color w:val="404040" w:themeColor="text1" w:themeTint="BF"/>
        </w:rPr>
        <w:t>an early age</w:t>
      </w:r>
      <w:r w:rsidR="001E04FC">
        <w:rPr>
          <w:color w:val="404040" w:themeColor="text1" w:themeTint="BF"/>
        </w:rPr>
        <w:t xml:space="preserve">—childlike </w:t>
      </w:r>
      <w:r w:rsidR="0097328F">
        <w:rPr>
          <w:color w:val="404040" w:themeColor="text1" w:themeTint="BF"/>
        </w:rPr>
        <w:t xml:space="preserve">belief drawing you to God. However, as we walk with Christ over the years, our increasing knowledge deepens our experience of faith. </w:t>
      </w:r>
    </w:p>
    <w:p w14:paraId="43BEF385" w14:textId="77777777" w:rsidR="0097328F" w:rsidRDefault="0097328F" w:rsidP="00B66087">
      <w:pPr>
        <w:ind w:left="720"/>
        <w:rPr>
          <w:color w:val="404040" w:themeColor="text1" w:themeTint="BF"/>
        </w:rPr>
      </w:pPr>
    </w:p>
    <w:p w14:paraId="4A166DAE" w14:textId="6B9C4387" w:rsidR="0097328F" w:rsidRDefault="00837B71" w:rsidP="00B66087">
      <w:pPr>
        <w:ind w:left="720"/>
        <w:rPr>
          <w:color w:val="404040" w:themeColor="text1" w:themeTint="BF"/>
        </w:rPr>
      </w:pPr>
      <w:proofErr w:type="gramStart"/>
      <w:r w:rsidRPr="00533299">
        <w:rPr>
          <w:i/>
          <w:iCs/>
          <w:color w:val="404040" w:themeColor="text1" w:themeTint="BF"/>
        </w:rPr>
        <w:t>So</w:t>
      </w:r>
      <w:proofErr w:type="gramEnd"/>
      <w:r w:rsidRPr="00533299">
        <w:rPr>
          <w:i/>
          <w:iCs/>
          <w:color w:val="404040" w:themeColor="text1" w:themeTint="BF"/>
        </w:rPr>
        <w:t xml:space="preserve"> Jesus said to the Twelve, “You don’t want to go away too, do you?”</w:t>
      </w:r>
      <w:r w:rsidRPr="00F67842">
        <w:rPr>
          <w:i/>
          <w:iCs/>
          <w:color w:val="404040" w:themeColor="text1" w:themeTint="BF"/>
        </w:rPr>
        <w:t xml:space="preserve"> </w:t>
      </w:r>
      <w:r>
        <w:rPr>
          <w:color w:val="404040" w:themeColor="text1" w:themeTint="BF"/>
        </w:rPr>
        <w:t>(</w:t>
      </w:r>
      <w:r w:rsidR="006A5CB7">
        <w:rPr>
          <w:color w:val="404040" w:themeColor="text1" w:themeTint="BF"/>
        </w:rPr>
        <w:t>v.</w:t>
      </w:r>
      <w:r>
        <w:rPr>
          <w:color w:val="404040" w:themeColor="text1" w:themeTint="BF"/>
        </w:rPr>
        <w:t xml:space="preserve"> 6</w:t>
      </w:r>
      <w:r w:rsidR="00A6237F">
        <w:rPr>
          <w:color w:val="404040" w:themeColor="text1" w:themeTint="BF"/>
        </w:rPr>
        <w:t>7</w:t>
      </w:r>
      <w:r>
        <w:rPr>
          <w:color w:val="404040" w:themeColor="text1" w:themeTint="BF"/>
        </w:rPr>
        <w:t xml:space="preserve">). </w:t>
      </w:r>
      <w:r w:rsidR="00CD43A2">
        <w:rPr>
          <w:color w:val="404040" w:themeColor="text1" w:themeTint="BF"/>
        </w:rPr>
        <w:t xml:space="preserve">As the </w:t>
      </w:r>
      <w:r w:rsidR="00F11995">
        <w:rPr>
          <w:color w:val="404040" w:themeColor="text1" w:themeTint="BF"/>
        </w:rPr>
        <w:t>ambivalent</w:t>
      </w:r>
      <w:r w:rsidR="00CD43A2">
        <w:rPr>
          <w:color w:val="404040" w:themeColor="text1" w:themeTint="BF"/>
        </w:rPr>
        <w:t xml:space="preserve"> crowd turned to walk away, Jesus offered the </w:t>
      </w:r>
      <w:r w:rsidR="00CA21F3">
        <w:rPr>
          <w:color w:val="404040" w:themeColor="text1" w:themeTint="BF"/>
        </w:rPr>
        <w:t xml:space="preserve">twelve disciples the same opportunity. </w:t>
      </w:r>
      <w:r w:rsidR="00E87375">
        <w:rPr>
          <w:color w:val="404040" w:themeColor="text1" w:themeTint="BF"/>
        </w:rPr>
        <w:t xml:space="preserve">If they chose to follow Him, things would only get harder from there. A faith built on free food or drawing large crowds </w:t>
      </w:r>
      <w:r w:rsidR="00814D7F">
        <w:rPr>
          <w:color w:val="404040" w:themeColor="text1" w:themeTint="BF"/>
        </w:rPr>
        <w:t>would not</w:t>
      </w:r>
      <w:r w:rsidR="00E87375">
        <w:rPr>
          <w:color w:val="404040" w:themeColor="text1" w:themeTint="BF"/>
        </w:rPr>
        <w:t xml:space="preserve"> be enough to sustain them. In fact, there would come a day </w:t>
      </w:r>
      <w:r w:rsidR="003F79D0">
        <w:rPr>
          <w:color w:val="404040" w:themeColor="text1" w:themeTint="BF"/>
        </w:rPr>
        <w:t xml:space="preserve">prophesied in the Old Testament and affirmed by Jesus, when the </w:t>
      </w:r>
      <w:r w:rsidR="003F79D0" w:rsidRPr="00086092">
        <w:rPr>
          <w:i/>
          <w:iCs/>
          <w:color w:val="404040" w:themeColor="text1" w:themeTint="BF"/>
        </w:rPr>
        <w:t>“</w:t>
      </w:r>
      <w:r w:rsidR="00300A13">
        <w:rPr>
          <w:i/>
          <w:iCs/>
          <w:color w:val="404040" w:themeColor="text1" w:themeTint="BF"/>
        </w:rPr>
        <w:t>T</w:t>
      </w:r>
      <w:r w:rsidR="003F79D0" w:rsidRPr="00086092">
        <w:rPr>
          <w:i/>
          <w:iCs/>
          <w:color w:val="404040" w:themeColor="text1" w:themeTint="BF"/>
        </w:rPr>
        <w:t>he shepherd [would be stuck], and the sheep will be scattered”</w:t>
      </w:r>
      <w:r w:rsidR="003F79D0">
        <w:rPr>
          <w:color w:val="404040" w:themeColor="text1" w:themeTint="BF"/>
        </w:rPr>
        <w:t xml:space="preserve"> (Zec</w:t>
      </w:r>
      <w:r w:rsidR="006A5CB7">
        <w:rPr>
          <w:color w:val="404040" w:themeColor="text1" w:themeTint="BF"/>
        </w:rPr>
        <w:t>hariah</w:t>
      </w:r>
      <w:r w:rsidR="003F79D0">
        <w:rPr>
          <w:color w:val="404040" w:themeColor="text1" w:themeTint="BF"/>
        </w:rPr>
        <w:t xml:space="preserve"> 13:7</w:t>
      </w:r>
      <w:r w:rsidR="006A5CB7">
        <w:rPr>
          <w:color w:val="404040" w:themeColor="text1" w:themeTint="BF"/>
        </w:rPr>
        <w:t>;</w:t>
      </w:r>
      <w:r w:rsidR="003F79D0">
        <w:rPr>
          <w:color w:val="404040" w:themeColor="text1" w:themeTint="BF"/>
        </w:rPr>
        <w:t xml:space="preserve"> </w:t>
      </w:r>
      <w:r w:rsidR="00CC4322">
        <w:rPr>
          <w:color w:val="404040" w:themeColor="text1" w:themeTint="BF"/>
        </w:rPr>
        <w:t>Matt</w:t>
      </w:r>
      <w:r w:rsidR="006A5CB7">
        <w:rPr>
          <w:color w:val="404040" w:themeColor="text1" w:themeTint="BF"/>
        </w:rPr>
        <w:t>hew</w:t>
      </w:r>
      <w:r w:rsidR="00CC4322">
        <w:rPr>
          <w:color w:val="404040" w:themeColor="text1" w:themeTint="BF"/>
        </w:rPr>
        <w:t xml:space="preserve"> 26:31). If the disciples </w:t>
      </w:r>
      <w:r w:rsidR="00300A13">
        <w:rPr>
          <w:color w:val="404040" w:themeColor="text1" w:themeTint="BF"/>
        </w:rPr>
        <w:t>wouldn’t</w:t>
      </w:r>
      <w:r w:rsidR="00CC4322">
        <w:rPr>
          <w:color w:val="404040" w:themeColor="text1" w:themeTint="BF"/>
        </w:rPr>
        <w:t xml:space="preserve"> go the distance, this </w:t>
      </w:r>
      <w:r w:rsidR="00300A13">
        <w:rPr>
          <w:color w:val="404040" w:themeColor="text1" w:themeTint="BF"/>
        </w:rPr>
        <w:t>was</w:t>
      </w:r>
      <w:r w:rsidR="00CC4322">
        <w:rPr>
          <w:color w:val="404040" w:themeColor="text1" w:themeTint="BF"/>
        </w:rPr>
        <w:t xml:space="preserve"> the time to leave. </w:t>
      </w:r>
    </w:p>
    <w:p w14:paraId="7F3C11AB" w14:textId="77777777" w:rsidR="00CC4322" w:rsidRDefault="00CC4322" w:rsidP="00B66087">
      <w:pPr>
        <w:ind w:left="720"/>
        <w:rPr>
          <w:color w:val="404040" w:themeColor="text1" w:themeTint="BF"/>
        </w:rPr>
      </w:pPr>
    </w:p>
    <w:p w14:paraId="2135FF4C" w14:textId="4AE41D9C" w:rsidR="00CC4322" w:rsidRDefault="00FB2126" w:rsidP="00B66087">
      <w:pPr>
        <w:ind w:left="720"/>
        <w:rPr>
          <w:color w:val="404040" w:themeColor="text1" w:themeTint="BF"/>
        </w:rPr>
      </w:pPr>
      <w:r>
        <w:rPr>
          <w:color w:val="404040" w:themeColor="text1" w:themeTint="BF"/>
        </w:rPr>
        <w:t>T</w:t>
      </w:r>
      <w:r w:rsidR="00E32116">
        <w:rPr>
          <w:color w:val="404040" w:themeColor="text1" w:themeTint="BF"/>
        </w:rPr>
        <w:t xml:space="preserve">he disciples must choose </w:t>
      </w:r>
      <w:r>
        <w:rPr>
          <w:color w:val="404040" w:themeColor="text1" w:themeTint="BF"/>
        </w:rPr>
        <w:t>Jesus</w:t>
      </w:r>
      <w:r w:rsidR="00E32116">
        <w:rPr>
          <w:color w:val="404040" w:themeColor="text1" w:themeTint="BF"/>
        </w:rPr>
        <w:t xml:space="preserve"> freely, even as He taught the Father draws people to Himself. In these verses, it’s as if the </w:t>
      </w:r>
      <w:r w:rsidR="00142FE9">
        <w:rPr>
          <w:color w:val="404040" w:themeColor="text1" w:themeTint="BF"/>
        </w:rPr>
        <w:t xml:space="preserve">answer to the </w:t>
      </w:r>
      <w:r w:rsidR="00E32116">
        <w:rPr>
          <w:color w:val="404040" w:themeColor="text1" w:themeTint="BF"/>
        </w:rPr>
        <w:t xml:space="preserve">question, </w:t>
      </w:r>
      <w:r w:rsidR="00E32116" w:rsidRPr="001A32D8">
        <w:rPr>
          <w:i/>
          <w:iCs/>
          <w:color w:val="404040" w:themeColor="text1" w:themeTint="BF"/>
        </w:rPr>
        <w:t xml:space="preserve">“Does God </w:t>
      </w:r>
      <w:r w:rsidR="00142FE9" w:rsidRPr="001A32D8">
        <w:rPr>
          <w:i/>
          <w:iCs/>
          <w:color w:val="404040" w:themeColor="text1" w:themeTint="BF"/>
        </w:rPr>
        <w:t>draw or do we draw near?</w:t>
      </w:r>
      <w:r w:rsidR="002313ED" w:rsidRPr="001A32D8">
        <w:rPr>
          <w:i/>
          <w:iCs/>
          <w:color w:val="404040" w:themeColor="text1" w:themeTint="BF"/>
        </w:rPr>
        <w:t>”</w:t>
      </w:r>
      <w:r w:rsidR="00142FE9">
        <w:rPr>
          <w:color w:val="404040" w:themeColor="text1" w:themeTint="BF"/>
        </w:rPr>
        <w:t xml:space="preserve"> is simply, </w:t>
      </w:r>
      <w:r w:rsidR="00142FE9" w:rsidRPr="001A32D8">
        <w:rPr>
          <w:i/>
          <w:iCs/>
          <w:color w:val="404040" w:themeColor="text1" w:themeTint="BF"/>
        </w:rPr>
        <w:t>“Yes.”</w:t>
      </w:r>
      <w:r w:rsidR="00142FE9">
        <w:rPr>
          <w:color w:val="404040" w:themeColor="text1" w:themeTint="BF"/>
        </w:rPr>
        <w:t xml:space="preserve"> </w:t>
      </w:r>
      <w:r w:rsidR="00E20A6C">
        <w:rPr>
          <w:color w:val="404040" w:themeColor="text1" w:themeTint="BF"/>
        </w:rPr>
        <w:t xml:space="preserve">Jesus </w:t>
      </w:r>
      <w:r>
        <w:rPr>
          <w:color w:val="404040" w:themeColor="text1" w:themeTint="BF"/>
        </w:rPr>
        <w:t xml:space="preserve">draws us </w:t>
      </w:r>
      <w:proofErr w:type="gramStart"/>
      <w:r>
        <w:rPr>
          <w:color w:val="404040" w:themeColor="text1" w:themeTint="BF"/>
        </w:rPr>
        <w:t>near</w:t>
      </w:r>
      <w:proofErr w:type="gramEnd"/>
      <w:r w:rsidR="00E20A6C">
        <w:rPr>
          <w:color w:val="404040" w:themeColor="text1" w:themeTint="BF"/>
        </w:rPr>
        <w:t xml:space="preserve">. </w:t>
      </w:r>
      <w:r w:rsidR="00CD3DD4">
        <w:rPr>
          <w:color w:val="404040" w:themeColor="text1" w:themeTint="BF"/>
        </w:rPr>
        <w:t>We must say “</w:t>
      </w:r>
      <w:r w:rsidR="00CD3DD4" w:rsidRPr="0022722E">
        <w:rPr>
          <w:i/>
          <w:iCs/>
          <w:color w:val="404040" w:themeColor="text1" w:themeTint="BF"/>
        </w:rPr>
        <w:t>yes</w:t>
      </w:r>
      <w:r w:rsidR="00CD3DD4">
        <w:rPr>
          <w:color w:val="404040" w:themeColor="text1" w:themeTint="BF"/>
        </w:rPr>
        <w:t xml:space="preserve">” to Him. </w:t>
      </w:r>
    </w:p>
    <w:p w14:paraId="56B660BE" w14:textId="77777777" w:rsidR="00CD3DD4" w:rsidRDefault="00CD3DD4" w:rsidP="00B66087">
      <w:pPr>
        <w:ind w:left="720"/>
        <w:rPr>
          <w:color w:val="404040" w:themeColor="text1" w:themeTint="BF"/>
        </w:rPr>
      </w:pPr>
    </w:p>
    <w:p w14:paraId="7204E5C3" w14:textId="70D76510" w:rsidR="00ED608E" w:rsidRPr="00AD4C66" w:rsidRDefault="008A5C4A" w:rsidP="00581249">
      <w:pPr>
        <w:ind w:left="720"/>
        <w:rPr>
          <w:i/>
          <w:iCs/>
          <w:color w:val="404040" w:themeColor="text1" w:themeTint="BF"/>
        </w:rPr>
      </w:pPr>
      <w:r w:rsidRPr="00FB2126">
        <w:rPr>
          <w:i/>
          <w:iCs/>
          <w:color w:val="404040" w:themeColor="text1" w:themeTint="BF"/>
        </w:rPr>
        <w:t>Simon Peter answered,</w:t>
      </w:r>
      <w:r w:rsidRPr="008A5C4A">
        <w:rPr>
          <w:color w:val="404040" w:themeColor="text1" w:themeTint="BF"/>
        </w:rPr>
        <w:t xml:space="preserve"> </w:t>
      </w:r>
      <w:r w:rsidRPr="00086092">
        <w:rPr>
          <w:i/>
          <w:iCs/>
          <w:color w:val="404040" w:themeColor="text1" w:themeTint="BF"/>
        </w:rPr>
        <w:t>“Lord, to whom will we go? You have the words of eternal life</w:t>
      </w:r>
      <w:r w:rsidR="00581249" w:rsidRPr="00086092">
        <w:rPr>
          <w:i/>
          <w:iCs/>
          <w:color w:val="404040" w:themeColor="text1" w:themeTint="BF"/>
        </w:rPr>
        <w:t>”</w:t>
      </w:r>
      <w:r w:rsidR="00581249">
        <w:rPr>
          <w:color w:val="404040" w:themeColor="text1" w:themeTint="BF"/>
        </w:rPr>
        <w:t xml:space="preserve"> (John 6:68)</w:t>
      </w:r>
      <w:r w:rsidR="006A5CB7">
        <w:rPr>
          <w:color w:val="404040" w:themeColor="text1" w:themeTint="BF"/>
        </w:rPr>
        <w:t>.</w:t>
      </w:r>
      <w:r w:rsidR="00581249">
        <w:rPr>
          <w:color w:val="404040" w:themeColor="text1" w:themeTint="BF"/>
        </w:rPr>
        <w:t xml:space="preserve"> Peter, often the spokesperson of the disciples, answered on their behalf. If Jesus </w:t>
      </w:r>
      <w:r w:rsidR="00814D7F">
        <w:rPr>
          <w:color w:val="404040" w:themeColor="text1" w:themeTint="BF"/>
        </w:rPr>
        <w:t>was not</w:t>
      </w:r>
      <w:r w:rsidR="00581249">
        <w:rPr>
          <w:color w:val="404040" w:themeColor="text1" w:themeTint="BF"/>
        </w:rPr>
        <w:t xml:space="preserve"> the Messiah, they had </w:t>
      </w:r>
      <w:r w:rsidR="000271BB">
        <w:rPr>
          <w:color w:val="404040" w:themeColor="text1" w:themeTint="BF"/>
        </w:rPr>
        <w:t>nowhere</w:t>
      </w:r>
      <w:r w:rsidR="00581249">
        <w:rPr>
          <w:color w:val="404040" w:themeColor="text1" w:themeTint="BF"/>
        </w:rPr>
        <w:t xml:space="preserve"> else to </w:t>
      </w:r>
      <w:r w:rsidR="00361045">
        <w:rPr>
          <w:color w:val="404040" w:themeColor="text1" w:themeTint="BF"/>
        </w:rPr>
        <w:t>turn</w:t>
      </w:r>
      <w:r w:rsidR="00581249">
        <w:rPr>
          <w:color w:val="404040" w:themeColor="text1" w:themeTint="BF"/>
        </w:rPr>
        <w:t xml:space="preserve">. </w:t>
      </w:r>
      <w:r w:rsidR="00C21A07">
        <w:rPr>
          <w:color w:val="404040" w:themeColor="text1" w:themeTint="BF"/>
        </w:rPr>
        <w:t xml:space="preserve">After experiencing Christ’s </w:t>
      </w:r>
      <w:r w:rsidR="000B4751">
        <w:rPr>
          <w:color w:val="404040" w:themeColor="text1" w:themeTint="BF"/>
        </w:rPr>
        <w:t xml:space="preserve">teachings and witnessing His miracles, returning to their old religious system would no longer satisfy. For them it was Jesus—or nothing. </w:t>
      </w:r>
      <w:r w:rsidR="00FC324F">
        <w:rPr>
          <w:color w:val="404040" w:themeColor="text1" w:themeTint="BF"/>
        </w:rPr>
        <w:t xml:space="preserve">Here, Peter’s answer </w:t>
      </w:r>
      <w:r w:rsidR="00EF5139">
        <w:rPr>
          <w:color w:val="404040" w:themeColor="text1" w:themeTint="BF"/>
        </w:rPr>
        <w:t xml:space="preserve">was </w:t>
      </w:r>
      <w:proofErr w:type="gramStart"/>
      <w:r w:rsidR="00EF5139">
        <w:rPr>
          <w:color w:val="404040" w:themeColor="text1" w:themeTint="BF"/>
        </w:rPr>
        <w:t>similar to</w:t>
      </w:r>
      <w:proofErr w:type="gramEnd"/>
      <w:r w:rsidR="00FC324F">
        <w:rPr>
          <w:color w:val="404040" w:themeColor="text1" w:themeTint="BF"/>
        </w:rPr>
        <w:t xml:space="preserve"> the Great Confession</w:t>
      </w:r>
      <w:r w:rsidR="00B651FA">
        <w:rPr>
          <w:color w:val="404040" w:themeColor="text1" w:themeTint="BF"/>
        </w:rPr>
        <w:t xml:space="preserve"> (</w:t>
      </w:r>
      <w:r w:rsidR="009C1E9E" w:rsidRPr="009C1E9E">
        <w:rPr>
          <w:color w:val="404040" w:themeColor="text1" w:themeTint="BF"/>
        </w:rPr>
        <w:t>Matt</w:t>
      </w:r>
      <w:r w:rsidR="00300F84">
        <w:rPr>
          <w:color w:val="404040" w:themeColor="text1" w:themeTint="BF"/>
        </w:rPr>
        <w:t>hew</w:t>
      </w:r>
      <w:r w:rsidR="009C1E9E" w:rsidRPr="009C1E9E">
        <w:rPr>
          <w:color w:val="404040" w:themeColor="text1" w:themeTint="BF"/>
        </w:rPr>
        <w:t xml:space="preserve"> 16:16</w:t>
      </w:r>
      <w:r w:rsidR="00300F84">
        <w:rPr>
          <w:color w:val="404040" w:themeColor="text1" w:themeTint="BF"/>
        </w:rPr>
        <w:t>;</w:t>
      </w:r>
      <w:r w:rsidR="009C1E9E" w:rsidRPr="009C1E9E">
        <w:rPr>
          <w:color w:val="404040" w:themeColor="text1" w:themeTint="BF"/>
        </w:rPr>
        <w:t xml:space="preserve"> Mark 8:29</w:t>
      </w:r>
      <w:r w:rsidR="00300F84">
        <w:rPr>
          <w:color w:val="404040" w:themeColor="text1" w:themeTint="BF"/>
        </w:rPr>
        <w:t>;</w:t>
      </w:r>
      <w:r w:rsidR="009C1E9E" w:rsidRPr="009C1E9E">
        <w:rPr>
          <w:color w:val="404040" w:themeColor="text1" w:themeTint="BF"/>
        </w:rPr>
        <w:t xml:space="preserve"> Luke 9:20</w:t>
      </w:r>
      <w:r w:rsidR="009C1E9E">
        <w:rPr>
          <w:color w:val="404040" w:themeColor="text1" w:themeTint="BF"/>
        </w:rPr>
        <w:t xml:space="preserve">) where Peter also spoke on behalf of the twelve, </w:t>
      </w:r>
      <w:r w:rsidR="000271BB">
        <w:rPr>
          <w:color w:val="404040" w:themeColor="text1" w:themeTint="BF"/>
        </w:rPr>
        <w:t>saying, “</w:t>
      </w:r>
      <w:r w:rsidR="00B651FA" w:rsidRPr="00AD4C66">
        <w:rPr>
          <w:i/>
          <w:iCs/>
          <w:color w:val="404040" w:themeColor="text1" w:themeTint="BF"/>
        </w:rPr>
        <w:t>You are the Messiah, the Son of the living God.”</w:t>
      </w:r>
    </w:p>
    <w:p w14:paraId="5E231147" w14:textId="77777777" w:rsidR="000B4751" w:rsidRDefault="000B4751" w:rsidP="00581249">
      <w:pPr>
        <w:ind w:left="720"/>
        <w:rPr>
          <w:color w:val="404040" w:themeColor="text1" w:themeTint="BF"/>
        </w:rPr>
      </w:pPr>
    </w:p>
    <w:p w14:paraId="447ED551" w14:textId="6B4D2349" w:rsidR="0079274B" w:rsidRDefault="008569C1" w:rsidP="00581249">
      <w:pPr>
        <w:ind w:left="720"/>
        <w:rPr>
          <w:color w:val="404040" w:themeColor="text1" w:themeTint="BF"/>
        </w:rPr>
      </w:pPr>
      <w:r>
        <w:rPr>
          <w:color w:val="404040" w:themeColor="text1" w:themeTint="BF"/>
        </w:rPr>
        <w:lastRenderedPageBreak/>
        <w:t xml:space="preserve">Peter continued, stating, </w:t>
      </w:r>
      <w:r w:rsidRPr="005072A9">
        <w:rPr>
          <w:i/>
          <w:iCs/>
          <w:color w:val="404040" w:themeColor="text1" w:themeTint="BF"/>
        </w:rPr>
        <w:t>“</w:t>
      </w:r>
      <w:r w:rsidR="005E018F" w:rsidRPr="005072A9">
        <w:rPr>
          <w:i/>
          <w:iCs/>
          <w:color w:val="404040" w:themeColor="text1" w:themeTint="BF"/>
        </w:rPr>
        <w:t>We have come to believe and know that you are the Holy One of God”</w:t>
      </w:r>
      <w:r w:rsidR="005E018F">
        <w:rPr>
          <w:color w:val="404040" w:themeColor="text1" w:themeTint="BF"/>
        </w:rPr>
        <w:t xml:space="preserve"> (John 6:69). </w:t>
      </w:r>
      <w:r w:rsidR="00EF7393">
        <w:rPr>
          <w:color w:val="404040" w:themeColor="text1" w:themeTint="BF"/>
        </w:rPr>
        <w:t xml:space="preserve">True faith starts as </w:t>
      </w:r>
      <w:r w:rsidR="00E60DFF">
        <w:rPr>
          <w:color w:val="404040" w:themeColor="text1" w:themeTint="BF"/>
        </w:rPr>
        <w:t xml:space="preserve">belief and grows into settled conviction. Peter and the other disciples first expressed trust in Jesus </w:t>
      </w:r>
      <w:r w:rsidR="00E60DFF" w:rsidRPr="005072A9">
        <w:rPr>
          <w:i/>
          <w:iCs/>
          <w:color w:val="404040" w:themeColor="text1" w:themeTint="BF"/>
        </w:rPr>
        <w:t>“You have the words of eternal life.”</w:t>
      </w:r>
      <w:r w:rsidR="00E60DFF">
        <w:rPr>
          <w:color w:val="404040" w:themeColor="text1" w:themeTint="BF"/>
        </w:rPr>
        <w:t xml:space="preserve"> As </w:t>
      </w:r>
      <w:r w:rsidR="00F6061E">
        <w:rPr>
          <w:color w:val="404040" w:themeColor="text1" w:themeTint="BF"/>
        </w:rPr>
        <w:t>they spe</w:t>
      </w:r>
      <w:r w:rsidR="000205B7">
        <w:rPr>
          <w:color w:val="404040" w:themeColor="text1" w:themeTint="BF"/>
        </w:rPr>
        <w:t>n</w:t>
      </w:r>
      <w:r w:rsidR="00F6061E">
        <w:rPr>
          <w:color w:val="404040" w:themeColor="text1" w:themeTint="BF"/>
        </w:rPr>
        <w:t xml:space="preserve">t time in His presence, </w:t>
      </w:r>
      <w:r w:rsidR="000205B7">
        <w:rPr>
          <w:color w:val="404040" w:themeColor="text1" w:themeTint="BF"/>
        </w:rPr>
        <w:t xml:space="preserve">that trust </w:t>
      </w:r>
      <w:r w:rsidR="00F6061E">
        <w:rPr>
          <w:color w:val="404040" w:themeColor="text1" w:themeTint="BF"/>
        </w:rPr>
        <w:t>matured into a deepening conviction, “</w:t>
      </w:r>
      <w:r w:rsidR="00865992" w:rsidRPr="005072A9">
        <w:rPr>
          <w:i/>
          <w:iCs/>
          <w:color w:val="404040" w:themeColor="text1" w:themeTint="BF"/>
        </w:rPr>
        <w:t>We have come to believe and know.</w:t>
      </w:r>
      <w:r w:rsidR="000205B7" w:rsidRPr="005072A9">
        <w:rPr>
          <w:i/>
          <w:iCs/>
          <w:color w:val="404040" w:themeColor="text1" w:themeTint="BF"/>
        </w:rPr>
        <w:t>”</w:t>
      </w:r>
      <w:r w:rsidR="00865992">
        <w:rPr>
          <w:color w:val="404040" w:themeColor="text1" w:themeTint="BF"/>
        </w:rPr>
        <w:t xml:space="preserve"> </w:t>
      </w:r>
    </w:p>
    <w:p w14:paraId="70EC82A6" w14:textId="77777777" w:rsidR="00074EB6" w:rsidRDefault="00074EB6" w:rsidP="00581249">
      <w:pPr>
        <w:ind w:left="720"/>
        <w:rPr>
          <w:color w:val="404040" w:themeColor="text1" w:themeTint="BF"/>
        </w:rPr>
      </w:pPr>
    </w:p>
    <w:p w14:paraId="563CD388" w14:textId="65B73C3C" w:rsidR="00074EB6" w:rsidRDefault="00845BF8" w:rsidP="00581249">
      <w:pPr>
        <w:ind w:left="720"/>
        <w:rPr>
          <w:color w:val="404040" w:themeColor="text1" w:themeTint="BF"/>
        </w:rPr>
      </w:pPr>
      <w:r>
        <w:rPr>
          <w:color w:val="404040" w:themeColor="text1" w:themeTint="BF"/>
        </w:rPr>
        <w:t>Later in</w:t>
      </w:r>
      <w:r w:rsidR="00C41F23">
        <w:rPr>
          <w:color w:val="404040" w:themeColor="text1" w:themeTint="BF"/>
        </w:rPr>
        <w:t xml:space="preserve"> his life, the </w:t>
      </w:r>
      <w:r w:rsidR="009425C1">
        <w:rPr>
          <w:color w:val="404040" w:themeColor="text1" w:themeTint="BF"/>
        </w:rPr>
        <w:t>a</w:t>
      </w:r>
      <w:r w:rsidR="00C41F23">
        <w:rPr>
          <w:color w:val="404040" w:themeColor="text1" w:themeTint="BF"/>
        </w:rPr>
        <w:t>postle John,</w:t>
      </w:r>
      <w:r w:rsidR="008503CA">
        <w:rPr>
          <w:color w:val="404040" w:themeColor="text1" w:themeTint="BF"/>
        </w:rPr>
        <w:t xml:space="preserve"> </w:t>
      </w:r>
      <w:r w:rsidR="00C41F23">
        <w:rPr>
          <w:color w:val="404040" w:themeColor="text1" w:themeTint="BF"/>
        </w:rPr>
        <w:t>who penned this Gospe</w:t>
      </w:r>
      <w:r w:rsidR="00440D74">
        <w:rPr>
          <w:color w:val="404040" w:themeColor="text1" w:themeTint="BF"/>
        </w:rPr>
        <w:t>l</w:t>
      </w:r>
      <w:r w:rsidR="00C41F23">
        <w:rPr>
          <w:color w:val="404040" w:themeColor="text1" w:themeTint="BF"/>
        </w:rPr>
        <w:t>, wrote</w:t>
      </w:r>
      <w:r w:rsidR="00C41F23" w:rsidRPr="00440D74">
        <w:rPr>
          <w:i/>
          <w:iCs/>
          <w:color w:val="404040" w:themeColor="text1" w:themeTint="BF"/>
        </w:rPr>
        <w:t xml:space="preserve">, “And we know that the Son of God has come and has given us understanding so that we may know the true </w:t>
      </w:r>
      <w:r w:rsidR="000271BB" w:rsidRPr="00440D74">
        <w:rPr>
          <w:i/>
          <w:iCs/>
          <w:color w:val="404040" w:themeColor="text1" w:themeTint="BF"/>
        </w:rPr>
        <w:t>one. We</w:t>
      </w:r>
      <w:r w:rsidR="00C41F23" w:rsidRPr="00440D74">
        <w:rPr>
          <w:i/>
          <w:iCs/>
          <w:color w:val="404040" w:themeColor="text1" w:themeTint="BF"/>
        </w:rPr>
        <w:t xml:space="preserve"> are in the true one—that is, in his Son, Jesus Christ. He is the true God and eternal life”</w:t>
      </w:r>
      <w:r w:rsidR="00C41F23">
        <w:rPr>
          <w:color w:val="404040" w:themeColor="text1" w:themeTint="BF"/>
        </w:rPr>
        <w:t xml:space="preserve"> </w:t>
      </w:r>
      <w:r w:rsidR="003470EB">
        <w:rPr>
          <w:color w:val="404040" w:themeColor="text1" w:themeTint="BF"/>
        </w:rPr>
        <w:t>(</w:t>
      </w:r>
      <w:r w:rsidR="00C41F23">
        <w:rPr>
          <w:color w:val="404040" w:themeColor="text1" w:themeTint="BF"/>
        </w:rPr>
        <w:t xml:space="preserve">1 John </w:t>
      </w:r>
      <w:r w:rsidR="003470EB">
        <w:rPr>
          <w:color w:val="404040" w:themeColor="text1" w:themeTint="BF"/>
        </w:rPr>
        <w:t xml:space="preserve">5:20). </w:t>
      </w:r>
      <w:r w:rsidR="00C665C2">
        <w:rPr>
          <w:color w:val="404040" w:themeColor="text1" w:themeTint="BF"/>
        </w:rPr>
        <w:t xml:space="preserve">Our faith increases as </w:t>
      </w:r>
      <w:r w:rsidR="003470EB">
        <w:rPr>
          <w:color w:val="404040" w:themeColor="text1" w:themeTint="BF"/>
        </w:rPr>
        <w:t>w</w:t>
      </w:r>
      <w:r w:rsidR="00440D74">
        <w:rPr>
          <w:color w:val="404040" w:themeColor="text1" w:themeTint="BF"/>
        </w:rPr>
        <w:t>e</w:t>
      </w:r>
      <w:r w:rsidR="003470EB">
        <w:rPr>
          <w:color w:val="404040" w:themeColor="text1" w:themeTint="BF"/>
        </w:rPr>
        <w:t xml:space="preserve"> walk with </w:t>
      </w:r>
      <w:r w:rsidR="000271BB">
        <w:rPr>
          <w:color w:val="404040" w:themeColor="text1" w:themeTint="BF"/>
        </w:rPr>
        <w:t>Christ and</w:t>
      </w:r>
      <w:r w:rsidR="003470EB">
        <w:rPr>
          <w:color w:val="404040" w:themeColor="text1" w:themeTint="BF"/>
        </w:rPr>
        <w:t xml:space="preserve"> hold onto His teachings</w:t>
      </w:r>
      <w:r w:rsidR="00C665C2">
        <w:rPr>
          <w:color w:val="404040" w:themeColor="text1" w:themeTint="BF"/>
        </w:rPr>
        <w:t xml:space="preserve">. </w:t>
      </w:r>
      <w:r w:rsidR="00440D74">
        <w:rPr>
          <w:color w:val="404040" w:themeColor="text1" w:themeTint="BF"/>
        </w:rPr>
        <w:t xml:space="preserve">True discipleship is marked by proximity and perseverance. </w:t>
      </w:r>
      <w:r w:rsidR="00702E48">
        <w:rPr>
          <w:color w:val="404040" w:themeColor="text1" w:themeTint="BF"/>
        </w:rPr>
        <w:t xml:space="preserve">The apostles stayed with Jesus because they recognized He offered them something that </w:t>
      </w:r>
      <w:r w:rsidR="00814D7F">
        <w:rPr>
          <w:color w:val="404040" w:themeColor="text1" w:themeTint="BF"/>
        </w:rPr>
        <w:t>could not</w:t>
      </w:r>
      <w:r w:rsidR="00702E48">
        <w:rPr>
          <w:color w:val="404040" w:themeColor="text1" w:themeTint="BF"/>
        </w:rPr>
        <w:t xml:space="preserve"> be found anywhere else—the hope and promise of ete</w:t>
      </w:r>
      <w:r w:rsidR="008349FB">
        <w:rPr>
          <w:color w:val="404040" w:themeColor="text1" w:themeTint="BF"/>
        </w:rPr>
        <w:t xml:space="preserve">rnal life. </w:t>
      </w:r>
    </w:p>
    <w:p w14:paraId="008631BF" w14:textId="77777777" w:rsidR="0079274B" w:rsidRDefault="0079274B" w:rsidP="00581249">
      <w:pPr>
        <w:ind w:left="720"/>
        <w:rPr>
          <w:color w:val="404040" w:themeColor="text1" w:themeTint="BF"/>
        </w:rPr>
      </w:pPr>
    </w:p>
    <w:p w14:paraId="2F6EA226" w14:textId="2628369A" w:rsidR="008349FB" w:rsidRDefault="008349FB" w:rsidP="00581249">
      <w:pPr>
        <w:ind w:left="720"/>
        <w:rPr>
          <w:color w:val="404040" w:themeColor="text1" w:themeTint="BF"/>
        </w:rPr>
      </w:pPr>
      <w:r>
        <w:rPr>
          <w:color w:val="404040" w:themeColor="text1" w:themeTint="BF"/>
        </w:rPr>
        <w:t>Walking closely with Jesus doesn’t mean we won’t encounter trials or losses. It doesn’t mean life will always be easy</w:t>
      </w:r>
      <w:r w:rsidR="00307147">
        <w:rPr>
          <w:color w:val="404040" w:themeColor="text1" w:themeTint="BF"/>
        </w:rPr>
        <w:t>—</w:t>
      </w:r>
      <w:r w:rsidR="00845BF8">
        <w:rPr>
          <w:color w:val="404040" w:themeColor="text1" w:themeTint="BF"/>
        </w:rPr>
        <w:t xml:space="preserve">many of </w:t>
      </w:r>
      <w:r w:rsidR="00307147">
        <w:rPr>
          <w:color w:val="404040" w:themeColor="text1" w:themeTint="BF"/>
        </w:rPr>
        <w:t>the apostles</w:t>
      </w:r>
      <w:r w:rsidR="00845BF8">
        <w:rPr>
          <w:color w:val="404040" w:themeColor="text1" w:themeTint="BF"/>
        </w:rPr>
        <w:t xml:space="preserve"> </w:t>
      </w:r>
      <w:r w:rsidR="00307147">
        <w:rPr>
          <w:color w:val="404040" w:themeColor="text1" w:themeTint="BF"/>
        </w:rPr>
        <w:t xml:space="preserve">would end up dying for their faith. Walking with Jesus doesn’t mean all of our questions will be answered. What it does mean, however, is </w:t>
      </w:r>
      <w:r w:rsidR="00887873">
        <w:rPr>
          <w:color w:val="404040" w:themeColor="text1" w:themeTint="BF"/>
        </w:rPr>
        <w:t xml:space="preserve">we recognize that true life </w:t>
      </w:r>
      <w:r w:rsidR="00845BF8">
        <w:rPr>
          <w:color w:val="404040" w:themeColor="text1" w:themeTint="BF"/>
        </w:rPr>
        <w:t>is only</w:t>
      </w:r>
      <w:r w:rsidR="00887873">
        <w:rPr>
          <w:color w:val="404040" w:themeColor="text1" w:themeTint="BF"/>
        </w:rPr>
        <w:t xml:space="preserve"> found in Him. As Elizabeth Elliot wrote, </w:t>
      </w:r>
      <w:r w:rsidR="00C80073" w:rsidRPr="00C80073">
        <w:rPr>
          <w:color w:val="404040" w:themeColor="text1" w:themeTint="BF"/>
        </w:rPr>
        <w:t>“Faith does not eliminate questions. But faith knows where to take them.”</w:t>
      </w:r>
      <w:r w:rsidR="00C80073">
        <w:rPr>
          <w:color w:val="404040" w:themeColor="text1" w:themeTint="BF"/>
        </w:rPr>
        <w:t xml:space="preserve"> </w:t>
      </w:r>
    </w:p>
    <w:p w14:paraId="6C5BCEBF" w14:textId="77777777" w:rsidR="0023325A" w:rsidRDefault="0023325A" w:rsidP="00581249">
      <w:pPr>
        <w:ind w:left="720"/>
        <w:rPr>
          <w:color w:val="404040" w:themeColor="text1" w:themeTint="BF"/>
        </w:rPr>
      </w:pPr>
    </w:p>
    <w:p w14:paraId="32A5636F" w14:textId="71924B08" w:rsidR="0023325A" w:rsidRDefault="008D5B01" w:rsidP="004A74E9">
      <w:pPr>
        <w:ind w:left="720"/>
        <w:rPr>
          <w:color w:val="404040" w:themeColor="text1" w:themeTint="BF"/>
        </w:rPr>
      </w:pPr>
      <w:r w:rsidRPr="008D5B01">
        <w:rPr>
          <w:color w:val="404040" w:themeColor="text1" w:themeTint="BF"/>
        </w:rPr>
        <w:t>But even among those who walked most closely with Jesus, not all believed. Judas heard the same words, saw the same miracles, and shared the same journey—yet chose a different path.</w:t>
      </w:r>
      <w:r>
        <w:rPr>
          <w:color w:val="404040" w:themeColor="text1" w:themeTint="BF"/>
        </w:rPr>
        <w:t xml:space="preserve"> As we look at the </w:t>
      </w:r>
      <w:r w:rsidR="00C96CAA">
        <w:rPr>
          <w:color w:val="404040" w:themeColor="text1" w:themeTint="BF"/>
        </w:rPr>
        <w:t xml:space="preserve">last verses of this text, look for ways to contrast Peter and the other disciples’ growing faith with </w:t>
      </w:r>
      <w:r w:rsidR="004E060B">
        <w:rPr>
          <w:color w:val="404040" w:themeColor="text1" w:themeTint="BF"/>
        </w:rPr>
        <w:t>Judas’</w:t>
      </w:r>
      <w:r w:rsidR="00300F84">
        <w:rPr>
          <w:color w:val="404040" w:themeColor="text1" w:themeTint="BF"/>
        </w:rPr>
        <w:t>s</w:t>
      </w:r>
      <w:r w:rsidR="004E060B">
        <w:rPr>
          <w:color w:val="404040" w:themeColor="text1" w:themeTint="BF"/>
        </w:rPr>
        <w:t xml:space="preserve"> growing contempt. It’s helpful to </w:t>
      </w:r>
      <w:r w:rsidR="00E71331">
        <w:rPr>
          <w:color w:val="404040" w:themeColor="text1" w:themeTint="BF"/>
        </w:rPr>
        <w:t>ask</w:t>
      </w:r>
      <w:r w:rsidR="004E060B">
        <w:rPr>
          <w:color w:val="404040" w:themeColor="text1" w:themeTint="BF"/>
        </w:rPr>
        <w:t xml:space="preserve"> ourselves</w:t>
      </w:r>
      <w:r w:rsidR="00300F84">
        <w:rPr>
          <w:color w:val="404040" w:themeColor="text1" w:themeTint="BF"/>
        </w:rPr>
        <w:t xml:space="preserve">: </w:t>
      </w:r>
      <w:r w:rsidR="004E060B" w:rsidRPr="00300F84">
        <w:rPr>
          <w:i/>
          <w:iCs/>
          <w:color w:val="404040" w:themeColor="text1" w:themeTint="BF"/>
        </w:rPr>
        <w:t>When I encounter Jesus</w:t>
      </w:r>
      <w:r w:rsidR="00A3682C" w:rsidRPr="00300F84">
        <w:rPr>
          <w:i/>
          <w:iCs/>
          <w:color w:val="404040" w:themeColor="text1" w:themeTint="BF"/>
        </w:rPr>
        <w:t>’</w:t>
      </w:r>
      <w:r w:rsidR="00300F84" w:rsidRPr="00300F84">
        <w:rPr>
          <w:i/>
          <w:iCs/>
          <w:color w:val="404040" w:themeColor="text1" w:themeTint="BF"/>
        </w:rPr>
        <w:t>s</w:t>
      </w:r>
      <w:r w:rsidR="00A3682C" w:rsidRPr="00300F84">
        <w:rPr>
          <w:i/>
          <w:iCs/>
          <w:color w:val="404040" w:themeColor="text1" w:themeTint="BF"/>
        </w:rPr>
        <w:t xml:space="preserve"> teachings, do I </w:t>
      </w:r>
      <w:r w:rsidR="00DD56DD" w:rsidRPr="00300F84">
        <w:rPr>
          <w:i/>
          <w:iCs/>
          <w:color w:val="404040" w:themeColor="text1" w:themeTint="BF"/>
        </w:rPr>
        <w:t xml:space="preserve">desire </w:t>
      </w:r>
      <w:r w:rsidR="00A3682C" w:rsidRPr="00300F84">
        <w:rPr>
          <w:i/>
          <w:iCs/>
          <w:color w:val="404040" w:themeColor="text1" w:themeTint="BF"/>
        </w:rPr>
        <w:t>to draw closer to Him, or do I seek ways to continue life on my own terms?</w:t>
      </w:r>
    </w:p>
    <w:p w14:paraId="6B878387" w14:textId="77777777" w:rsidR="000B4751" w:rsidRDefault="000B4751" w:rsidP="00581249">
      <w:pPr>
        <w:ind w:left="720"/>
      </w:pPr>
    </w:p>
    <w:p w14:paraId="40EF5B5B" w14:textId="77777777" w:rsidR="00ED608E" w:rsidRDefault="00ED608E" w:rsidP="00ED608E">
      <w:pPr>
        <w:pStyle w:val="Heading1Alt"/>
        <w:ind w:left="720"/>
      </w:pPr>
      <w:r>
        <w:t>DISCUSS</w:t>
      </w:r>
    </w:p>
    <w:p w14:paraId="39909317" w14:textId="77777777" w:rsidR="00ED608E" w:rsidRDefault="00ED608E" w:rsidP="00ED608E">
      <w:pPr>
        <w:ind w:left="720"/>
        <w:rPr>
          <w:i/>
          <w:iCs/>
        </w:rPr>
      </w:pPr>
    </w:p>
    <w:p w14:paraId="7A11BB69" w14:textId="565FAA66" w:rsidR="00DD56DD" w:rsidRDefault="00FB6B42" w:rsidP="00DD56DD">
      <w:pPr>
        <w:pStyle w:val="ListParagraph"/>
        <w:numPr>
          <w:ilvl w:val="0"/>
          <w:numId w:val="33"/>
        </w:numPr>
        <w:rPr>
          <w:i/>
          <w:iCs/>
          <w:color w:val="404040" w:themeColor="text1" w:themeTint="BF"/>
        </w:rPr>
      </w:pPr>
      <w:r>
        <w:rPr>
          <w:i/>
          <w:iCs/>
          <w:color w:val="404040" w:themeColor="text1" w:themeTint="BF"/>
        </w:rPr>
        <w:t>How did Peter’s response</w:t>
      </w:r>
      <w:r w:rsidR="00DD56DD" w:rsidRPr="00DD56DD">
        <w:rPr>
          <w:i/>
          <w:iCs/>
          <w:color w:val="404040" w:themeColor="text1" w:themeTint="BF"/>
        </w:rPr>
        <w:t xml:space="preserve"> show growth from belief to knowledge?</w:t>
      </w:r>
    </w:p>
    <w:p w14:paraId="79405872" w14:textId="51968367" w:rsidR="008A5A05" w:rsidRDefault="008A5A05" w:rsidP="00DD56DD">
      <w:pPr>
        <w:pStyle w:val="ListParagraph"/>
        <w:numPr>
          <w:ilvl w:val="0"/>
          <w:numId w:val="33"/>
        </w:numPr>
        <w:rPr>
          <w:i/>
          <w:iCs/>
          <w:color w:val="404040" w:themeColor="text1" w:themeTint="BF"/>
        </w:rPr>
      </w:pPr>
      <w:r w:rsidRPr="008A5A05">
        <w:rPr>
          <w:i/>
          <w:iCs/>
          <w:color w:val="404040" w:themeColor="text1" w:themeTint="BF"/>
        </w:rPr>
        <w:t xml:space="preserve">When </w:t>
      </w:r>
      <w:r w:rsidR="00FB6B42">
        <w:rPr>
          <w:i/>
          <w:iCs/>
          <w:color w:val="404040" w:themeColor="text1" w:themeTint="BF"/>
        </w:rPr>
        <w:t>have you</w:t>
      </w:r>
      <w:r w:rsidRPr="008A5A05">
        <w:rPr>
          <w:i/>
          <w:iCs/>
          <w:color w:val="404040" w:themeColor="text1" w:themeTint="BF"/>
        </w:rPr>
        <w:t xml:space="preserve"> moved from simply believing something about Jesus to knowing it through experience?</w:t>
      </w:r>
    </w:p>
    <w:p w14:paraId="580788C2" w14:textId="0F27D9D0" w:rsidR="00DF30DF" w:rsidRPr="008A5A05" w:rsidRDefault="008A5A05" w:rsidP="008A5A05">
      <w:pPr>
        <w:pStyle w:val="ListParagraph"/>
        <w:numPr>
          <w:ilvl w:val="0"/>
          <w:numId w:val="33"/>
        </w:numPr>
        <w:rPr>
          <w:i/>
          <w:iCs/>
          <w:color w:val="404040" w:themeColor="text1" w:themeTint="BF"/>
        </w:rPr>
      </w:pPr>
      <w:r w:rsidRPr="008A5A05">
        <w:rPr>
          <w:i/>
          <w:iCs/>
          <w:color w:val="404040" w:themeColor="text1" w:themeTint="BF"/>
        </w:rPr>
        <w:t>What practice this week can help deepen your conviction in Christ?</w:t>
      </w:r>
      <w:r w:rsidRPr="008A5A05">
        <w:rPr>
          <w:i/>
          <w:iCs/>
          <w:color w:val="404040" w:themeColor="text1" w:themeTint="BF"/>
        </w:rPr>
        <w:br/>
      </w:r>
      <w:r w:rsidR="00DD56DD" w:rsidRPr="00DD56DD">
        <w:rPr>
          <w:i/>
          <w:iCs/>
          <w:color w:val="404040" w:themeColor="text1" w:themeTint="BF"/>
        </w:rPr>
        <w:br/>
      </w:r>
    </w:p>
    <w:p w14:paraId="270BD847" w14:textId="2B05FE07" w:rsidR="00ED608E" w:rsidRPr="00436DBD" w:rsidRDefault="00ED608E" w:rsidP="00436DBD">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3</w:t>
      </w:r>
      <w:r w:rsidRPr="00ED608E">
        <w:rPr>
          <w:rFonts w:ascii="Helvetica Neue" w:hAnsi="Helvetica Neue"/>
          <w:b/>
          <w:color w:val="404040" w:themeColor="text1" w:themeTint="BF"/>
          <w:sz w:val="28"/>
          <w:szCs w:val="28"/>
        </w:rPr>
        <w:t xml:space="preserve">. </w:t>
      </w:r>
      <w:r w:rsidR="00FF755B">
        <w:rPr>
          <w:rFonts w:ascii="Helvetica Neue" w:hAnsi="Helvetica Neue"/>
          <w:b/>
          <w:color w:val="404040" w:themeColor="text1" w:themeTint="BF"/>
          <w:sz w:val="28"/>
          <w:szCs w:val="28"/>
        </w:rPr>
        <w:t xml:space="preserve">Judas and the </w:t>
      </w:r>
      <w:r w:rsidR="00FF755B" w:rsidRPr="005D750D">
        <w:rPr>
          <w:rFonts w:ascii="Helvetica Neue" w:hAnsi="Helvetica Neue"/>
          <w:b/>
          <w:color w:val="404040" w:themeColor="text1" w:themeTint="BF"/>
          <w:sz w:val="28"/>
          <w:szCs w:val="28"/>
          <w:u w:val="single"/>
        </w:rPr>
        <w:t>Tragedy</w:t>
      </w:r>
      <w:r w:rsidR="00FF755B">
        <w:rPr>
          <w:rFonts w:ascii="Helvetica Neue" w:hAnsi="Helvetica Neue"/>
          <w:b/>
          <w:color w:val="404040" w:themeColor="text1" w:themeTint="BF"/>
          <w:sz w:val="28"/>
          <w:szCs w:val="28"/>
        </w:rPr>
        <w:t xml:space="preserve"> of Unresolved </w:t>
      </w:r>
      <w:r w:rsidR="00FF755B" w:rsidRPr="005D750D">
        <w:rPr>
          <w:rFonts w:ascii="Helvetica Neue" w:hAnsi="Helvetica Neue"/>
          <w:b/>
          <w:color w:val="404040" w:themeColor="text1" w:themeTint="BF"/>
          <w:sz w:val="28"/>
          <w:szCs w:val="28"/>
          <w:u w:val="single"/>
        </w:rPr>
        <w:t>Unbelief</w:t>
      </w:r>
      <w:r w:rsidRPr="00ED608E">
        <w:rPr>
          <w:rFonts w:ascii="Helvetica Neue" w:hAnsi="Helvetica Neue"/>
          <w:b/>
          <w:color w:val="404040" w:themeColor="text1" w:themeTint="BF"/>
          <w:sz w:val="28"/>
          <w:szCs w:val="28"/>
        </w:rPr>
        <w:t xml:space="preserve"> </w:t>
      </w:r>
    </w:p>
    <w:p w14:paraId="0C74DE2F" w14:textId="617987FF" w:rsidR="00ED608E" w:rsidRDefault="00FF755B" w:rsidP="00ED608E">
      <w:pPr>
        <w:ind w:left="720"/>
        <w:rPr>
          <w:rStyle w:val="text"/>
          <w:i/>
          <w:iCs/>
          <w:color w:val="404040" w:themeColor="text1" w:themeTint="BF"/>
        </w:rPr>
      </w:pPr>
      <w:r>
        <w:rPr>
          <w:color w:val="404040" w:themeColor="text1" w:themeTint="BF"/>
        </w:rPr>
        <w:t>John 6:</w:t>
      </w:r>
      <w:r w:rsidR="00A3642B">
        <w:rPr>
          <w:color w:val="404040" w:themeColor="text1" w:themeTint="BF"/>
        </w:rPr>
        <w:t>70-71</w:t>
      </w:r>
      <w:r w:rsidR="00436DBD">
        <w:rPr>
          <w:color w:val="404040" w:themeColor="text1" w:themeTint="BF"/>
        </w:rPr>
        <w:t>:</w:t>
      </w:r>
      <w:r w:rsidR="00436DBD">
        <w:rPr>
          <w:b/>
          <w:bCs/>
          <w:i/>
          <w:iCs/>
          <w:color w:val="404040" w:themeColor="text1" w:themeTint="BF"/>
          <w:vertAlign w:val="superscript"/>
        </w:rPr>
        <w:t xml:space="preserve"> </w:t>
      </w:r>
      <w:r w:rsidR="00ED2EDF" w:rsidRPr="00ED2EDF">
        <w:rPr>
          <w:i/>
          <w:iCs/>
          <w:color w:val="404040" w:themeColor="text1" w:themeTint="BF"/>
        </w:rPr>
        <w:t>Jesus replied to them, “Didn’t I choose you, the Twelve? Yet one of you is a devil.” He was referring to Judas, Simon Iscariot’s son,</w:t>
      </w:r>
      <w:r w:rsidR="00436DBD">
        <w:rPr>
          <w:i/>
          <w:iCs/>
          <w:color w:val="404040" w:themeColor="text1" w:themeTint="BF"/>
          <w:vertAlign w:val="superscript"/>
        </w:rPr>
        <w:t xml:space="preserve"> </w:t>
      </w:r>
      <w:r w:rsidR="00ED2EDF" w:rsidRPr="00ED2EDF">
        <w:rPr>
          <w:i/>
          <w:iCs/>
          <w:color w:val="404040" w:themeColor="text1" w:themeTint="BF"/>
        </w:rPr>
        <w:t>one of the Twelve, because he was going to betray him.</w:t>
      </w:r>
    </w:p>
    <w:p w14:paraId="10C88B4B" w14:textId="77777777" w:rsidR="00ED608E" w:rsidRPr="00E60A0C" w:rsidRDefault="00ED608E" w:rsidP="00ED2EDF">
      <w:pPr>
        <w:rPr>
          <w:rFonts w:ascii="Montserrat" w:hAnsi="Montserrat"/>
          <w:color w:val="404040" w:themeColor="text1" w:themeTint="BF"/>
        </w:rPr>
      </w:pPr>
    </w:p>
    <w:p w14:paraId="7894884C" w14:textId="41D879C6"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ED2EDF">
        <w:rPr>
          <w:i/>
          <w:iCs/>
          <w:color w:val="404040" w:themeColor="text1" w:themeTint="BF"/>
        </w:rPr>
        <w:t>John 6:70-71</w:t>
      </w:r>
    </w:p>
    <w:p w14:paraId="753DB375" w14:textId="5300DB04" w:rsidR="00ED608E" w:rsidRDefault="000937DF" w:rsidP="000937DF">
      <w:pPr>
        <w:ind w:left="720"/>
        <w:rPr>
          <w:color w:val="404040" w:themeColor="text1" w:themeTint="BF"/>
        </w:rPr>
      </w:pPr>
      <w:r w:rsidRPr="000937DF">
        <w:rPr>
          <w:color w:val="404040" w:themeColor="text1" w:themeTint="BF"/>
        </w:rPr>
        <w:t xml:space="preserve">A magician’s assistant knows all the secrets behind the curtain. They see what others don’t. But imagine an assistant who knows the illusions yet resents the magician and refuses to trust him. </w:t>
      </w:r>
      <w:r w:rsidRPr="000937DF">
        <w:rPr>
          <w:color w:val="404040" w:themeColor="text1" w:themeTint="BF"/>
        </w:rPr>
        <w:lastRenderedPageBreak/>
        <w:t xml:space="preserve">Their knowledge never produces </w:t>
      </w:r>
      <w:r w:rsidR="000271BB" w:rsidRPr="000937DF">
        <w:rPr>
          <w:color w:val="404040" w:themeColor="text1" w:themeTint="BF"/>
        </w:rPr>
        <w:t xml:space="preserve">admiration, </w:t>
      </w:r>
      <w:r w:rsidR="00E548A3">
        <w:rPr>
          <w:color w:val="404040" w:themeColor="text1" w:themeTint="BF"/>
        </w:rPr>
        <w:t>only</w:t>
      </w:r>
      <w:r w:rsidRPr="000937DF">
        <w:rPr>
          <w:color w:val="404040" w:themeColor="text1" w:themeTint="BF"/>
        </w:rPr>
        <w:t xml:space="preserve"> bitterness. Judas saw everything, heard everything, and knew the inner workings of Jesus’</w:t>
      </w:r>
      <w:r w:rsidR="00E548A3">
        <w:rPr>
          <w:color w:val="404040" w:themeColor="text1" w:themeTint="BF"/>
        </w:rPr>
        <w:t>s</w:t>
      </w:r>
      <w:r w:rsidRPr="000937DF">
        <w:rPr>
          <w:color w:val="404040" w:themeColor="text1" w:themeTint="BF"/>
        </w:rPr>
        <w:t xml:space="preserve"> ministry. But instead of belief, </w:t>
      </w:r>
      <w:r w:rsidR="00E548A3">
        <w:rPr>
          <w:color w:val="404040" w:themeColor="text1" w:themeTint="BF"/>
        </w:rPr>
        <w:t xml:space="preserve">his </w:t>
      </w:r>
      <w:r w:rsidRPr="000937DF">
        <w:rPr>
          <w:color w:val="404040" w:themeColor="text1" w:themeTint="BF"/>
        </w:rPr>
        <w:t xml:space="preserve">familiarity bred contempt. </w:t>
      </w:r>
      <w:r w:rsidR="00E548A3">
        <w:rPr>
          <w:color w:val="404040" w:themeColor="text1" w:themeTint="BF"/>
        </w:rPr>
        <w:t>Judas</w:t>
      </w:r>
      <w:r w:rsidRPr="000937DF">
        <w:rPr>
          <w:color w:val="404040" w:themeColor="text1" w:themeTint="BF"/>
        </w:rPr>
        <w:t xml:space="preserve"> proves that one can witness </w:t>
      </w:r>
      <w:r w:rsidR="00E548A3">
        <w:rPr>
          <w:color w:val="404040" w:themeColor="text1" w:themeTint="BF"/>
        </w:rPr>
        <w:t>Jesus</w:t>
      </w:r>
      <w:r w:rsidRPr="000937DF">
        <w:rPr>
          <w:color w:val="404040" w:themeColor="text1" w:themeTint="BF"/>
        </w:rPr>
        <w:t xml:space="preserve"> up close and still refuse to trust.</w:t>
      </w:r>
      <w:r w:rsidR="00830534">
        <w:rPr>
          <w:color w:val="404040" w:themeColor="text1" w:themeTint="BF"/>
        </w:rPr>
        <w:t xml:space="preserve"> His story becomes a cautionary tale for us today—it is not enough to simply witness</w:t>
      </w:r>
      <w:r w:rsidR="00E548A3">
        <w:rPr>
          <w:color w:val="404040" w:themeColor="text1" w:themeTint="BF"/>
        </w:rPr>
        <w:t xml:space="preserve"> and acknowledge</w:t>
      </w:r>
      <w:r w:rsidR="00830534">
        <w:rPr>
          <w:color w:val="404040" w:themeColor="text1" w:themeTint="BF"/>
        </w:rPr>
        <w:t xml:space="preserve"> Christ’s </w:t>
      </w:r>
      <w:r w:rsidR="00095777">
        <w:rPr>
          <w:color w:val="404040" w:themeColor="text1" w:themeTint="BF"/>
        </w:rPr>
        <w:t xml:space="preserve">teachings—real faith requires surrender and a commitment to follow Him. </w:t>
      </w:r>
    </w:p>
    <w:p w14:paraId="21FBE05F" w14:textId="77777777" w:rsidR="00215483" w:rsidRDefault="00215483" w:rsidP="000937DF">
      <w:pPr>
        <w:ind w:left="720"/>
        <w:rPr>
          <w:color w:val="404040" w:themeColor="text1" w:themeTint="BF"/>
        </w:rPr>
      </w:pPr>
    </w:p>
    <w:p w14:paraId="59562859" w14:textId="418EA416" w:rsidR="00843AED" w:rsidRDefault="0004198E" w:rsidP="000937DF">
      <w:pPr>
        <w:ind w:left="720"/>
        <w:rPr>
          <w:color w:val="404040" w:themeColor="text1" w:themeTint="BF"/>
        </w:rPr>
      </w:pPr>
      <w:r w:rsidRPr="0004198E">
        <w:rPr>
          <w:i/>
          <w:iCs/>
          <w:color w:val="404040" w:themeColor="text1" w:themeTint="BF"/>
        </w:rPr>
        <w:t>Jesus replied to them, “Didn’t I choose you, the Twelve? Yet one of you is a devil.” He was referring to Judas, Simon Iscariot’s son, one of the Twelve, because he was going to betray him”</w:t>
      </w:r>
      <w:r w:rsidR="009425C1">
        <w:rPr>
          <w:i/>
          <w:iCs/>
          <w:color w:val="404040" w:themeColor="text1" w:themeTint="BF"/>
        </w:rPr>
        <w:t xml:space="preserve"> </w:t>
      </w:r>
      <w:r>
        <w:rPr>
          <w:color w:val="404040" w:themeColor="text1" w:themeTint="BF"/>
        </w:rPr>
        <w:t>(John 6:70-71)</w:t>
      </w:r>
      <w:r w:rsidR="00436DBD">
        <w:rPr>
          <w:color w:val="404040" w:themeColor="text1" w:themeTint="BF"/>
        </w:rPr>
        <w:t>.</w:t>
      </w:r>
      <w:r>
        <w:rPr>
          <w:color w:val="404040" w:themeColor="text1" w:themeTint="BF"/>
        </w:rPr>
        <w:t xml:space="preserve"> </w:t>
      </w:r>
      <w:r w:rsidR="006B621C">
        <w:rPr>
          <w:color w:val="404040" w:themeColor="text1" w:themeTint="BF"/>
        </w:rPr>
        <w:t>Jesus’</w:t>
      </w:r>
      <w:r w:rsidR="00436DBD">
        <w:rPr>
          <w:color w:val="404040" w:themeColor="text1" w:themeTint="BF"/>
        </w:rPr>
        <w:t>s</w:t>
      </w:r>
      <w:r w:rsidR="006B621C">
        <w:rPr>
          <w:color w:val="404040" w:themeColor="text1" w:themeTint="BF"/>
        </w:rPr>
        <w:t xml:space="preserve"> words show that outward closeness is not the same as inward loyalty. Judas had the same opportunity as the other eleven—he was invited to “Come, follow me” </w:t>
      </w:r>
      <w:r w:rsidR="00484D0F">
        <w:rPr>
          <w:color w:val="404040" w:themeColor="text1" w:themeTint="BF"/>
        </w:rPr>
        <w:t>(Matt</w:t>
      </w:r>
      <w:r w:rsidR="00436DBD">
        <w:rPr>
          <w:color w:val="404040" w:themeColor="text1" w:themeTint="BF"/>
        </w:rPr>
        <w:t>hew</w:t>
      </w:r>
      <w:r w:rsidR="00484D0F">
        <w:rPr>
          <w:color w:val="404040" w:themeColor="text1" w:themeTint="BF"/>
        </w:rPr>
        <w:t xml:space="preserve"> 4:19)</w:t>
      </w:r>
      <w:r w:rsidR="00436DBD">
        <w:rPr>
          <w:color w:val="404040" w:themeColor="text1" w:themeTint="BF"/>
        </w:rPr>
        <w:t>.</w:t>
      </w:r>
      <w:r w:rsidR="00E83D99">
        <w:rPr>
          <w:color w:val="404040" w:themeColor="text1" w:themeTint="BF"/>
        </w:rPr>
        <w:t xml:space="preserve"> Judas may indeed have followed Jesus on foot, but his heart was </w:t>
      </w:r>
      <w:r w:rsidR="005B74FC">
        <w:rPr>
          <w:color w:val="404040" w:themeColor="text1" w:themeTint="BF"/>
        </w:rPr>
        <w:t>not</w:t>
      </w:r>
      <w:r w:rsidR="00E83D99">
        <w:rPr>
          <w:color w:val="404040" w:themeColor="text1" w:themeTint="BF"/>
        </w:rPr>
        <w:t xml:space="preserve"> along for the </w:t>
      </w:r>
      <w:r w:rsidR="00A2353B">
        <w:rPr>
          <w:color w:val="404040" w:themeColor="text1" w:themeTint="BF"/>
        </w:rPr>
        <w:t xml:space="preserve">journey. </w:t>
      </w:r>
      <w:r w:rsidR="009A1805">
        <w:rPr>
          <w:color w:val="404040" w:themeColor="text1" w:themeTint="BF"/>
        </w:rPr>
        <w:t>Jesus’</w:t>
      </w:r>
      <w:r w:rsidR="00A51391">
        <w:rPr>
          <w:color w:val="404040" w:themeColor="text1" w:themeTint="BF"/>
        </w:rPr>
        <w:t>s</w:t>
      </w:r>
      <w:r w:rsidR="009A1805">
        <w:rPr>
          <w:color w:val="404040" w:themeColor="text1" w:themeTint="BF"/>
        </w:rPr>
        <w:t xml:space="preserve"> words also demonstrate His own sovereignty</w:t>
      </w:r>
      <w:r w:rsidR="00D42497">
        <w:rPr>
          <w:color w:val="404040" w:themeColor="text1" w:themeTint="BF"/>
        </w:rPr>
        <w:t xml:space="preserve">. Jesus chose Judas with full awareness of what </w:t>
      </w:r>
      <w:r w:rsidR="0011682F">
        <w:rPr>
          <w:color w:val="404040" w:themeColor="text1" w:themeTint="BF"/>
        </w:rPr>
        <w:t>h</w:t>
      </w:r>
      <w:r w:rsidR="00D42497">
        <w:rPr>
          <w:color w:val="404040" w:themeColor="text1" w:themeTint="BF"/>
        </w:rPr>
        <w:t xml:space="preserve">e would do. He knows man’s heart. His </w:t>
      </w:r>
      <w:r w:rsidR="0054483A">
        <w:rPr>
          <w:color w:val="404040" w:themeColor="text1" w:themeTint="BF"/>
        </w:rPr>
        <w:t xml:space="preserve">choice of Judas was not an oversight or vulnerability, rather </w:t>
      </w:r>
      <w:r w:rsidR="0011682F">
        <w:rPr>
          <w:color w:val="404040" w:themeColor="text1" w:themeTint="BF"/>
        </w:rPr>
        <w:t>a demonstration of His own sovereign choice</w:t>
      </w:r>
      <w:r w:rsidR="005B74FC">
        <w:rPr>
          <w:color w:val="404040" w:themeColor="text1" w:themeTint="BF"/>
        </w:rPr>
        <w:t xml:space="preserve"> and power</w:t>
      </w:r>
      <w:r w:rsidR="0011682F">
        <w:rPr>
          <w:color w:val="404040" w:themeColor="text1" w:themeTint="BF"/>
        </w:rPr>
        <w:t xml:space="preserve">. </w:t>
      </w:r>
    </w:p>
    <w:p w14:paraId="6EB643B9" w14:textId="77777777" w:rsidR="00843AED" w:rsidRDefault="00843AED" w:rsidP="000937DF">
      <w:pPr>
        <w:ind w:left="720"/>
        <w:rPr>
          <w:color w:val="404040" w:themeColor="text1" w:themeTint="BF"/>
        </w:rPr>
      </w:pPr>
    </w:p>
    <w:p w14:paraId="39F1080B" w14:textId="03DA144A" w:rsidR="00215483" w:rsidRDefault="00843AED" w:rsidP="000937DF">
      <w:pPr>
        <w:ind w:left="720"/>
        <w:rPr>
          <w:color w:val="404040" w:themeColor="text1" w:themeTint="BF"/>
        </w:rPr>
      </w:pPr>
      <w:r>
        <w:rPr>
          <w:color w:val="404040" w:themeColor="text1" w:themeTint="BF"/>
        </w:rPr>
        <w:t xml:space="preserve">In a few weeks, </w:t>
      </w:r>
      <w:r w:rsidR="00D569A4">
        <w:rPr>
          <w:color w:val="404040" w:themeColor="text1" w:themeTint="BF"/>
        </w:rPr>
        <w:t>we will</w:t>
      </w:r>
      <w:r>
        <w:rPr>
          <w:color w:val="404040" w:themeColor="text1" w:themeTint="BF"/>
        </w:rPr>
        <w:t xml:space="preserve"> examine the story of </w:t>
      </w:r>
      <w:r w:rsidR="009C1453">
        <w:rPr>
          <w:color w:val="404040" w:themeColor="text1" w:themeTint="BF"/>
        </w:rPr>
        <w:t xml:space="preserve">Mary (and her sister, Martha) </w:t>
      </w:r>
      <w:r w:rsidR="00AD2977">
        <w:rPr>
          <w:color w:val="404040" w:themeColor="text1" w:themeTint="BF"/>
        </w:rPr>
        <w:t>who threw</w:t>
      </w:r>
      <w:r w:rsidR="009C1453">
        <w:rPr>
          <w:color w:val="404040" w:themeColor="text1" w:themeTint="BF"/>
        </w:rPr>
        <w:t xml:space="preserve"> a dinner party for Jesus. During the meal, Mary took a large jar of expensive perfume, </w:t>
      </w:r>
      <w:r w:rsidR="007F058B">
        <w:rPr>
          <w:color w:val="404040" w:themeColor="text1" w:themeTint="BF"/>
        </w:rPr>
        <w:t>and anointed Jesus’</w:t>
      </w:r>
      <w:r w:rsidR="00A51391">
        <w:rPr>
          <w:color w:val="404040" w:themeColor="text1" w:themeTint="BF"/>
        </w:rPr>
        <w:t>s</w:t>
      </w:r>
      <w:r w:rsidR="007F058B">
        <w:rPr>
          <w:color w:val="404040" w:themeColor="text1" w:themeTint="BF"/>
        </w:rPr>
        <w:t xml:space="preserve"> feet with the oil</w:t>
      </w:r>
      <w:r w:rsidR="00AD2977">
        <w:rPr>
          <w:color w:val="404040" w:themeColor="text1" w:themeTint="BF"/>
        </w:rPr>
        <w:t xml:space="preserve">. It was </w:t>
      </w:r>
      <w:r w:rsidR="007F058B">
        <w:rPr>
          <w:color w:val="404040" w:themeColor="text1" w:themeTint="BF"/>
        </w:rPr>
        <w:t xml:space="preserve">an act of worship and in preparation for His burial. </w:t>
      </w:r>
      <w:r w:rsidR="005B74FC">
        <w:rPr>
          <w:color w:val="404040" w:themeColor="text1" w:themeTint="BF"/>
        </w:rPr>
        <w:t>But we receive this insight</w:t>
      </w:r>
      <w:r w:rsidR="007F058B">
        <w:rPr>
          <w:color w:val="404040" w:themeColor="text1" w:themeTint="BF"/>
        </w:rPr>
        <w:t xml:space="preserve">: </w:t>
      </w:r>
      <w:r w:rsidR="007F058B" w:rsidRPr="007F058B">
        <w:rPr>
          <w:i/>
          <w:iCs/>
          <w:color w:val="404040" w:themeColor="text1" w:themeTint="BF"/>
        </w:rPr>
        <w:t xml:space="preserve">Then one of his disciples, Judas Iscariot (who was about to betray him), said, “Why wasn’t this perfume sold for three hundred denarii and given to the poor?” He didn’t say this because he cared about the poor but because he was a thief. He </w:t>
      </w:r>
      <w:proofErr w:type="gramStart"/>
      <w:r w:rsidR="007F058B" w:rsidRPr="007F058B">
        <w:rPr>
          <w:i/>
          <w:iCs/>
          <w:color w:val="404040" w:themeColor="text1" w:themeTint="BF"/>
        </w:rPr>
        <w:t>was in charge of</w:t>
      </w:r>
      <w:proofErr w:type="gramEnd"/>
      <w:r w:rsidR="007F058B" w:rsidRPr="007F058B">
        <w:rPr>
          <w:i/>
          <w:iCs/>
          <w:color w:val="404040" w:themeColor="text1" w:themeTint="BF"/>
        </w:rPr>
        <w:t xml:space="preserve"> the </w:t>
      </w:r>
      <w:proofErr w:type="gramStart"/>
      <w:r w:rsidR="007F058B" w:rsidRPr="007F058B">
        <w:rPr>
          <w:i/>
          <w:iCs/>
          <w:color w:val="404040" w:themeColor="text1" w:themeTint="BF"/>
        </w:rPr>
        <w:t>money-bag</w:t>
      </w:r>
      <w:proofErr w:type="gramEnd"/>
      <w:r w:rsidR="007F058B" w:rsidRPr="007F058B">
        <w:rPr>
          <w:i/>
          <w:iCs/>
          <w:color w:val="404040" w:themeColor="text1" w:themeTint="BF"/>
        </w:rPr>
        <w:t xml:space="preserve"> and would steal part of what was put in it</w:t>
      </w:r>
      <w:r w:rsidR="005B74FC">
        <w:rPr>
          <w:color w:val="404040" w:themeColor="text1" w:themeTint="BF"/>
        </w:rPr>
        <w:t xml:space="preserve"> (</w:t>
      </w:r>
      <w:r w:rsidR="007F058B">
        <w:rPr>
          <w:color w:val="404040" w:themeColor="text1" w:themeTint="BF"/>
        </w:rPr>
        <w:t>John 12:4-6)</w:t>
      </w:r>
      <w:r w:rsidR="00A51391">
        <w:rPr>
          <w:color w:val="404040" w:themeColor="text1" w:themeTint="BF"/>
        </w:rPr>
        <w:t>.</w:t>
      </w:r>
    </w:p>
    <w:p w14:paraId="74FACC90" w14:textId="77777777" w:rsidR="007F058B" w:rsidRDefault="007F058B" w:rsidP="000937DF">
      <w:pPr>
        <w:ind w:left="720"/>
        <w:rPr>
          <w:color w:val="404040" w:themeColor="text1" w:themeTint="BF"/>
        </w:rPr>
      </w:pPr>
    </w:p>
    <w:p w14:paraId="239DB4CC" w14:textId="4A620A08" w:rsidR="00ED608E" w:rsidRDefault="00043B23" w:rsidP="00466BB5">
      <w:pPr>
        <w:ind w:left="720"/>
        <w:rPr>
          <w:i/>
          <w:iCs/>
          <w:color w:val="404040" w:themeColor="text1" w:themeTint="BF"/>
        </w:rPr>
      </w:pPr>
      <w:r>
        <w:rPr>
          <w:color w:val="404040" w:themeColor="text1" w:themeTint="BF"/>
        </w:rPr>
        <w:t xml:space="preserve">While Judas had the same proximity and opportunity as the other disciples, his heart nurtured </w:t>
      </w:r>
      <w:r w:rsidR="00761B6E">
        <w:rPr>
          <w:color w:val="404040" w:themeColor="text1" w:themeTint="BF"/>
        </w:rPr>
        <w:t>disbelief and contempt. In unguarded moments</w:t>
      </w:r>
      <w:r w:rsidR="00171912">
        <w:rPr>
          <w:color w:val="404040" w:themeColor="text1" w:themeTint="BF"/>
        </w:rPr>
        <w:t>,</w:t>
      </w:r>
      <w:r w:rsidR="00761B6E">
        <w:rPr>
          <w:color w:val="404040" w:themeColor="text1" w:themeTint="BF"/>
        </w:rPr>
        <w:t xml:space="preserve"> like in the home of Mary and Martha, h</w:t>
      </w:r>
      <w:r w:rsidR="00F836DE">
        <w:rPr>
          <w:color w:val="404040" w:themeColor="text1" w:themeTint="BF"/>
        </w:rPr>
        <w:t xml:space="preserve">e exposed his true motivation. As Jesus said in Luke 6:45, </w:t>
      </w:r>
      <w:r w:rsidR="00F836DE" w:rsidRPr="00466BB5">
        <w:rPr>
          <w:i/>
          <w:iCs/>
          <w:color w:val="404040" w:themeColor="text1" w:themeTint="BF"/>
        </w:rPr>
        <w:t>“</w:t>
      </w:r>
      <w:r w:rsidR="00466BB5" w:rsidRPr="00466BB5">
        <w:rPr>
          <w:i/>
          <w:iCs/>
          <w:color w:val="404040" w:themeColor="text1" w:themeTint="BF"/>
        </w:rPr>
        <w:t xml:space="preserve">A good man brings good things out of the good stored up in his heart, and an evil man brings evil things out of the evil stored up in his heart. For the mouth speaks what the heart is full of.” </w:t>
      </w:r>
      <w:r w:rsidR="00CA6F91">
        <w:rPr>
          <w:color w:val="404040" w:themeColor="text1" w:themeTint="BF"/>
        </w:rPr>
        <w:t xml:space="preserve">Jesus’ words, and </w:t>
      </w:r>
      <w:r w:rsidR="00670232">
        <w:rPr>
          <w:color w:val="404040" w:themeColor="text1" w:themeTint="BF"/>
        </w:rPr>
        <w:t xml:space="preserve">Judas’ example, however, beg the question, </w:t>
      </w:r>
      <w:r w:rsidR="00670232" w:rsidRPr="006238F8">
        <w:rPr>
          <w:i/>
          <w:iCs/>
          <w:color w:val="404040" w:themeColor="text1" w:themeTint="BF"/>
        </w:rPr>
        <w:t xml:space="preserve">“How do we fill out hearts with good things and </w:t>
      </w:r>
      <w:r w:rsidR="006238F8" w:rsidRPr="006238F8">
        <w:rPr>
          <w:i/>
          <w:iCs/>
          <w:color w:val="404040" w:themeColor="text1" w:themeTint="BF"/>
        </w:rPr>
        <w:t>guard our hearts against evil?”</w:t>
      </w:r>
      <w:r w:rsidR="00633B75">
        <w:rPr>
          <w:i/>
          <w:iCs/>
          <w:color w:val="404040" w:themeColor="text1" w:themeTint="BF"/>
        </w:rPr>
        <w:t xml:space="preserve"> </w:t>
      </w:r>
      <w:r w:rsidR="00633B75" w:rsidRPr="00171912">
        <w:rPr>
          <w:color w:val="404040" w:themeColor="text1" w:themeTint="BF"/>
        </w:rPr>
        <w:t>(NIV)</w:t>
      </w:r>
      <w:r w:rsidR="00171912">
        <w:rPr>
          <w:color w:val="404040" w:themeColor="text1" w:themeTint="BF"/>
        </w:rPr>
        <w:t>.</w:t>
      </w:r>
    </w:p>
    <w:p w14:paraId="14AA70C9" w14:textId="77777777" w:rsidR="006238F8" w:rsidRDefault="006238F8" w:rsidP="00466BB5">
      <w:pPr>
        <w:ind w:left="720"/>
        <w:rPr>
          <w:i/>
          <w:iCs/>
          <w:color w:val="404040" w:themeColor="text1" w:themeTint="BF"/>
        </w:rPr>
      </w:pPr>
    </w:p>
    <w:p w14:paraId="5746732D" w14:textId="54CC1444" w:rsidR="00A02A2F" w:rsidRDefault="00D552BE" w:rsidP="00466BB5">
      <w:pPr>
        <w:ind w:left="720"/>
        <w:rPr>
          <w:color w:val="404040" w:themeColor="text1" w:themeTint="BF"/>
        </w:rPr>
      </w:pPr>
      <w:r>
        <w:rPr>
          <w:color w:val="404040" w:themeColor="text1" w:themeTint="BF"/>
        </w:rPr>
        <w:t xml:space="preserve">Over time, Judas was swayed by proximity to power and his own </w:t>
      </w:r>
      <w:r w:rsidR="009A7C26">
        <w:rPr>
          <w:color w:val="404040" w:themeColor="text1" w:themeTint="BF"/>
        </w:rPr>
        <w:t xml:space="preserve">selfish desires. John’s description of Judas in John 12:4-6 imply that theft was an ongoing sin. </w:t>
      </w:r>
      <w:r w:rsidR="002F00D9">
        <w:rPr>
          <w:color w:val="404040" w:themeColor="text1" w:themeTint="BF"/>
        </w:rPr>
        <w:t xml:space="preserve">He didn’t empty the coffers in one dramatic moment. Instead, </w:t>
      </w:r>
      <w:r w:rsidR="00E3372A">
        <w:rPr>
          <w:color w:val="404040" w:themeColor="text1" w:themeTint="BF"/>
        </w:rPr>
        <w:t xml:space="preserve">his character and commitment to Christ were chipped away, a little at a time, until the full force of his betrayal </w:t>
      </w:r>
      <w:r w:rsidR="00680634">
        <w:rPr>
          <w:color w:val="404040" w:themeColor="text1" w:themeTint="BF"/>
        </w:rPr>
        <w:t xml:space="preserve">moved from private vice to public </w:t>
      </w:r>
      <w:r w:rsidR="00681092">
        <w:rPr>
          <w:color w:val="404040" w:themeColor="text1" w:themeTint="BF"/>
        </w:rPr>
        <w:t>betrayal</w:t>
      </w:r>
      <w:r w:rsidR="00680634">
        <w:rPr>
          <w:color w:val="404040" w:themeColor="text1" w:themeTint="BF"/>
        </w:rPr>
        <w:t xml:space="preserve">. </w:t>
      </w:r>
      <w:r w:rsidR="00650682">
        <w:rPr>
          <w:color w:val="404040" w:themeColor="text1" w:themeTint="BF"/>
        </w:rPr>
        <w:t xml:space="preserve">People rarely blow up their lives in one, show-stopping moment. Rather, </w:t>
      </w:r>
      <w:r w:rsidR="006078FF">
        <w:rPr>
          <w:color w:val="404040" w:themeColor="text1" w:themeTint="BF"/>
        </w:rPr>
        <w:t>over time, sin car</w:t>
      </w:r>
      <w:r w:rsidR="0078027D">
        <w:rPr>
          <w:color w:val="404040" w:themeColor="text1" w:themeTint="BF"/>
        </w:rPr>
        <w:t>ries them farther from Christ. James 1:</w:t>
      </w:r>
      <w:r w:rsidR="00DD20D2">
        <w:rPr>
          <w:color w:val="404040" w:themeColor="text1" w:themeTint="BF"/>
        </w:rPr>
        <w:t>14</w:t>
      </w:r>
      <w:r w:rsidR="00395EC0">
        <w:rPr>
          <w:color w:val="404040" w:themeColor="text1" w:themeTint="BF"/>
        </w:rPr>
        <w:t>-15</w:t>
      </w:r>
      <w:r w:rsidR="00DD20D2">
        <w:rPr>
          <w:color w:val="404040" w:themeColor="text1" w:themeTint="BF"/>
        </w:rPr>
        <w:t xml:space="preserve"> says, </w:t>
      </w:r>
      <w:r w:rsidR="00395EC0" w:rsidRPr="00D140A7">
        <w:rPr>
          <w:i/>
          <w:iCs/>
          <w:color w:val="404040" w:themeColor="text1" w:themeTint="BF"/>
        </w:rPr>
        <w:t>“But each person is tempted when he is drawn away and enticed by his own evil desire. Then after desire has conceived, it gives birth to sin, and when sin is fully grown, it gives birth to death.”</w:t>
      </w:r>
      <w:r w:rsidR="00395EC0">
        <w:rPr>
          <w:color w:val="404040" w:themeColor="text1" w:themeTint="BF"/>
        </w:rPr>
        <w:t xml:space="preserve"> </w:t>
      </w:r>
      <w:r w:rsidR="00DD20D2">
        <w:rPr>
          <w:color w:val="404040" w:themeColor="text1" w:themeTint="BF"/>
        </w:rPr>
        <w:t xml:space="preserve">We should be on guard in our own lives </w:t>
      </w:r>
      <w:r w:rsidR="00681092">
        <w:rPr>
          <w:color w:val="404040" w:themeColor="text1" w:themeTint="BF"/>
        </w:rPr>
        <w:t>against</w:t>
      </w:r>
      <w:r w:rsidR="00DD20D2">
        <w:rPr>
          <w:color w:val="404040" w:themeColor="text1" w:themeTint="BF"/>
        </w:rPr>
        <w:t xml:space="preserve"> </w:t>
      </w:r>
      <w:r w:rsidR="00896F9F">
        <w:rPr>
          <w:color w:val="404040" w:themeColor="text1" w:themeTint="BF"/>
        </w:rPr>
        <w:t xml:space="preserve">desires, habits, or behaviors that </w:t>
      </w:r>
      <w:r w:rsidR="003A4C21">
        <w:rPr>
          <w:color w:val="404040" w:themeColor="text1" w:themeTint="BF"/>
        </w:rPr>
        <w:t>could slowly erode our faith. When we recognize the</w:t>
      </w:r>
      <w:r w:rsidR="00681092">
        <w:rPr>
          <w:color w:val="404040" w:themeColor="text1" w:themeTint="BF"/>
        </w:rPr>
        <w:t>se things</w:t>
      </w:r>
      <w:r w:rsidR="003A4C21">
        <w:rPr>
          <w:color w:val="404040" w:themeColor="text1" w:themeTint="BF"/>
        </w:rPr>
        <w:t xml:space="preserve">, we should confess </w:t>
      </w:r>
      <w:r w:rsidR="00006EE6">
        <w:rPr>
          <w:color w:val="404040" w:themeColor="text1" w:themeTint="BF"/>
        </w:rPr>
        <w:t xml:space="preserve">our sin to </w:t>
      </w:r>
      <w:r w:rsidR="008A0768">
        <w:rPr>
          <w:color w:val="404040" w:themeColor="text1" w:themeTint="BF"/>
        </w:rPr>
        <w:t>God and</w:t>
      </w:r>
      <w:r w:rsidR="00006EE6">
        <w:rPr>
          <w:color w:val="404040" w:themeColor="text1" w:themeTint="BF"/>
        </w:rPr>
        <w:t xml:space="preserve"> seek accountability from </w:t>
      </w:r>
      <w:r w:rsidR="00681092">
        <w:rPr>
          <w:color w:val="404040" w:themeColor="text1" w:themeTint="BF"/>
        </w:rPr>
        <w:t>other</w:t>
      </w:r>
      <w:r w:rsidR="00006EE6">
        <w:rPr>
          <w:color w:val="404040" w:themeColor="text1" w:themeTint="BF"/>
        </w:rPr>
        <w:t xml:space="preserve"> believer</w:t>
      </w:r>
      <w:r w:rsidR="00681092">
        <w:rPr>
          <w:color w:val="404040" w:themeColor="text1" w:themeTint="BF"/>
        </w:rPr>
        <w:t>s</w:t>
      </w:r>
      <w:r w:rsidR="00006EE6">
        <w:rPr>
          <w:color w:val="404040" w:themeColor="text1" w:themeTint="BF"/>
        </w:rPr>
        <w:t xml:space="preserve">. The </w:t>
      </w:r>
      <w:r w:rsidR="00CC641F">
        <w:rPr>
          <w:color w:val="404040" w:themeColor="text1" w:themeTint="BF"/>
        </w:rPr>
        <w:t xml:space="preserve">impact of </w:t>
      </w:r>
      <w:r w:rsidR="000271BB">
        <w:rPr>
          <w:color w:val="404040" w:themeColor="text1" w:themeTint="BF"/>
        </w:rPr>
        <w:t>indulging</w:t>
      </w:r>
      <w:r w:rsidR="00CC641F">
        <w:rPr>
          <w:color w:val="404040" w:themeColor="text1" w:themeTint="BF"/>
        </w:rPr>
        <w:t xml:space="preserve"> sin might look small </w:t>
      </w:r>
      <w:r w:rsidR="00681092">
        <w:rPr>
          <w:color w:val="404040" w:themeColor="text1" w:themeTint="BF"/>
        </w:rPr>
        <w:t>in</w:t>
      </w:r>
      <w:r w:rsidR="00CC641F">
        <w:rPr>
          <w:color w:val="404040" w:themeColor="text1" w:themeTint="BF"/>
        </w:rPr>
        <w:t xml:space="preserve"> the beginning, but Judas’</w:t>
      </w:r>
      <w:r w:rsidR="00681092">
        <w:rPr>
          <w:color w:val="404040" w:themeColor="text1" w:themeTint="BF"/>
        </w:rPr>
        <w:t>s</w:t>
      </w:r>
      <w:r w:rsidR="00CC641F">
        <w:rPr>
          <w:color w:val="404040" w:themeColor="text1" w:themeTint="BF"/>
        </w:rPr>
        <w:t xml:space="preserve"> story shows the catastrophic way in which sin snowballs over time</w:t>
      </w:r>
      <w:r w:rsidR="00A02A2F">
        <w:rPr>
          <w:color w:val="404040" w:themeColor="text1" w:themeTint="BF"/>
        </w:rPr>
        <w:t xml:space="preserve"> </w:t>
      </w:r>
      <w:r w:rsidR="00681092">
        <w:rPr>
          <w:color w:val="404040" w:themeColor="text1" w:themeTint="BF"/>
        </w:rPr>
        <w:t>when</w:t>
      </w:r>
      <w:r w:rsidR="00A02A2F">
        <w:rPr>
          <w:color w:val="404040" w:themeColor="text1" w:themeTint="BF"/>
        </w:rPr>
        <w:t xml:space="preserve"> left unchecked. </w:t>
      </w:r>
    </w:p>
    <w:p w14:paraId="3063E153" w14:textId="77777777" w:rsidR="00A02A2F" w:rsidRDefault="00A02A2F" w:rsidP="00466BB5">
      <w:pPr>
        <w:ind w:left="720"/>
        <w:rPr>
          <w:color w:val="404040" w:themeColor="text1" w:themeTint="BF"/>
        </w:rPr>
      </w:pPr>
    </w:p>
    <w:p w14:paraId="3B06306E" w14:textId="3EEF0D6F" w:rsidR="005235C4" w:rsidRDefault="00C46BD4" w:rsidP="00466BB5">
      <w:pPr>
        <w:ind w:left="720"/>
        <w:rPr>
          <w:color w:val="404040" w:themeColor="text1" w:themeTint="BF"/>
        </w:rPr>
      </w:pPr>
      <w:r>
        <w:rPr>
          <w:color w:val="404040" w:themeColor="text1" w:themeTint="BF"/>
        </w:rPr>
        <w:lastRenderedPageBreak/>
        <w:t xml:space="preserve">Second, we should recognize that proximity to Jesus and His church is not the same as </w:t>
      </w:r>
      <w:r w:rsidR="00AF0AD4">
        <w:rPr>
          <w:color w:val="404040" w:themeColor="text1" w:themeTint="BF"/>
        </w:rPr>
        <w:t xml:space="preserve">knowing Him. No amount of Bible Study, church attendance, volunteering, or </w:t>
      </w:r>
      <w:r w:rsidR="009208A9">
        <w:rPr>
          <w:color w:val="404040" w:themeColor="text1" w:themeTint="BF"/>
        </w:rPr>
        <w:t xml:space="preserve">doing any other “good deed” will get us into </w:t>
      </w:r>
      <w:r w:rsidR="003B5DAE">
        <w:rPr>
          <w:color w:val="404040" w:themeColor="text1" w:themeTint="BF"/>
        </w:rPr>
        <w:t>h</w:t>
      </w:r>
      <w:r w:rsidR="009208A9">
        <w:rPr>
          <w:color w:val="404040" w:themeColor="text1" w:themeTint="BF"/>
        </w:rPr>
        <w:t xml:space="preserve">eaven. </w:t>
      </w:r>
      <w:r w:rsidR="00E047DA">
        <w:rPr>
          <w:color w:val="404040" w:themeColor="text1" w:themeTint="BF"/>
        </w:rPr>
        <w:t xml:space="preserve">We are all sinners (Romans 3:23) who deserve </w:t>
      </w:r>
      <w:r w:rsidR="00FE7DF7">
        <w:rPr>
          <w:color w:val="404040" w:themeColor="text1" w:themeTint="BF"/>
        </w:rPr>
        <w:t>death and eternal separation from God (Rom</w:t>
      </w:r>
      <w:r w:rsidR="00D140A7">
        <w:rPr>
          <w:color w:val="404040" w:themeColor="text1" w:themeTint="BF"/>
        </w:rPr>
        <w:t>ans</w:t>
      </w:r>
      <w:r w:rsidR="00FE7DF7">
        <w:rPr>
          <w:color w:val="404040" w:themeColor="text1" w:themeTint="BF"/>
        </w:rPr>
        <w:t xml:space="preserve"> 6:23)</w:t>
      </w:r>
      <w:r w:rsidR="00D140A7">
        <w:rPr>
          <w:color w:val="404040" w:themeColor="text1" w:themeTint="BF"/>
        </w:rPr>
        <w:t>.</w:t>
      </w:r>
      <w:r w:rsidR="00FE7DF7">
        <w:rPr>
          <w:color w:val="404040" w:themeColor="text1" w:themeTint="BF"/>
        </w:rPr>
        <w:t xml:space="preserve"> However, Christ died to pay the price for our sin and </w:t>
      </w:r>
      <w:r w:rsidR="005139BC">
        <w:rPr>
          <w:color w:val="404040" w:themeColor="text1" w:themeTint="BF"/>
        </w:rPr>
        <w:t>make it possible for us to be reconciled to God (Rom</w:t>
      </w:r>
      <w:r w:rsidR="00A60800">
        <w:rPr>
          <w:color w:val="404040" w:themeColor="text1" w:themeTint="BF"/>
        </w:rPr>
        <w:t>ans</w:t>
      </w:r>
      <w:r w:rsidR="005139BC">
        <w:rPr>
          <w:color w:val="404040" w:themeColor="text1" w:themeTint="BF"/>
        </w:rPr>
        <w:t xml:space="preserve"> 5:8). The path to an authentic, saving faith in Christ is not found in </w:t>
      </w:r>
      <w:r w:rsidR="0087685B">
        <w:rPr>
          <w:color w:val="404040" w:themeColor="text1" w:themeTint="BF"/>
        </w:rPr>
        <w:t>going to church, but in confessing our sin and surrendering our lives to Jesus (</w:t>
      </w:r>
      <w:r w:rsidR="00094720">
        <w:rPr>
          <w:color w:val="404040" w:themeColor="text1" w:themeTint="BF"/>
        </w:rPr>
        <w:t>Rom</w:t>
      </w:r>
      <w:r w:rsidR="00A60800">
        <w:rPr>
          <w:color w:val="404040" w:themeColor="text1" w:themeTint="BF"/>
        </w:rPr>
        <w:t>ans</w:t>
      </w:r>
      <w:r w:rsidR="00094720">
        <w:rPr>
          <w:color w:val="404040" w:themeColor="text1" w:themeTint="BF"/>
        </w:rPr>
        <w:t xml:space="preserve"> 10:9-10)</w:t>
      </w:r>
      <w:r w:rsidR="003B5DAE">
        <w:rPr>
          <w:color w:val="404040" w:themeColor="text1" w:themeTint="BF"/>
        </w:rPr>
        <w:t>.</w:t>
      </w:r>
      <w:r w:rsidR="00094720">
        <w:rPr>
          <w:color w:val="404040" w:themeColor="text1" w:themeTint="BF"/>
        </w:rPr>
        <w:t xml:space="preserve"> </w:t>
      </w:r>
      <w:r w:rsidR="003B5DAE">
        <w:rPr>
          <w:color w:val="404040" w:themeColor="text1" w:themeTint="BF"/>
        </w:rPr>
        <w:t>A</w:t>
      </w:r>
      <w:r w:rsidR="00094720">
        <w:rPr>
          <w:color w:val="404040" w:themeColor="text1" w:themeTint="BF"/>
        </w:rPr>
        <w:t>ll who call on Him by faith will be saved (</w:t>
      </w:r>
      <w:r w:rsidR="00F01BCA">
        <w:rPr>
          <w:color w:val="404040" w:themeColor="text1" w:themeTint="BF"/>
        </w:rPr>
        <w:t>Rom</w:t>
      </w:r>
      <w:r w:rsidR="00A60800">
        <w:rPr>
          <w:color w:val="404040" w:themeColor="text1" w:themeTint="BF"/>
        </w:rPr>
        <w:t>ans</w:t>
      </w:r>
      <w:r w:rsidR="00F01BCA">
        <w:rPr>
          <w:color w:val="404040" w:themeColor="text1" w:themeTint="BF"/>
        </w:rPr>
        <w:t xml:space="preserve"> 10:13)</w:t>
      </w:r>
      <w:r w:rsidR="00A60800">
        <w:rPr>
          <w:color w:val="404040" w:themeColor="text1" w:themeTint="BF"/>
        </w:rPr>
        <w:t>.</w:t>
      </w:r>
    </w:p>
    <w:p w14:paraId="094FB48D" w14:textId="77777777" w:rsidR="005235C4" w:rsidRDefault="005235C4" w:rsidP="00466BB5">
      <w:pPr>
        <w:ind w:left="720"/>
        <w:rPr>
          <w:color w:val="404040" w:themeColor="text1" w:themeTint="BF"/>
        </w:rPr>
      </w:pPr>
    </w:p>
    <w:p w14:paraId="4F526657" w14:textId="6E540364" w:rsidR="007A6E99" w:rsidRDefault="005235C4" w:rsidP="00466BB5">
      <w:pPr>
        <w:ind w:left="720"/>
        <w:rPr>
          <w:color w:val="404040" w:themeColor="text1" w:themeTint="BF"/>
        </w:rPr>
      </w:pPr>
      <w:r>
        <w:rPr>
          <w:color w:val="404040" w:themeColor="text1" w:themeTint="BF"/>
        </w:rPr>
        <w:t xml:space="preserve">Judas walked with Jesus and the other disciples for three years and yet never fully surrendered to Christ. Instead of </w:t>
      </w:r>
      <w:r w:rsidR="001E33D5">
        <w:rPr>
          <w:color w:val="404040" w:themeColor="text1" w:themeTint="BF"/>
        </w:rPr>
        <w:t xml:space="preserve">confession and repentance from his selfishness and sin, he doubled </w:t>
      </w:r>
      <w:r w:rsidR="008A0768">
        <w:rPr>
          <w:color w:val="404040" w:themeColor="text1" w:themeTint="BF"/>
        </w:rPr>
        <w:t>down and</w:t>
      </w:r>
      <w:r w:rsidR="001E33D5">
        <w:rPr>
          <w:color w:val="404040" w:themeColor="text1" w:themeTint="BF"/>
        </w:rPr>
        <w:t xml:space="preserve"> was carried away to devastating consequences. </w:t>
      </w:r>
      <w:r w:rsidR="005D2519">
        <w:rPr>
          <w:color w:val="404040" w:themeColor="text1" w:themeTint="BF"/>
        </w:rPr>
        <w:t>If you’ve</w:t>
      </w:r>
      <w:r w:rsidR="00457862">
        <w:rPr>
          <w:color w:val="404040" w:themeColor="text1" w:themeTint="BF"/>
        </w:rPr>
        <w:t xml:space="preserve"> never by faith accepted Christ, </w:t>
      </w:r>
      <w:r w:rsidR="007A6E99">
        <w:rPr>
          <w:color w:val="404040" w:themeColor="text1" w:themeTint="BF"/>
        </w:rPr>
        <w:t>today could be the day that changes the trajectory of your life</w:t>
      </w:r>
      <w:r w:rsidR="005D2519">
        <w:rPr>
          <w:color w:val="404040" w:themeColor="text1" w:themeTint="BF"/>
        </w:rPr>
        <w:t>,</w:t>
      </w:r>
      <w:r w:rsidR="007A6E99">
        <w:rPr>
          <w:color w:val="404040" w:themeColor="text1" w:themeTint="BF"/>
        </w:rPr>
        <w:t xml:space="preserve"> if you will come to Him. </w:t>
      </w:r>
    </w:p>
    <w:p w14:paraId="04429C8D" w14:textId="77777777" w:rsidR="007A6E99" w:rsidRDefault="007A6E99" w:rsidP="00466BB5">
      <w:pPr>
        <w:ind w:left="720"/>
        <w:rPr>
          <w:color w:val="404040" w:themeColor="text1" w:themeTint="BF"/>
        </w:rPr>
      </w:pPr>
    </w:p>
    <w:p w14:paraId="538180FF" w14:textId="674192E1" w:rsidR="007A10F1" w:rsidRDefault="007A6E99" w:rsidP="00466BB5">
      <w:pPr>
        <w:ind w:left="720"/>
        <w:rPr>
          <w:color w:val="404040" w:themeColor="text1" w:themeTint="BF"/>
        </w:rPr>
      </w:pPr>
      <w:r>
        <w:rPr>
          <w:color w:val="404040" w:themeColor="text1" w:themeTint="BF"/>
        </w:rPr>
        <w:t>For followers of Jesus, Judas’</w:t>
      </w:r>
      <w:r w:rsidR="007F33C3">
        <w:rPr>
          <w:color w:val="404040" w:themeColor="text1" w:themeTint="BF"/>
        </w:rPr>
        <w:t>s</w:t>
      </w:r>
      <w:r>
        <w:rPr>
          <w:color w:val="404040" w:themeColor="text1" w:themeTint="BF"/>
        </w:rPr>
        <w:t xml:space="preserve"> story can serve as a cautionary tale of the </w:t>
      </w:r>
      <w:r w:rsidR="0001620F">
        <w:rPr>
          <w:color w:val="404040" w:themeColor="text1" w:themeTint="BF"/>
        </w:rPr>
        <w:t xml:space="preserve">slow creep that can lead astray. </w:t>
      </w:r>
      <w:r w:rsidR="00693E79">
        <w:rPr>
          <w:color w:val="404040" w:themeColor="text1" w:themeTint="BF"/>
        </w:rPr>
        <w:t xml:space="preserve">The </w:t>
      </w:r>
      <w:r w:rsidR="00A34E48">
        <w:rPr>
          <w:color w:val="404040" w:themeColor="text1" w:themeTint="BF"/>
        </w:rPr>
        <w:t>need</w:t>
      </w:r>
      <w:r w:rsidR="00693E79">
        <w:rPr>
          <w:color w:val="404040" w:themeColor="text1" w:themeTint="BF"/>
        </w:rPr>
        <w:t xml:space="preserve"> is clear—walk closely with Jesus</w:t>
      </w:r>
      <w:r w:rsidR="007A10F1">
        <w:rPr>
          <w:color w:val="404040" w:themeColor="text1" w:themeTint="BF"/>
        </w:rPr>
        <w:t xml:space="preserve">. Like Peter, we stay close to Jesus </w:t>
      </w:r>
      <w:r w:rsidR="00A34E48">
        <w:rPr>
          <w:color w:val="404040" w:themeColor="text1" w:themeTint="BF"/>
        </w:rPr>
        <w:t>w</w:t>
      </w:r>
      <w:r w:rsidR="00930D35">
        <w:rPr>
          <w:color w:val="404040" w:themeColor="text1" w:themeTint="BF"/>
        </w:rPr>
        <w:t xml:space="preserve">hen we recognize there is </w:t>
      </w:r>
      <w:r w:rsidR="008A0768">
        <w:rPr>
          <w:color w:val="404040" w:themeColor="text1" w:themeTint="BF"/>
        </w:rPr>
        <w:t>nowhere</w:t>
      </w:r>
      <w:r w:rsidR="00930D35">
        <w:rPr>
          <w:color w:val="404040" w:themeColor="text1" w:themeTint="BF"/>
        </w:rPr>
        <w:t xml:space="preserve"> else to go for </w:t>
      </w:r>
      <w:r w:rsidR="00F07849">
        <w:rPr>
          <w:color w:val="404040" w:themeColor="text1" w:themeTint="BF"/>
        </w:rPr>
        <w:t xml:space="preserve">satisfaction in this life—not from the things of this world and certainly not </w:t>
      </w:r>
      <w:r w:rsidR="00A34E48">
        <w:rPr>
          <w:color w:val="404040" w:themeColor="text1" w:themeTint="BF"/>
        </w:rPr>
        <w:t>by</w:t>
      </w:r>
      <w:r w:rsidR="00F07849">
        <w:rPr>
          <w:color w:val="404040" w:themeColor="text1" w:themeTint="BF"/>
        </w:rPr>
        <w:t xml:space="preserve"> our efforts—</w:t>
      </w:r>
      <w:r w:rsidR="00A34E48">
        <w:rPr>
          <w:color w:val="404040" w:themeColor="text1" w:themeTint="BF"/>
        </w:rPr>
        <w:t>outside of walking</w:t>
      </w:r>
      <w:r w:rsidR="001E0626">
        <w:rPr>
          <w:color w:val="404040" w:themeColor="text1" w:themeTint="BF"/>
        </w:rPr>
        <w:t xml:space="preserve"> closely with </w:t>
      </w:r>
      <w:r w:rsidR="00A34E48">
        <w:rPr>
          <w:color w:val="404040" w:themeColor="text1" w:themeTint="BF"/>
        </w:rPr>
        <w:t>Christ</w:t>
      </w:r>
      <w:r w:rsidR="001E0626">
        <w:rPr>
          <w:color w:val="404040" w:themeColor="text1" w:themeTint="BF"/>
        </w:rPr>
        <w:t xml:space="preserve">. </w:t>
      </w:r>
    </w:p>
    <w:p w14:paraId="07168595" w14:textId="77777777" w:rsidR="006238F8" w:rsidRPr="00CA6F91" w:rsidRDefault="006238F8" w:rsidP="004A74E9"/>
    <w:p w14:paraId="742DC4A2" w14:textId="77777777" w:rsidR="00ED608E" w:rsidRDefault="00ED608E" w:rsidP="00ED608E">
      <w:pPr>
        <w:pStyle w:val="Heading1Alt"/>
        <w:ind w:left="720"/>
      </w:pPr>
      <w:r>
        <w:t>DISCUSS</w:t>
      </w:r>
    </w:p>
    <w:p w14:paraId="1ADD627B" w14:textId="77777777" w:rsidR="00ED608E" w:rsidRDefault="00ED608E" w:rsidP="00ED608E">
      <w:pPr>
        <w:ind w:left="720"/>
        <w:rPr>
          <w:i/>
          <w:iCs/>
        </w:rPr>
      </w:pPr>
    </w:p>
    <w:p w14:paraId="1F048BF6" w14:textId="3505EC0D" w:rsidR="001B4D10" w:rsidRPr="001B4D10" w:rsidRDefault="001B4D10" w:rsidP="001B4D10">
      <w:pPr>
        <w:pStyle w:val="ListParagraph"/>
        <w:numPr>
          <w:ilvl w:val="0"/>
          <w:numId w:val="35"/>
        </w:numPr>
      </w:pPr>
      <w:r w:rsidRPr="001B4D10">
        <w:rPr>
          <w:i/>
          <w:iCs/>
          <w:color w:val="404040" w:themeColor="text1" w:themeTint="BF"/>
        </w:rPr>
        <w:t xml:space="preserve">What </w:t>
      </w:r>
      <w:r w:rsidR="00A34E48">
        <w:rPr>
          <w:i/>
          <w:iCs/>
          <w:color w:val="404040" w:themeColor="text1" w:themeTint="BF"/>
        </w:rPr>
        <w:t>did</w:t>
      </w:r>
      <w:r w:rsidRPr="001B4D10">
        <w:rPr>
          <w:i/>
          <w:iCs/>
          <w:color w:val="404040" w:themeColor="text1" w:themeTint="BF"/>
        </w:rPr>
        <w:t xml:space="preserve"> Jesus’</w:t>
      </w:r>
      <w:r w:rsidR="007F33C3">
        <w:rPr>
          <w:i/>
          <w:iCs/>
          <w:color w:val="404040" w:themeColor="text1" w:themeTint="BF"/>
        </w:rPr>
        <w:t>s</w:t>
      </w:r>
      <w:r w:rsidRPr="001B4D10">
        <w:rPr>
          <w:i/>
          <w:iCs/>
          <w:color w:val="404040" w:themeColor="text1" w:themeTint="BF"/>
        </w:rPr>
        <w:t xml:space="preserve"> statement about Judas (“one of you is a devil”) reveal about His awareness of Judas’</w:t>
      </w:r>
      <w:r w:rsidR="00A34E48">
        <w:rPr>
          <w:i/>
          <w:iCs/>
          <w:color w:val="404040" w:themeColor="text1" w:themeTint="BF"/>
        </w:rPr>
        <w:t>s</w:t>
      </w:r>
      <w:r w:rsidRPr="001B4D10">
        <w:rPr>
          <w:i/>
          <w:iCs/>
          <w:color w:val="404040" w:themeColor="text1" w:themeTint="BF"/>
        </w:rPr>
        <w:t xml:space="preserve"> heart?</w:t>
      </w:r>
    </w:p>
    <w:p w14:paraId="29889F91" w14:textId="77777777" w:rsidR="001B4D10" w:rsidRPr="001B4D10" w:rsidRDefault="001B4D10" w:rsidP="001B4D10">
      <w:pPr>
        <w:pStyle w:val="ListParagraph"/>
        <w:numPr>
          <w:ilvl w:val="0"/>
          <w:numId w:val="35"/>
        </w:numPr>
      </w:pPr>
      <w:r w:rsidRPr="001B4D10">
        <w:rPr>
          <w:i/>
          <w:iCs/>
          <w:color w:val="404040" w:themeColor="text1" w:themeTint="BF"/>
        </w:rPr>
        <w:t>Where might unresolved sin or hidden motives be quietly hardening your own heart?</w:t>
      </w:r>
    </w:p>
    <w:p w14:paraId="523811B0" w14:textId="0317CE57" w:rsidR="00A30638" w:rsidRPr="000768C3" w:rsidRDefault="00E31438" w:rsidP="000768C3">
      <w:pPr>
        <w:pStyle w:val="ListParagraph"/>
        <w:numPr>
          <w:ilvl w:val="0"/>
          <w:numId w:val="35"/>
        </w:numPr>
      </w:pPr>
      <w:r w:rsidRPr="00E31438">
        <w:rPr>
          <w:i/>
          <w:iCs/>
          <w:color w:val="404040" w:themeColor="text1" w:themeTint="BF"/>
        </w:rPr>
        <w:t>What step can you take this week to guard your heart from slow spiritual erosion?</w:t>
      </w:r>
      <w:r w:rsidRPr="00E31438">
        <w:rPr>
          <w:i/>
          <w:iCs/>
          <w:color w:val="404040" w:themeColor="text1" w:themeTint="BF"/>
        </w:rPr>
        <w:br/>
      </w:r>
      <w:r w:rsidR="001B4D10" w:rsidRPr="001B4D10">
        <w:rPr>
          <w:i/>
          <w:iCs/>
          <w:color w:val="404040" w:themeColor="text1" w:themeTint="BF"/>
        </w:rPr>
        <w:br/>
      </w: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t xml:space="preserve">REFLECT ON THE TEXT </w:t>
      </w:r>
    </w:p>
    <w:p w14:paraId="54E97979" w14:textId="77777777" w:rsidR="00A30638" w:rsidRDefault="00A30638" w:rsidP="00C837A4">
      <w:pPr>
        <w:pStyle w:val="Heading1Alt"/>
        <w:spacing w:line="360" w:lineRule="auto"/>
        <w:ind w:left="720"/>
      </w:pPr>
      <w:r>
        <w:t>DISCUSS</w:t>
      </w:r>
    </w:p>
    <w:p w14:paraId="70A8531D" w14:textId="77777777" w:rsidR="00E31438" w:rsidRPr="00E31438" w:rsidRDefault="00E31438" w:rsidP="00894243">
      <w:pPr>
        <w:pStyle w:val="Discuss"/>
        <w:ind w:left="1080"/>
      </w:pPr>
      <w:r w:rsidRPr="00E31438">
        <w:rPr>
          <w:i/>
          <w:iCs/>
          <w:color w:val="404040" w:themeColor="text1" w:themeTint="BF"/>
        </w:rPr>
        <w:t>Which of the three responses to Jesus—the crowd, the disciples, or Judas—do you most identify with today, and why?</w:t>
      </w:r>
    </w:p>
    <w:p w14:paraId="7834C23E" w14:textId="0626A673" w:rsidR="00A30638" w:rsidRDefault="00E31438" w:rsidP="00894243">
      <w:pPr>
        <w:pStyle w:val="Discuss"/>
        <w:ind w:left="1080"/>
      </w:pPr>
      <w:r>
        <w:rPr>
          <w:i/>
          <w:iCs/>
          <w:color w:val="404040" w:themeColor="text1" w:themeTint="BF"/>
        </w:rPr>
        <w:t xml:space="preserve">How does Peter’s confession </w:t>
      </w:r>
      <w:r w:rsidR="00776F2E">
        <w:rPr>
          <w:i/>
          <w:iCs/>
          <w:color w:val="404040" w:themeColor="text1" w:themeTint="BF"/>
        </w:rPr>
        <w:t xml:space="preserve">resonate with your own growing understanding of what </w:t>
      </w:r>
      <w:r w:rsidR="00722D37">
        <w:rPr>
          <w:i/>
          <w:iCs/>
          <w:color w:val="404040" w:themeColor="text1" w:themeTint="BF"/>
        </w:rPr>
        <w:t>satisfies</w:t>
      </w:r>
      <w:r w:rsidR="00776F2E">
        <w:rPr>
          <w:i/>
          <w:iCs/>
          <w:color w:val="404040" w:themeColor="text1" w:themeTint="BF"/>
        </w:rPr>
        <w:t xml:space="preserve">? </w:t>
      </w:r>
      <w:r w:rsidRPr="00E31438">
        <w:rPr>
          <w:i/>
          <w:iCs/>
          <w:color w:val="404040" w:themeColor="text1" w:themeTint="BF"/>
        </w:rPr>
        <w:br/>
      </w:r>
    </w:p>
    <w:p w14:paraId="17319A4F" w14:textId="17F3E24D" w:rsidR="004A5282" w:rsidRDefault="004A5282" w:rsidP="00C837A4">
      <w:pPr>
        <w:pStyle w:val="Discuss"/>
        <w:ind w:left="720"/>
      </w:pPr>
    </w:p>
    <w:p w14:paraId="64F98EFB" w14:textId="7262E43E"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740117C2" w14:textId="5023254D" w:rsidR="004A5282" w:rsidRPr="00894243" w:rsidRDefault="000768C3" w:rsidP="00894243">
      <w:pPr>
        <w:ind w:left="1080"/>
        <w:rPr>
          <w:i/>
          <w:iCs/>
        </w:rPr>
      </w:pPr>
      <w:r w:rsidRPr="00894243">
        <w:rPr>
          <w:i/>
          <w:iCs/>
          <w:color w:val="404040" w:themeColor="text1" w:themeTint="BF"/>
        </w:rPr>
        <w:t>What is one specific action step you will take this week to move from observing Jesus to fully following Him?</w:t>
      </w:r>
      <w:r w:rsidRPr="00894243">
        <w:rPr>
          <w:i/>
          <w:iCs/>
          <w:color w:val="404040" w:themeColor="text1" w:themeTint="BF"/>
        </w:rPr>
        <w:br/>
      </w:r>
    </w:p>
    <w:p w14:paraId="1312A74B" w14:textId="77777777" w:rsidR="00E806CC" w:rsidRDefault="00E806CC" w:rsidP="00C837A4">
      <w:pPr>
        <w:pStyle w:val="Heading1"/>
        <w:spacing w:line="360" w:lineRule="auto"/>
        <w:ind w:left="720"/>
        <w:rPr>
          <w:color w:val="8E817B"/>
        </w:rPr>
      </w:pPr>
    </w:p>
    <w:p w14:paraId="68F9735F" w14:textId="1BCC98E7" w:rsidR="004A5282" w:rsidRPr="00A30638" w:rsidRDefault="004A5282" w:rsidP="00C837A4">
      <w:pPr>
        <w:pStyle w:val="Heading1"/>
        <w:spacing w:line="360" w:lineRule="auto"/>
        <w:ind w:left="720"/>
        <w:rPr>
          <w:color w:val="8E817B"/>
        </w:rPr>
      </w:pPr>
      <w:r w:rsidRPr="00A30638">
        <w:rPr>
          <w:color w:val="8E817B"/>
        </w:rPr>
        <w:lastRenderedPageBreak/>
        <w:t>APPLY</w:t>
      </w:r>
    </w:p>
    <w:p w14:paraId="46FD9770" w14:textId="05FB5B71" w:rsidR="00613CA7" w:rsidRPr="00894243" w:rsidRDefault="00722D37" w:rsidP="00894243">
      <w:pPr>
        <w:ind w:left="1080"/>
        <w:rPr>
          <w:color w:val="404040" w:themeColor="text1" w:themeTint="BF"/>
        </w:rPr>
      </w:pPr>
      <w:r w:rsidRPr="00894243">
        <w:rPr>
          <w:color w:val="404040" w:themeColor="text1" w:themeTint="BF"/>
        </w:rPr>
        <w:t>W</w:t>
      </w:r>
      <w:r w:rsidR="00613CA7" w:rsidRPr="00894243">
        <w:rPr>
          <w:color w:val="404040" w:themeColor="text1" w:themeTint="BF"/>
        </w:rPr>
        <w:t xml:space="preserve">rite a brief prayer of praise to God recounting the moment you realized He was the only One that could satisfy what Blaise Pascal referred to as </w:t>
      </w:r>
      <w:r w:rsidRPr="00894243">
        <w:rPr>
          <w:color w:val="404040" w:themeColor="text1" w:themeTint="BF"/>
        </w:rPr>
        <w:t>the</w:t>
      </w:r>
      <w:r w:rsidR="00613CA7" w:rsidRPr="00894243">
        <w:rPr>
          <w:color w:val="404040" w:themeColor="text1" w:themeTint="BF"/>
        </w:rPr>
        <w:t xml:space="preserve"> “God-sized hole” in your heart.</w:t>
      </w:r>
    </w:p>
    <w:p w14:paraId="67224F21" w14:textId="77777777" w:rsidR="00ED608E" w:rsidRDefault="00ED608E" w:rsidP="00383B90">
      <w:pPr>
        <w:ind w:left="720"/>
        <w:rPr>
          <w:color w:val="404040" w:themeColor="text1" w:themeTint="BF"/>
        </w:rPr>
      </w:pPr>
    </w:p>
    <w:p w14:paraId="58274D39" w14:textId="77777777" w:rsidR="00ED608E" w:rsidRDefault="00ED608E" w:rsidP="00383B90">
      <w:pPr>
        <w:ind w:left="720"/>
        <w:rPr>
          <w:color w:val="404040" w:themeColor="text1" w:themeTint="BF"/>
        </w:rPr>
      </w:pPr>
    </w:p>
    <w:p w14:paraId="4FB25028" w14:textId="77777777" w:rsidR="00ED608E" w:rsidRDefault="00ED608E" w:rsidP="00383B90">
      <w:pPr>
        <w:ind w:left="720"/>
        <w:rPr>
          <w:color w:val="404040" w:themeColor="text1" w:themeTint="BF"/>
        </w:rPr>
      </w:pPr>
    </w:p>
    <w:p w14:paraId="59EC088C" w14:textId="77777777" w:rsidR="00E806CC" w:rsidRDefault="00E806CC" w:rsidP="00383B90">
      <w:pPr>
        <w:ind w:left="720"/>
        <w:rPr>
          <w:color w:val="404040" w:themeColor="text1" w:themeTint="BF"/>
        </w:rPr>
      </w:pPr>
    </w:p>
    <w:p w14:paraId="538DC962" w14:textId="77777777" w:rsidR="00E806CC" w:rsidRDefault="00E806CC" w:rsidP="00383B90">
      <w:pPr>
        <w:ind w:left="720"/>
        <w:rPr>
          <w:color w:val="404040" w:themeColor="text1" w:themeTint="BF"/>
        </w:rPr>
      </w:pPr>
    </w:p>
    <w:p w14:paraId="4B1500BD" w14:textId="77777777" w:rsidR="00E806CC" w:rsidRDefault="00E806CC" w:rsidP="00383B90">
      <w:pPr>
        <w:ind w:left="720"/>
        <w:rPr>
          <w:color w:val="404040" w:themeColor="text1" w:themeTint="BF"/>
        </w:rPr>
      </w:pPr>
    </w:p>
    <w:p w14:paraId="088799BF" w14:textId="77777777" w:rsidR="00E806CC" w:rsidRDefault="00E806CC" w:rsidP="00383B90">
      <w:pPr>
        <w:ind w:left="720"/>
        <w:rPr>
          <w:color w:val="404040" w:themeColor="text1" w:themeTint="BF"/>
        </w:rPr>
      </w:pPr>
    </w:p>
    <w:p w14:paraId="0FC066DC" w14:textId="77777777" w:rsidR="00E806CC" w:rsidRDefault="00E806CC" w:rsidP="00383B90">
      <w:pPr>
        <w:ind w:left="720"/>
        <w:rPr>
          <w:color w:val="404040" w:themeColor="text1" w:themeTint="BF"/>
        </w:rPr>
      </w:pPr>
    </w:p>
    <w:p w14:paraId="44B59843" w14:textId="77777777" w:rsidR="00E806CC" w:rsidRDefault="00E806CC" w:rsidP="00383B90">
      <w:pPr>
        <w:ind w:left="720"/>
        <w:rPr>
          <w:color w:val="404040" w:themeColor="text1" w:themeTint="BF"/>
        </w:rPr>
      </w:pPr>
    </w:p>
    <w:p w14:paraId="447BDD36" w14:textId="77777777" w:rsidR="00E806CC" w:rsidRDefault="00E806CC" w:rsidP="00383B90">
      <w:pPr>
        <w:ind w:left="720"/>
        <w:rPr>
          <w:color w:val="404040" w:themeColor="text1" w:themeTint="BF"/>
        </w:rPr>
      </w:pPr>
    </w:p>
    <w:p w14:paraId="2623409C" w14:textId="77777777" w:rsidR="00E806CC" w:rsidRDefault="00E806CC" w:rsidP="00383B90">
      <w:pPr>
        <w:ind w:left="720"/>
        <w:rPr>
          <w:color w:val="404040" w:themeColor="text1" w:themeTint="BF"/>
        </w:rPr>
      </w:pPr>
    </w:p>
    <w:p w14:paraId="0F9947DA" w14:textId="77777777" w:rsidR="00E806CC" w:rsidRDefault="00E806CC" w:rsidP="00383B90">
      <w:pPr>
        <w:ind w:left="720"/>
        <w:rPr>
          <w:color w:val="404040" w:themeColor="text1" w:themeTint="BF"/>
        </w:rPr>
      </w:pPr>
    </w:p>
    <w:p w14:paraId="1922B41B" w14:textId="77777777" w:rsidR="00E806CC" w:rsidRDefault="00E806CC" w:rsidP="00383B90">
      <w:pPr>
        <w:ind w:left="720"/>
        <w:rPr>
          <w:color w:val="404040" w:themeColor="text1" w:themeTint="BF"/>
        </w:rPr>
      </w:pPr>
    </w:p>
    <w:p w14:paraId="165C5A28" w14:textId="77777777" w:rsidR="00E806CC" w:rsidRDefault="00E806CC" w:rsidP="00383B90">
      <w:pPr>
        <w:ind w:left="720"/>
        <w:rPr>
          <w:color w:val="404040" w:themeColor="text1" w:themeTint="BF"/>
        </w:rPr>
      </w:pPr>
    </w:p>
    <w:p w14:paraId="1B6924B1" w14:textId="77777777" w:rsidR="00E806CC" w:rsidRDefault="00E806CC" w:rsidP="00383B90">
      <w:pPr>
        <w:ind w:left="720"/>
        <w:rPr>
          <w:color w:val="404040" w:themeColor="text1" w:themeTint="BF"/>
        </w:rPr>
      </w:pPr>
    </w:p>
    <w:p w14:paraId="4F76F522" w14:textId="77777777" w:rsidR="00E806CC" w:rsidRDefault="00E806CC" w:rsidP="00383B90">
      <w:pPr>
        <w:ind w:left="720"/>
        <w:rPr>
          <w:color w:val="404040" w:themeColor="text1" w:themeTint="BF"/>
        </w:rPr>
      </w:pPr>
    </w:p>
    <w:p w14:paraId="1C3CB6F1" w14:textId="77777777" w:rsidR="00E806CC" w:rsidRDefault="00E806CC" w:rsidP="00383B90">
      <w:pPr>
        <w:ind w:left="720"/>
        <w:rPr>
          <w:color w:val="404040" w:themeColor="text1" w:themeTint="BF"/>
        </w:rPr>
      </w:pPr>
    </w:p>
    <w:p w14:paraId="04E9996C" w14:textId="77777777" w:rsidR="00E806CC" w:rsidRDefault="00E806CC" w:rsidP="00383B90">
      <w:pPr>
        <w:ind w:left="720"/>
        <w:rPr>
          <w:color w:val="404040" w:themeColor="text1" w:themeTint="BF"/>
        </w:rPr>
      </w:pPr>
    </w:p>
    <w:p w14:paraId="37D8040C" w14:textId="77777777" w:rsidR="00E806CC" w:rsidRDefault="00E806CC" w:rsidP="00383B90">
      <w:pPr>
        <w:ind w:left="720"/>
        <w:rPr>
          <w:color w:val="404040" w:themeColor="text1" w:themeTint="BF"/>
        </w:rPr>
      </w:pPr>
    </w:p>
    <w:p w14:paraId="6A1E7945" w14:textId="77777777" w:rsidR="00E806CC" w:rsidRDefault="00E806CC" w:rsidP="00383B90">
      <w:pPr>
        <w:ind w:left="720"/>
        <w:rPr>
          <w:color w:val="404040" w:themeColor="text1" w:themeTint="BF"/>
        </w:rPr>
      </w:pPr>
    </w:p>
    <w:p w14:paraId="7CF53BD4" w14:textId="77777777" w:rsidR="00E806CC" w:rsidRDefault="00E806CC" w:rsidP="00383B90">
      <w:pPr>
        <w:ind w:left="720"/>
        <w:rPr>
          <w:color w:val="404040" w:themeColor="text1" w:themeTint="BF"/>
        </w:rPr>
      </w:pPr>
    </w:p>
    <w:p w14:paraId="4C412AA5" w14:textId="77777777" w:rsidR="00E806CC" w:rsidRDefault="00E806CC" w:rsidP="00383B90">
      <w:pPr>
        <w:ind w:left="720"/>
        <w:rPr>
          <w:color w:val="404040" w:themeColor="text1" w:themeTint="BF"/>
        </w:rPr>
      </w:pPr>
    </w:p>
    <w:p w14:paraId="5C5950A1" w14:textId="77777777" w:rsidR="00E806CC" w:rsidRDefault="00E806CC" w:rsidP="00383B90">
      <w:pPr>
        <w:ind w:left="720"/>
        <w:rPr>
          <w:color w:val="404040" w:themeColor="text1" w:themeTint="BF"/>
        </w:rPr>
      </w:pPr>
    </w:p>
    <w:p w14:paraId="1918B011" w14:textId="77777777" w:rsidR="00E806CC" w:rsidRDefault="00E806CC" w:rsidP="00383B90">
      <w:pPr>
        <w:ind w:left="720"/>
        <w:rPr>
          <w:color w:val="404040" w:themeColor="text1" w:themeTint="BF"/>
        </w:rPr>
      </w:pPr>
    </w:p>
    <w:p w14:paraId="73055832" w14:textId="77777777" w:rsidR="00E806CC" w:rsidRDefault="00E806CC" w:rsidP="00383B90">
      <w:pPr>
        <w:ind w:left="720"/>
        <w:rPr>
          <w:color w:val="404040" w:themeColor="text1" w:themeTint="BF"/>
        </w:rPr>
      </w:pPr>
    </w:p>
    <w:p w14:paraId="65EEFFF2" w14:textId="77777777" w:rsidR="00E806CC" w:rsidRDefault="00E806CC" w:rsidP="00383B90">
      <w:pPr>
        <w:ind w:left="720"/>
        <w:rPr>
          <w:color w:val="404040" w:themeColor="text1" w:themeTint="BF"/>
        </w:rPr>
      </w:pPr>
    </w:p>
    <w:p w14:paraId="0388CEA8" w14:textId="77777777" w:rsidR="00E806CC" w:rsidRDefault="00E806CC" w:rsidP="00383B90">
      <w:pPr>
        <w:ind w:left="720"/>
        <w:rPr>
          <w:color w:val="404040" w:themeColor="text1" w:themeTint="BF"/>
        </w:rPr>
      </w:pPr>
    </w:p>
    <w:p w14:paraId="120C6F19" w14:textId="77777777" w:rsidR="00E806CC" w:rsidRDefault="00E806CC" w:rsidP="00383B90">
      <w:pPr>
        <w:ind w:left="720"/>
        <w:rPr>
          <w:color w:val="404040" w:themeColor="text1" w:themeTint="BF"/>
        </w:rPr>
      </w:pPr>
    </w:p>
    <w:p w14:paraId="0B1FB7BD" w14:textId="77777777" w:rsidR="00E806CC" w:rsidRDefault="00E806CC" w:rsidP="00383B90">
      <w:pPr>
        <w:ind w:left="720"/>
        <w:rPr>
          <w:color w:val="404040" w:themeColor="text1" w:themeTint="BF"/>
        </w:rPr>
      </w:pPr>
    </w:p>
    <w:p w14:paraId="3E46AB3C" w14:textId="77777777" w:rsidR="00E806CC" w:rsidRDefault="00E806CC" w:rsidP="00383B90">
      <w:pPr>
        <w:ind w:left="720"/>
        <w:rPr>
          <w:color w:val="404040" w:themeColor="text1" w:themeTint="BF"/>
        </w:rPr>
      </w:pPr>
    </w:p>
    <w:p w14:paraId="56FE99C8" w14:textId="77777777" w:rsidR="00E806CC" w:rsidRDefault="00E806CC" w:rsidP="00383B90">
      <w:pPr>
        <w:ind w:left="720"/>
        <w:rPr>
          <w:color w:val="404040" w:themeColor="text1" w:themeTint="BF"/>
        </w:rPr>
      </w:pPr>
    </w:p>
    <w:p w14:paraId="4310E9A6" w14:textId="77777777" w:rsidR="00E806CC" w:rsidRDefault="00E806CC" w:rsidP="00383B90">
      <w:pPr>
        <w:ind w:left="720"/>
        <w:rPr>
          <w:color w:val="404040" w:themeColor="text1" w:themeTint="BF"/>
        </w:rPr>
      </w:pPr>
    </w:p>
    <w:p w14:paraId="0EEB0918" w14:textId="77777777" w:rsidR="00ED608E" w:rsidRDefault="00ED608E" w:rsidP="004A74E9">
      <w:pPr>
        <w:rPr>
          <w:color w:val="404040" w:themeColor="text1" w:themeTint="BF"/>
        </w:rPr>
      </w:pPr>
    </w:p>
    <w:p w14:paraId="66A34A95" w14:textId="2B0C27E6" w:rsidR="00ED608E" w:rsidRPr="00ED608E" w:rsidRDefault="00ED608E" w:rsidP="00ED608E">
      <w:pPr>
        <w:pStyle w:val="Heading1"/>
        <w:spacing w:line="360" w:lineRule="auto"/>
        <w:ind w:left="720"/>
        <w:rPr>
          <w:color w:val="000000" w:themeColor="text1"/>
          <w:sz w:val="24"/>
          <w:szCs w:val="21"/>
        </w:rPr>
      </w:pPr>
      <w:r w:rsidRPr="00ED608E">
        <w:rPr>
          <w:color w:val="000000" w:themeColor="text1"/>
          <w:sz w:val="24"/>
          <w:szCs w:val="21"/>
        </w:rPr>
        <w:t>References</w:t>
      </w:r>
    </w:p>
    <w:p w14:paraId="4D492A6A" w14:textId="7635F716" w:rsidR="00ED608E" w:rsidRDefault="00212EC8" w:rsidP="00383B90">
      <w:pPr>
        <w:ind w:left="720"/>
        <w:rPr>
          <w:color w:val="404040" w:themeColor="text1" w:themeTint="BF"/>
        </w:rPr>
      </w:pPr>
      <w:r w:rsidRPr="00212EC8">
        <w:rPr>
          <w:color w:val="404040" w:themeColor="text1" w:themeTint="BF"/>
        </w:rPr>
        <w:t xml:space="preserve">Charles Spurgeon, </w:t>
      </w:r>
      <w:r w:rsidRPr="00212EC8">
        <w:rPr>
          <w:i/>
          <w:iCs/>
          <w:color w:val="404040" w:themeColor="text1" w:themeTint="BF"/>
        </w:rPr>
        <w:t>Sermons</w:t>
      </w:r>
      <w:r w:rsidRPr="00212EC8">
        <w:rPr>
          <w:color w:val="404040" w:themeColor="text1" w:themeTint="BF"/>
        </w:rPr>
        <w:t>, Vol. 37, “Christ and His Co-Workers” (1881).</w:t>
      </w:r>
      <w:r w:rsidRPr="00212EC8">
        <w:rPr>
          <w:color w:val="404040" w:themeColor="text1" w:themeTint="BF"/>
        </w:rPr>
        <w:br/>
      </w:r>
    </w:p>
    <w:p w14:paraId="43FC6547" w14:textId="05285295" w:rsidR="00212EC8" w:rsidRPr="00383B90" w:rsidRDefault="00FC3FED" w:rsidP="00383B90">
      <w:pPr>
        <w:ind w:left="720"/>
        <w:rPr>
          <w:color w:val="404040" w:themeColor="text1" w:themeTint="BF"/>
        </w:rPr>
      </w:pPr>
      <w:r w:rsidRPr="00FC3FED">
        <w:rPr>
          <w:color w:val="404040" w:themeColor="text1" w:themeTint="BF"/>
        </w:rPr>
        <w:t xml:space="preserve">Elisabeth Elliot, </w:t>
      </w:r>
      <w:r w:rsidRPr="00FC3FED">
        <w:rPr>
          <w:i/>
          <w:iCs/>
          <w:color w:val="404040" w:themeColor="text1" w:themeTint="BF"/>
        </w:rPr>
        <w:t>A Path Through Suffering</w:t>
      </w:r>
      <w:r w:rsidRPr="00FC3FED">
        <w:rPr>
          <w:color w:val="404040" w:themeColor="text1" w:themeTint="BF"/>
        </w:rPr>
        <w:t xml:space="preserve"> (Baker Publishing, 1990), p. 91.</w:t>
      </w:r>
      <w:r w:rsidRPr="00FC3FED">
        <w:rPr>
          <w:color w:val="404040" w:themeColor="text1" w:themeTint="BF"/>
        </w:rPr>
        <w:br/>
      </w:r>
    </w:p>
    <w:sectPr w:rsidR="00212EC8" w:rsidRPr="00383B90" w:rsidSect="005B6B8B">
      <w:headerReference w:type="default" r:id="rId10"/>
      <w:footerReference w:type="default" r:id="rId11"/>
      <w:headerReference w:type="first" r:id="rId12"/>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53199" w14:textId="77777777" w:rsidR="00C465AA" w:rsidRDefault="00C465AA" w:rsidP="00602BFD">
      <w:r>
        <w:separator/>
      </w:r>
    </w:p>
    <w:p w14:paraId="3E3C7973" w14:textId="77777777" w:rsidR="00C465AA" w:rsidRDefault="00C465AA" w:rsidP="00602BFD"/>
  </w:endnote>
  <w:endnote w:type="continuationSeparator" w:id="0">
    <w:p w14:paraId="3287E908" w14:textId="77777777" w:rsidR="00C465AA" w:rsidRDefault="00C465AA" w:rsidP="00602BFD">
      <w:r>
        <w:continuationSeparator/>
      </w:r>
    </w:p>
    <w:p w14:paraId="2303B8B7" w14:textId="77777777" w:rsidR="00C465AA" w:rsidRDefault="00C465AA" w:rsidP="00602BFD"/>
  </w:endnote>
  <w:endnote w:type="continuationNotice" w:id="1">
    <w:p w14:paraId="760A96AB" w14:textId="77777777" w:rsidR="00C465AA" w:rsidRDefault="00C465A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559CAAB-10A7-9240-986D-66C5C3716B58}"/>
    <w:embedBold r:id="rId2" w:fontKey="{F916CCDD-940F-7C48-B097-EB89ED547C7A}"/>
    <w:embedItalic r:id="rId3" w:fontKey="{95FC5BEC-3AE6-DB4B-B509-A792091F5151}"/>
    <w:embedBoldItalic r:id="rId4" w:fontKey="{ABCDF1CE-96F6-1245-9CD4-72CDE0A608AB}"/>
  </w:font>
  <w:font w:name="Symbol">
    <w:panose1 w:val="05050102010706020507"/>
    <w:charset w:val="02"/>
    <w:family w:val="decorative"/>
    <w:pitch w:val="variable"/>
    <w:sig w:usb0="00000000" w:usb1="10000000" w:usb2="00000000" w:usb3="00000000" w:csb0="80000000" w:csb1="00000000"/>
    <w:embedRegular r:id="rId5" w:fontKey="{D5627597-4AE0-5A40-B724-8F2EE2DB5DBE}"/>
  </w:font>
  <w:font w:name="Courier New">
    <w:panose1 w:val="02070309020205020404"/>
    <w:charset w:val="00"/>
    <w:family w:val="modern"/>
    <w:pitch w:val="fixed"/>
    <w:sig w:usb0="E0002AFF" w:usb1="C0007843" w:usb2="00000009" w:usb3="00000000" w:csb0="000001FF" w:csb1="00000000"/>
    <w:embedRegular r:id="rId6" w:fontKey="{739E4139-9BC2-A241-80CC-CA57060C22F6}"/>
  </w:font>
  <w:font w:name="Wingdings">
    <w:panose1 w:val="05000000000000000000"/>
    <w:charset w:val="4D"/>
    <w:family w:val="decorative"/>
    <w:pitch w:val="variable"/>
    <w:sig w:usb0="00000003" w:usb1="00000000" w:usb2="00000000" w:usb3="00000000" w:csb0="80000001" w:csb1="00000000"/>
    <w:embedRegular r:id="rId7" w:fontKey="{A1A5279E-1FF6-3144-A5E4-9F52B487F89F}"/>
  </w:font>
  <w:font w:name="Calibri">
    <w:panose1 w:val="020F0502020204030204"/>
    <w:charset w:val="00"/>
    <w:family w:val="swiss"/>
    <w:pitch w:val="variable"/>
    <w:sig w:usb0="E0002AFF" w:usb1="C000247B" w:usb2="00000009" w:usb3="00000000" w:csb0="000001FF" w:csb1="00000000"/>
    <w:embedRegular r:id="rId8" w:fontKey="{C4B23676-CC3A-5746-8633-C9B57380CFD2}"/>
    <w:embedBold r:id="rId9" w:fontKey="{5EF74CAF-CB1D-9947-B758-C172BCD49E43}"/>
  </w:font>
  <w:font w:name="Corbel">
    <w:panose1 w:val="020B0503020204020204"/>
    <w:charset w:val="00"/>
    <w:family w:val="swiss"/>
    <w:pitch w:val="variable"/>
    <w:sig w:usb0="A00002EF" w:usb1="4000A44B" w:usb2="00000000" w:usb3="00000000" w:csb0="0000019F" w:csb1="00000000"/>
    <w:embedRegular r:id="rId10" w:fontKey="{0944EECE-90D5-8E4D-9E6A-4A63AB7BDA19}"/>
  </w:font>
  <w:font w:name="Helvetica Neue">
    <w:panose1 w:val="02000503000000020004"/>
    <w:charset w:val="00"/>
    <w:family w:val="auto"/>
    <w:pitch w:val="variable"/>
    <w:sig w:usb0="E50002FF" w:usb1="500079DB" w:usb2="0000001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panose1 w:val="00000900000000000000"/>
    <w:charset w:val="4D"/>
    <w:family w:val="auto"/>
    <w:pitch w:val="variable"/>
    <w:sig w:usb0="A00002FF" w:usb1="4000207B" w:usb2="00000000" w:usb3="00000000" w:csb0="00000197" w:csb1="00000000"/>
    <w:embedRegular r:id="rId19" w:fontKey="{512D5245-E9DF-2845-B1C3-D1449B082136}"/>
    <w:embedBold r:id="rId20" w:fontKey="{A78615FE-6F36-CA4B-80F6-1AE20C92F466}"/>
  </w:font>
  <w:font w:name="Georgia">
    <w:panose1 w:val="02040502050405020303"/>
    <w:charset w:val="00"/>
    <w:family w:val="roman"/>
    <w:pitch w:val="variable"/>
    <w:sig w:usb0="00000287" w:usb1="00000000" w:usb2="00000000" w:usb3="00000000" w:csb0="0000009F" w:csb1="00000000"/>
    <w:embedRegular r:id="rId21" w:fontKey="{0C61D261-9D72-2447-81B2-305706884920}"/>
    <w:embedBold r:id="rId22" w:fontKey="{0E5EF16D-8CF2-694E-A168-3A045261F23E}"/>
  </w:font>
  <w:font w:name="montserrat heavy">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embedRegular r:id="rId25" w:fontKey="{09483FBF-96F6-9C49-873E-5736F69C8EAD}"/>
  </w:font>
  <w:font w:name="Times">
    <w:altName w:val="Times New Roman"/>
    <w:panose1 w:val="020B06040202020202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embedRegular r:id="rId27" w:fontKey="{994C0196-04A8-8F45-A5E7-7C84B035AE5A}"/>
  </w:font>
  <w:font w:name="Arial">
    <w:panose1 w:val="020B0604020202020204"/>
    <w:charset w:val="00"/>
    <w:family w:val="swiss"/>
    <w:pitch w:val="variable"/>
    <w:sig w:usb0="E0002EFF" w:usb1="C000785B" w:usb2="00000009" w:usb3="00000000" w:csb0="000001FF" w:csb1="00000000"/>
    <w:embedRegular r:id="rId28" w:fontKey="{F5E46123-3C45-5D42-B13D-A7F58BB31CCD}"/>
    <w:embedItalic r:id="rId29" w:fontKey="{92278F4A-4286-FE40-B836-634C611C9CF1}"/>
  </w:font>
  <w:font w:name="Montserrat">
    <w:panose1 w:val="00000500000000000000"/>
    <w:charset w:val="4D"/>
    <w:family w:val="auto"/>
    <w:pitch w:val="variable"/>
    <w:sig w:usb0="A00002FF" w:usb1="4000207B" w:usb2="00000000" w:usb3="00000000" w:csb0="00000197" w:csb1="00000000"/>
    <w:embedRegular r:id="rId30" w:fontKey="{C215B753-D410-BB4B-82DD-8D89D63341F1}"/>
    <w:embedBold r:id="rId31" w:fontKey="{B7A5890E-7FA8-514D-989E-FEA679F598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C7795" w14:textId="77777777" w:rsidR="00C465AA" w:rsidRDefault="00C465AA" w:rsidP="00602BFD">
      <w:r>
        <w:separator/>
      </w:r>
    </w:p>
    <w:p w14:paraId="743495D9" w14:textId="77777777" w:rsidR="00C465AA" w:rsidRDefault="00C465AA" w:rsidP="00602BFD"/>
  </w:footnote>
  <w:footnote w:type="continuationSeparator" w:id="0">
    <w:p w14:paraId="7443D42C" w14:textId="77777777" w:rsidR="00C465AA" w:rsidRDefault="00C465AA" w:rsidP="00602BFD">
      <w:r>
        <w:continuationSeparator/>
      </w:r>
    </w:p>
    <w:p w14:paraId="692F91C5" w14:textId="77777777" w:rsidR="00C465AA" w:rsidRDefault="00C465AA" w:rsidP="00602BFD"/>
  </w:footnote>
  <w:footnote w:type="continuationNotice" w:id="1">
    <w:p w14:paraId="2A1A1FC3" w14:textId="77777777" w:rsidR="00C465AA" w:rsidRDefault="00C465A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6DC0D08E" w:rsidR="007D668C" w:rsidRPr="00FB1B64" w:rsidRDefault="00B655D9" w:rsidP="00FB1B64">
                          <w:pPr>
                            <w:jc w:val="right"/>
                            <w:rPr>
                              <w:rFonts w:ascii="Montserrat" w:hAnsi="Montserrat"/>
                              <w:b/>
                              <w:bCs/>
                              <w:sz w:val="24"/>
                              <w:szCs w:val="24"/>
                            </w:rPr>
                          </w:pPr>
                          <w:r>
                            <w:rPr>
                              <w:b/>
                              <w:bCs/>
                              <w:color w:val="8E817B"/>
                            </w:rPr>
                            <w:t>Many Disciples Desert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3C3F639A" w14:textId="6DC0D08E" w:rsidR="007D668C" w:rsidRPr="00FB1B64" w:rsidRDefault="00B655D9" w:rsidP="00FB1B64">
                    <w:pPr>
                      <w:jc w:val="right"/>
                      <w:rPr>
                        <w:rFonts w:ascii="Montserrat" w:hAnsi="Montserrat"/>
                        <w:b/>
                        <w:bCs/>
                        <w:sz w:val="24"/>
                        <w:szCs w:val="24"/>
                      </w:rPr>
                    </w:pPr>
                    <w:r>
                      <w:rPr>
                        <w:b/>
                        <w:bCs/>
                        <w:color w:val="8E817B"/>
                      </w:rPr>
                      <w:t>Many Disciples Desert Jesus</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30C55FA6" w14:textId="4E54A055" w:rsidR="00E90EA4" w:rsidRPr="00B655D9" w:rsidRDefault="00E90EA4"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The Gospel of John</w:t>
                          </w:r>
                          <w:r w:rsidR="00DD31A0" w:rsidRPr="006D3029">
                            <w:rPr>
                              <w:color w:val="FFFFFF" w:themeColor="background1"/>
                              <w:sz w:val="36"/>
                              <w:szCs w:val="36"/>
                            </w:rPr>
                            <w:br/>
                          </w:r>
                          <w:r w:rsidR="00B655D9">
                            <w:rPr>
                              <w:rFonts w:ascii="Montserrat" w:hAnsi="Montserrat"/>
                              <w:color w:val="FFFFFF" w:themeColor="background1"/>
                              <w:sz w:val="28"/>
                              <w:szCs w:val="28"/>
                            </w:rPr>
                            <w:t xml:space="preserve">Session 13: </w:t>
                          </w:r>
                          <w:r>
                            <w:rPr>
                              <w:rFonts w:ascii="Montserrat" w:hAnsi="Montserrat"/>
                              <w:color w:val="FFFFFF" w:themeColor="background1"/>
                              <w:sz w:val="28"/>
                              <w:szCs w:val="28"/>
                            </w:rPr>
                            <w:t>Many Disciples Desert Jesus</w:t>
                          </w:r>
                        </w:p>
                        <w:p w14:paraId="7D85F309" w14:textId="22A29F1D" w:rsidR="00DD31A0" w:rsidRPr="006D3029" w:rsidRDefault="00E90EA4" w:rsidP="00FD16A6">
                          <w:pPr>
                            <w:rPr>
                              <w:rFonts w:ascii="Montserrat" w:hAnsi="Montserrat"/>
                              <w:b/>
                              <w:bCs/>
                              <w:sz w:val="28"/>
                              <w:szCs w:val="28"/>
                            </w:rPr>
                          </w:pPr>
                          <w:r>
                            <w:rPr>
                              <w:rFonts w:ascii="Montserrat" w:hAnsi="Montserrat"/>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" filled="f" stroked="f" strokeweight=".5pt">
              <v:textbox>
                <w:txbxContent>
                  <w:p w14:paraId="30C55FA6" w14:textId="4E54A055" w:rsidR="00E90EA4" w:rsidRPr="00B655D9" w:rsidRDefault="00E90EA4"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The Gospel of John</w:t>
                    </w:r>
                    <w:r w:rsidR="00DD31A0" w:rsidRPr="006D3029">
                      <w:rPr>
                        <w:color w:val="FFFFFF" w:themeColor="background1"/>
                        <w:sz w:val="36"/>
                        <w:szCs w:val="36"/>
                      </w:rPr>
                      <w:br/>
                    </w:r>
                    <w:r w:rsidR="00B655D9">
                      <w:rPr>
                        <w:rFonts w:ascii="Montserrat" w:hAnsi="Montserrat"/>
                        <w:color w:val="FFFFFF" w:themeColor="background1"/>
                        <w:sz w:val="28"/>
                        <w:szCs w:val="28"/>
                      </w:rPr>
                      <w:t xml:space="preserve">Session 13: </w:t>
                    </w:r>
                    <w:r>
                      <w:rPr>
                        <w:rFonts w:ascii="Montserrat" w:hAnsi="Montserrat"/>
                        <w:color w:val="FFFFFF" w:themeColor="background1"/>
                        <w:sz w:val="28"/>
                        <w:szCs w:val="28"/>
                      </w:rPr>
                      <w:t>Many Disciples Desert Jesus</w:t>
                    </w:r>
                  </w:p>
                  <w:p w14:paraId="7D85F309" w14:textId="22A29F1D" w:rsidR="00DD31A0" w:rsidRPr="006D3029" w:rsidRDefault="00E90EA4" w:rsidP="00FD16A6">
                    <w:pPr>
                      <w:rPr>
                        <w:rFonts w:ascii="Montserrat" w:hAnsi="Montserrat"/>
                        <w:b/>
                        <w:bCs/>
                        <w:sz w:val="28"/>
                        <w:szCs w:val="28"/>
                      </w:rPr>
                    </w:pPr>
                    <w:r>
                      <w:rPr>
                        <w:rFonts w:ascii="Montserrat" w:hAnsi="Montserrat"/>
                        <w:color w:val="FFFFFF" w:themeColor="background1"/>
                        <w:sz w:val="28"/>
                        <w:szCs w:val="28"/>
                      </w:rPr>
                      <w:t xml:space="preserve"> </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DB3113C"/>
    <w:multiLevelType w:val="hybridMultilevel"/>
    <w:tmpl w:val="B32E91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6641A2"/>
    <w:multiLevelType w:val="hybridMultilevel"/>
    <w:tmpl w:val="48008E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E97EB9"/>
    <w:multiLevelType w:val="hybridMultilevel"/>
    <w:tmpl w:val="C5B2F8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5"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9"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8134C01"/>
    <w:multiLevelType w:val="hybridMultilevel"/>
    <w:tmpl w:val="F25EC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A4C051C"/>
    <w:multiLevelType w:val="hybridMultilevel"/>
    <w:tmpl w:val="4274CE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A670A03"/>
    <w:multiLevelType w:val="hybridMultilevel"/>
    <w:tmpl w:val="BB38E9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4"/>
  </w:num>
  <w:num w:numId="2" w16cid:durableId="1499036843">
    <w:abstractNumId w:val="8"/>
  </w:num>
  <w:num w:numId="3" w16cid:durableId="1662198925">
    <w:abstractNumId w:val="23"/>
  </w:num>
  <w:num w:numId="4" w16cid:durableId="597060948">
    <w:abstractNumId w:val="15"/>
  </w:num>
  <w:num w:numId="5" w16cid:durableId="1025521453">
    <w:abstractNumId w:val="17"/>
  </w:num>
  <w:num w:numId="6" w16cid:durableId="1630435529">
    <w:abstractNumId w:val="28"/>
  </w:num>
  <w:num w:numId="7" w16cid:durableId="1270578128">
    <w:abstractNumId w:val="7"/>
  </w:num>
  <w:num w:numId="8" w16cid:durableId="993677933">
    <w:abstractNumId w:val="13"/>
  </w:num>
  <w:num w:numId="9" w16cid:durableId="1640719765">
    <w:abstractNumId w:val="26"/>
  </w:num>
  <w:num w:numId="10" w16cid:durableId="1550847062">
    <w:abstractNumId w:val="1"/>
  </w:num>
  <w:num w:numId="11" w16cid:durableId="550919882">
    <w:abstractNumId w:val="6"/>
  </w:num>
  <w:num w:numId="12" w16cid:durableId="212348965">
    <w:abstractNumId w:val="0"/>
  </w:num>
  <w:num w:numId="13" w16cid:durableId="1771925793">
    <w:abstractNumId w:val="3"/>
  </w:num>
  <w:num w:numId="14" w16cid:durableId="543446352">
    <w:abstractNumId w:val="10"/>
  </w:num>
  <w:num w:numId="15" w16cid:durableId="2028173798">
    <w:abstractNumId w:val="9"/>
  </w:num>
  <w:num w:numId="16" w16cid:durableId="1238630630">
    <w:abstractNumId w:val="24"/>
  </w:num>
  <w:num w:numId="17" w16cid:durableId="1436906718">
    <w:abstractNumId w:val="4"/>
  </w:num>
  <w:num w:numId="18" w16cid:durableId="1443570688">
    <w:abstractNumId w:val="36"/>
  </w:num>
  <w:num w:numId="19" w16cid:durableId="1954633206">
    <w:abstractNumId w:val="27"/>
  </w:num>
  <w:num w:numId="20" w16cid:durableId="279458928">
    <w:abstractNumId w:val="19"/>
  </w:num>
  <w:num w:numId="21" w16cid:durableId="713501322">
    <w:abstractNumId w:val="34"/>
  </w:num>
  <w:num w:numId="22" w16cid:durableId="1560287665">
    <w:abstractNumId w:val="5"/>
  </w:num>
  <w:num w:numId="23" w16cid:durableId="331225703">
    <w:abstractNumId w:val="25"/>
  </w:num>
  <w:num w:numId="24" w16cid:durableId="363364166">
    <w:abstractNumId w:val="35"/>
  </w:num>
  <w:num w:numId="25" w16cid:durableId="803084820">
    <w:abstractNumId w:val="20"/>
  </w:num>
  <w:num w:numId="26" w16cid:durableId="1036274557">
    <w:abstractNumId w:val="12"/>
  </w:num>
  <w:num w:numId="27" w16cid:durableId="439616089">
    <w:abstractNumId w:val="31"/>
  </w:num>
  <w:num w:numId="28" w16cid:durableId="299195913">
    <w:abstractNumId w:val="18"/>
  </w:num>
  <w:num w:numId="29" w16cid:durableId="881332218">
    <w:abstractNumId w:val="11"/>
  </w:num>
  <w:num w:numId="30" w16cid:durableId="1699624052">
    <w:abstractNumId w:val="29"/>
  </w:num>
  <w:num w:numId="31" w16cid:durableId="1101992178">
    <w:abstractNumId w:val="22"/>
  </w:num>
  <w:num w:numId="32" w16cid:durableId="1174954095">
    <w:abstractNumId w:val="16"/>
  </w:num>
  <w:num w:numId="33" w16cid:durableId="1923685093">
    <w:abstractNumId w:val="30"/>
  </w:num>
  <w:num w:numId="34" w16cid:durableId="1799913424">
    <w:abstractNumId w:val="2"/>
  </w:num>
  <w:num w:numId="35" w16cid:durableId="946429173">
    <w:abstractNumId w:val="32"/>
  </w:num>
  <w:num w:numId="36" w16cid:durableId="1973711825">
    <w:abstractNumId w:val="21"/>
  </w:num>
  <w:num w:numId="37" w16cid:durableId="391931780">
    <w:abstractNumId w:val="3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1D5A"/>
    <w:rsid w:val="00006EE6"/>
    <w:rsid w:val="0001620F"/>
    <w:rsid w:val="000205B7"/>
    <w:rsid w:val="000271BB"/>
    <w:rsid w:val="0003545D"/>
    <w:rsid w:val="00035C93"/>
    <w:rsid w:val="0004198E"/>
    <w:rsid w:val="00043B23"/>
    <w:rsid w:val="00052382"/>
    <w:rsid w:val="00055835"/>
    <w:rsid w:val="00060B52"/>
    <w:rsid w:val="00061A79"/>
    <w:rsid w:val="0006568A"/>
    <w:rsid w:val="00073EB3"/>
    <w:rsid w:val="00074EB6"/>
    <w:rsid w:val="000768C3"/>
    <w:rsid w:val="00076F0F"/>
    <w:rsid w:val="00084253"/>
    <w:rsid w:val="00086092"/>
    <w:rsid w:val="000920C6"/>
    <w:rsid w:val="000937DF"/>
    <w:rsid w:val="00094544"/>
    <w:rsid w:val="000946A4"/>
    <w:rsid w:val="00094720"/>
    <w:rsid w:val="00095777"/>
    <w:rsid w:val="00096022"/>
    <w:rsid w:val="000B4751"/>
    <w:rsid w:val="000B7C98"/>
    <w:rsid w:val="000C4E54"/>
    <w:rsid w:val="000D1EA3"/>
    <w:rsid w:val="000D1F49"/>
    <w:rsid w:val="000E7D49"/>
    <w:rsid w:val="000F7F6E"/>
    <w:rsid w:val="00100A67"/>
    <w:rsid w:val="001142A8"/>
    <w:rsid w:val="00114F7F"/>
    <w:rsid w:val="0011628D"/>
    <w:rsid w:val="0011682F"/>
    <w:rsid w:val="00131C55"/>
    <w:rsid w:val="00132129"/>
    <w:rsid w:val="00134884"/>
    <w:rsid w:val="00136421"/>
    <w:rsid w:val="00142FE9"/>
    <w:rsid w:val="00144A6A"/>
    <w:rsid w:val="001460B9"/>
    <w:rsid w:val="001554AB"/>
    <w:rsid w:val="00160683"/>
    <w:rsid w:val="00171390"/>
    <w:rsid w:val="00171912"/>
    <w:rsid w:val="001727CA"/>
    <w:rsid w:val="00177479"/>
    <w:rsid w:val="00184C1E"/>
    <w:rsid w:val="00185A73"/>
    <w:rsid w:val="00187D40"/>
    <w:rsid w:val="00190368"/>
    <w:rsid w:val="00191C63"/>
    <w:rsid w:val="00191FA7"/>
    <w:rsid w:val="0019360E"/>
    <w:rsid w:val="0019660E"/>
    <w:rsid w:val="001A238E"/>
    <w:rsid w:val="001A32D8"/>
    <w:rsid w:val="001B293E"/>
    <w:rsid w:val="001B4D10"/>
    <w:rsid w:val="001C13FB"/>
    <w:rsid w:val="001C169F"/>
    <w:rsid w:val="001D51B7"/>
    <w:rsid w:val="001D6D0A"/>
    <w:rsid w:val="001E04FC"/>
    <w:rsid w:val="001E0626"/>
    <w:rsid w:val="001E33D5"/>
    <w:rsid w:val="001E3B98"/>
    <w:rsid w:val="0020364D"/>
    <w:rsid w:val="00212EC8"/>
    <w:rsid w:val="00213D74"/>
    <w:rsid w:val="00215483"/>
    <w:rsid w:val="00217EF7"/>
    <w:rsid w:val="0022574C"/>
    <w:rsid w:val="0022722E"/>
    <w:rsid w:val="002313ED"/>
    <w:rsid w:val="0023325A"/>
    <w:rsid w:val="002336C5"/>
    <w:rsid w:val="00235E00"/>
    <w:rsid w:val="0024772F"/>
    <w:rsid w:val="00253B52"/>
    <w:rsid w:val="00261E32"/>
    <w:rsid w:val="00262F4C"/>
    <w:rsid w:val="00264623"/>
    <w:rsid w:val="002648D9"/>
    <w:rsid w:val="002666D0"/>
    <w:rsid w:val="00266EAC"/>
    <w:rsid w:val="00270087"/>
    <w:rsid w:val="00270B4C"/>
    <w:rsid w:val="00271BCE"/>
    <w:rsid w:val="00274C6E"/>
    <w:rsid w:val="00291766"/>
    <w:rsid w:val="00294C00"/>
    <w:rsid w:val="00296A5E"/>
    <w:rsid w:val="002B06F5"/>
    <w:rsid w:val="002B07E7"/>
    <w:rsid w:val="002B1658"/>
    <w:rsid w:val="002B7F1B"/>
    <w:rsid w:val="002C00C2"/>
    <w:rsid w:val="002C43F2"/>
    <w:rsid w:val="002C56E6"/>
    <w:rsid w:val="002D1102"/>
    <w:rsid w:val="002D34B1"/>
    <w:rsid w:val="002D39A5"/>
    <w:rsid w:val="002D5851"/>
    <w:rsid w:val="002D6536"/>
    <w:rsid w:val="002E7419"/>
    <w:rsid w:val="002F00D9"/>
    <w:rsid w:val="002F4E09"/>
    <w:rsid w:val="00300A13"/>
    <w:rsid w:val="00300F84"/>
    <w:rsid w:val="00307147"/>
    <w:rsid w:val="003236C1"/>
    <w:rsid w:val="00335786"/>
    <w:rsid w:val="00337774"/>
    <w:rsid w:val="0034201F"/>
    <w:rsid w:val="003470EB"/>
    <w:rsid w:val="00361038"/>
    <w:rsid w:val="00361045"/>
    <w:rsid w:val="00361691"/>
    <w:rsid w:val="00361E11"/>
    <w:rsid w:val="00373D0B"/>
    <w:rsid w:val="00376B65"/>
    <w:rsid w:val="00381581"/>
    <w:rsid w:val="00383B90"/>
    <w:rsid w:val="00390C62"/>
    <w:rsid w:val="00393856"/>
    <w:rsid w:val="0039390A"/>
    <w:rsid w:val="00395EC0"/>
    <w:rsid w:val="003A4C21"/>
    <w:rsid w:val="003A56E7"/>
    <w:rsid w:val="003A778B"/>
    <w:rsid w:val="003B5DAE"/>
    <w:rsid w:val="003C3133"/>
    <w:rsid w:val="003D081B"/>
    <w:rsid w:val="003D4806"/>
    <w:rsid w:val="003E0132"/>
    <w:rsid w:val="003E6A45"/>
    <w:rsid w:val="003F0847"/>
    <w:rsid w:val="003F79D0"/>
    <w:rsid w:val="0040090B"/>
    <w:rsid w:val="0040553F"/>
    <w:rsid w:val="00406B2E"/>
    <w:rsid w:val="00411D52"/>
    <w:rsid w:val="004204B9"/>
    <w:rsid w:val="0042594C"/>
    <w:rsid w:val="00433F80"/>
    <w:rsid w:val="00436DBD"/>
    <w:rsid w:val="00440D74"/>
    <w:rsid w:val="00441637"/>
    <w:rsid w:val="00441785"/>
    <w:rsid w:val="004537FF"/>
    <w:rsid w:val="00457862"/>
    <w:rsid w:val="0046213E"/>
    <w:rsid w:val="004624B2"/>
    <w:rsid w:val="0046302A"/>
    <w:rsid w:val="00464454"/>
    <w:rsid w:val="00466BB5"/>
    <w:rsid w:val="00481056"/>
    <w:rsid w:val="00484D0F"/>
    <w:rsid w:val="00487D2D"/>
    <w:rsid w:val="00494AC7"/>
    <w:rsid w:val="004A1217"/>
    <w:rsid w:val="004A3E0B"/>
    <w:rsid w:val="004A44D6"/>
    <w:rsid w:val="004A5282"/>
    <w:rsid w:val="004A74E9"/>
    <w:rsid w:val="004B62E9"/>
    <w:rsid w:val="004C1E2C"/>
    <w:rsid w:val="004C3AC0"/>
    <w:rsid w:val="004D5D62"/>
    <w:rsid w:val="004E060B"/>
    <w:rsid w:val="004E1625"/>
    <w:rsid w:val="004E4823"/>
    <w:rsid w:val="005072A9"/>
    <w:rsid w:val="005112D0"/>
    <w:rsid w:val="005117FD"/>
    <w:rsid w:val="005118D3"/>
    <w:rsid w:val="005139BC"/>
    <w:rsid w:val="005235C4"/>
    <w:rsid w:val="0052475E"/>
    <w:rsid w:val="00531C1F"/>
    <w:rsid w:val="00532D7D"/>
    <w:rsid w:val="0053318F"/>
    <w:rsid w:val="00533299"/>
    <w:rsid w:val="0054483A"/>
    <w:rsid w:val="005513D9"/>
    <w:rsid w:val="005535D8"/>
    <w:rsid w:val="005538B4"/>
    <w:rsid w:val="005551F7"/>
    <w:rsid w:val="00556AD7"/>
    <w:rsid w:val="00577E06"/>
    <w:rsid w:val="00581249"/>
    <w:rsid w:val="005A3BF7"/>
    <w:rsid w:val="005A5513"/>
    <w:rsid w:val="005A5C9E"/>
    <w:rsid w:val="005A6E00"/>
    <w:rsid w:val="005B6B8B"/>
    <w:rsid w:val="005B74FC"/>
    <w:rsid w:val="005D0F1E"/>
    <w:rsid w:val="005D2519"/>
    <w:rsid w:val="005D349D"/>
    <w:rsid w:val="005D750D"/>
    <w:rsid w:val="005D7BD1"/>
    <w:rsid w:val="005E018F"/>
    <w:rsid w:val="005F0033"/>
    <w:rsid w:val="005F15C1"/>
    <w:rsid w:val="005F2035"/>
    <w:rsid w:val="005F2B2A"/>
    <w:rsid w:val="005F7990"/>
    <w:rsid w:val="00602BFD"/>
    <w:rsid w:val="006078FF"/>
    <w:rsid w:val="006104D7"/>
    <w:rsid w:val="00613CA7"/>
    <w:rsid w:val="00614F5A"/>
    <w:rsid w:val="00616180"/>
    <w:rsid w:val="006238F8"/>
    <w:rsid w:val="00627EBC"/>
    <w:rsid w:val="00630D0B"/>
    <w:rsid w:val="00632608"/>
    <w:rsid w:val="00633B75"/>
    <w:rsid w:val="006360CF"/>
    <w:rsid w:val="0063739C"/>
    <w:rsid w:val="0064068F"/>
    <w:rsid w:val="00650682"/>
    <w:rsid w:val="00670232"/>
    <w:rsid w:val="00674A39"/>
    <w:rsid w:val="00680634"/>
    <w:rsid w:val="00681092"/>
    <w:rsid w:val="00693E79"/>
    <w:rsid w:val="006A059E"/>
    <w:rsid w:val="006A067F"/>
    <w:rsid w:val="006A0E1F"/>
    <w:rsid w:val="006A49DC"/>
    <w:rsid w:val="006A5CB7"/>
    <w:rsid w:val="006A69EB"/>
    <w:rsid w:val="006B0E77"/>
    <w:rsid w:val="006B621C"/>
    <w:rsid w:val="006C4457"/>
    <w:rsid w:val="006D3029"/>
    <w:rsid w:val="006F4007"/>
    <w:rsid w:val="006F41DC"/>
    <w:rsid w:val="006F61A7"/>
    <w:rsid w:val="00702E48"/>
    <w:rsid w:val="00722D37"/>
    <w:rsid w:val="007262C8"/>
    <w:rsid w:val="007278BA"/>
    <w:rsid w:val="007303D7"/>
    <w:rsid w:val="007319F7"/>
    <w:rsid w:val="00731F2E"/>
    <w:rsid w:val="007330AE"/>
    <w:rsid w:val="00734757"/>
    <w:rsid w:val="00735588"/>
    <w:rsid w:val="00746C39"/>
    <w:rsid w:val="007520D7"/>
    <w:rsid w:val="00761276"/>
    <w:rsid w:val="00761B6E"/>
    <w:rsid w:val="00763C21"/>
    <w:rsid w:val="00765AB9"/>
    <w:rsid w:val="00770F25"/>
    <w:rsid w:val="007755F6"/>
    <w:rsid w:val="007758FD"/>
    <w:rsid w:val="0077670D"/>
    <w:rsid w:val="00776F2E"/>
    <w:rsid w:val="0078027D"/>
    <w:rsid w:val="00782F60"/>
    <w:rsid w:val="007916B2"/>
    <w:rsid w:val="0079274B"/>
    <w:rsid w:val="007A10F1"/>
    <w:rsid w:val="007A35A8"/>
    <w:rsid w:val="007A6E99"/>
    <w:rsid w:val="007A70AA"/>
    <w:rsid w:val="007B0A85"/>
    <w:rsid w:val="007B2A6C"/>
    <w:rsid w:val="007C5ECB"/>
    <w:rsid w:val="007C6A52"/>
    <w:rsid w:val="007D4497"/>
    <w:rsid w:val="007D47F3"/>
    <w:rsid w:val="007D628E"/>
    <w:rsid w:val="007D668C"/>
    <w:rsid w:val="007D6FD5"/>
    <w:rsid w:val="007F058B"/>
    <w:rsid w:val="007F33C3"/>
    <w:rsid w:val="00804F75"/>
    <w:rsid w:val="00810ADA"/>
    <w:rsid w:val="00813688"/>
    <w:rsid w:val="00814D7F"/>
    <w:rsid w:val="008152A5"/>
    <w:rsid w:val="0082043E"/>
    <w:rsid w:val="00826E65"/>
    <w:rsid w:val="00830534"/>
    <w:rsid w:val="00831A01"/>
    <w:rsid w:val="00834772"/>
    <w:rsid w:val="008349FB"/>
    <w:rsid w:val="008358DB"/>
    <w:rsid w:val="00837B71"/>
    <w:rsid w:val="00843AED"/>
    <w:rsid w:val="00844E0E"/>
    <w:rsid w:val="00845BF8"/>
    <w:rsid w:val="00846501"/>
    <w:rsid w:val="008503CA"/>
    <w:rsid w:val="0085363C"/>
    <w:rsid w:val="0085389A"/>
    <w:rsid w:val="00855539"/>
    <w:rsid w:val="008569C1"/>
    <w:rsid w:val="00863758"/>
    <w:rsid w:val="00865992"/>
    <w:rsid w:val="0087685B"/>
    <w:rsid w:val="008849F0"/>
    <w:rsid w:val="0088766B"/>
    <w:rsid w:val="00887873"/>
    <w:rsid w:val="00894243"/>
    <w:rsid w:val="008954EF"/>
    <w:rsid w:val="00896F9F"/>
    <w:rsid w:val="008A0768"/>
    <w:rsid w:val="008A09D1"/>
    <w:rsid w:val="008A5A05"/>
    <w:rsid w:val="008A5C4A"/>
    <w:rsid w:val="008B61EA"/>
    <w:rsid w:val="008D5B01"/>
    <w:rsid w:val="008D5B16"/>
    <w:rsid w:val="008E203A"/>
    <w:rsid w:val="008E3027"/>
    <w:rsid w:val="008E508C"/>
    <w:rsid w:val="008F10EC"/>
    <w:rsid w:val="008F2FEC"/>
    <w:rsid w:val="0091229C"/>
    <w:rsid w:val="0091349D"/>
    <w:rsid w:val="0091410E"/>
    <w:rsid w:val="009203FC"/>
    <w:rsid w:val="009208A9"/>
    <w:rsid w:val="00930D35"/>
    <w:rsid w:val="009375FC"/>
    <w:rsid w:val="00940E73"/>
    <w:rsid w:val="009425C1"/>
    <w:rsid w:val="00942BAB"/>
    <w:rsid w:val="00961CB3"/>
    <w:rsid w:val="00972491"/>
    <w:rsid w:val="0097328F"/>
    <w:rsid w:val="0098597D"/>
    <w:rsid w:val="00987A55"/>
    <w:rsid w:val="00993F60"/>
    <w:rsid w:val="009A1805"/>
    <w:rsid w:val="009A7C26"/>
    <w:rsid w:val="009C051F"/>
    <w:rsid w:val="009C1453"/>
    <w:rsid w:val="009C1E9E"/>
    <w:rsid w:val="009C5621"/>
    <w:rsid w:val="009D709B"/>
    <w:rsid w:val="009E44DF"/>
    <w:rsid w:val="009E639C"/>
    <w:rsid w:val="009F619A"/>
    <w:rsid w:val="009F6DDE"/>
    <w:rsid w:val="009F7C20"/>
    <w:rsid w:val="00A02A2F"/>
    <w:rsid w:val="00A1602B"/>
    <w:rsid w:val="00A176BB"/>
    <w:rsid w:val="00A2266E"/>
    <w:rsid w:val="00A22B71"/>
    <w:rsid w:val="00A2353B"/>
    <w:rsid w:val="00A3040A"/>
    <w:rsid w:val="00A30638"/>
    <w:rsid w:val="00A32A3F"/>
    <w:rsid w:val="00A342F6"/>
    <w:rsid w:val="00A34E48"/>
    <w:rsid w:val="00A3642B"/>
    <w:rsid w:val="00A3682C"/>
    <w:rsid w:val="00A370A8"/>
    <w:rsid w:val="00A412DD"/>
    <w:rsid w:val="00A44473"/>
    <w:rsid w:val="00A51391"/>
    <w:rsid w:val="00A60800"/>
    <w:rsid w:val="00A6237F"/>
    <w:rsid w:val="00A7780B"/>
    <w:rsid w:val="00A8206E"/>
    <w:rsid w:val="00A966AF"/>
    <w:rsid w:val="00AB7C60"/>
    <w:rsid w:val="00AC531F"/>
    <w:rsid w:val="00AD2977"/>
    <w:rsid w:val="00AD4C66"/>
    <w:rsid w:val="00AD5725"/>
    <w:rsid w:val="00AE106F"/>
    <w:rsid w:val="00AE3672"/>
    <w:rsid w:val="00AE5B2C"/>
    <w:rsid w:val="00AE7912"/>
    <w:rsid w:val="00AF056A"/>
    <w:rsid w:val="00AF0AD4"/>
    <w:rsid w:val="00B00E04"/>
    <w:rsid w:val="00B04190"/>
    <w:rsid w:val="00B30302"/>
    <w:rsid w:val="00B3336D"/>
    <w:rsid w:val="00B45729"/>
    <w:rsid w:val="00B4581D"/>
    <w:rsid w:val="00B62AB7"/>
    <w:rsid w:val="00B651FA"/>
    <w:rsid w:val="00B655D9"/>
    <w:rsid w:val="00B66087"/>
    <w:rsid w:val="00B74CDE"/>
    <w:rsid w:val="00B84987"/>
    <w:rsid w:val="00B872D4"/>
    <w:rsid w:val="00B9522C"/>
    <w:rsid w:val="00BA005A"/>
    <w:rsid w:val="00BB0F36"/>
    <w:rsid w:val="00BB5950"/>
    <w:rsid w:val="00BD4753"/>
    <w:rsid w:val="00BD5BDD"/>
    <w:rsid w:val="00BD5CB1"/>
    <w:rsid w:val="00BE2034"/>
    <w:rsid w:val="00BE62EE"/>
    <w:rsid w:val="00BE7216"/>
    <w:rsid w:val="00C003BA"/>
    <w:rsid w:val="00C1133C"/>
    <w:rsid w:val="00C21A07"/>
    <w:rsid w:val="00C30230"/>
    <w:rsid w:val="00C342DF"/>
    <w:rsid w:val="00C37484"/>
    <w:rsid w:val="00C41F23"/>
    <w:rsid w:val="00C43D41"/>
    <w:rsid w:val="00C4481A"/>
    <w:rsid w:val="00C465AA"/>
    <w:rsid w:val="00C46878"/>
    <w:rsid w:val="00C46BD4"/>
    <w:rsid w:val="00C626E6"/>
    <w:rsid w:val="00C644FE"/>
    <w:rsid w:val="00C65D92"/>
    <w:rsid w:val="00C665C2"/>
    <w:rsid w:val="00C75B47"/>
    <w:rsid w:val="00C80073"/>
    <w:rsid w:val="00C837A4"/>
    <w:rsid w:val="00C862D5"/>
    <w:rsid w:val="00C90687"/>
    <w:rsid w:val="00C94B21"/>
    <w:rsid w:val="00C96CAA"/>
    <w:rsid w:val="00CA21F3"/>
    <w:rsid w:val="00CA42E2"/>
    <w:rsid w:val="00CA447B"/>
    <w:rsid w:val="00CA4696"/>
    <w:rsid w:val="00CA5B40"/>
    <w:rsid w:val="00CA6F91"/>
    <w:rsid w:val="00CB01FF"/>
    <w:rsid w:val="00CB4A51"/>
    <w:rsid w:val="00CB7503"/>
    <w:rsid w:val="00CC4322"/>
    <w:rsid w:val="00CC641F"/>
    <w:rsid w:val="00CD1F7E"/>
    <w:rsid w:val="00CD3DD4"/>
    <w:rsid w:val="00CD43A2"/>
    <w:rsid w:val="00CD4532"/>
    <w:rsid w:val="00CD47B0"/>
    <w:rsid w:val="00CE0EDC"/>
    <w:rsid w:val="00CE2C1C"/>
    <w:rsid w:val="00CE6104"/>
    <w:rsid w:val="00CE7918"/>
    <w:rsid w:val="00CF0815"/>
    <w:rsid w:val="00CF36B1"/>
    <w:rsid w:val="00CF3847"/>
    <w:rsid w:val="00CF6676"/>
    <w:rsid w:val="00D04845"/>
    <w:rsid w:val="00D140A7"/>
    <w:rsid w:val="00D141A8"/>
    <w:rsid w:val="00D16163"/>
    <w:rsid w:val="00D32DDE"/>
    <w:rsid w:val="00D42497"/>
    <w:rsid w:val="00D5306C"/>
    <w:rsid w:val="00D5510F"/>
    <w:rsid w:val="00D552BE"/>
    <w:rsid w:val="00D569A4"/>
    <w:rsid w:val="00D62C1F"/>
    <w:rsid w:val="00D73884"/>
    <w:rsid w:val="00D76ABB"/>
    <w:rsid w:val="00D77209"/>
    <w:rsid w:val="00D852BD"/>
    <w:rsid w:val="00DB3FAD"/>
    <w:rsid w:val="00DB41A9"/>
    <w:rsid w:val="00DB5ECA"/>
    <w:rsid w:val="00DC1A64"/>
    <w:rsid w:val="00DC2DDC"/>
    <w:rsid w:val="00DD20D2"/>
    <w:rsid w:val="00DD31A0"/>
    <w:rsid w:val="00DD4307"/>
    <w:rsid w:val="00DD56DD"/>
    <w:rsid w:val="00DF070D"/>
    <w:rsid w:val="00DF100B"/>
    <w:rsid w:val="00DF30DF"/>
    <w:rsid w:val="00DF77F0"/>
    <w:rsid w:val="00E047DA"/>
    <w:rsid w:val="00E112B8"/>
    <w:rsid w:val="00E12C05"/>
    <w:rsid w:val="00E20A6C"/>
    <w:rsid w:val="00E24CEF"/>
    <w:rsid w:val="00E2771C"/>
    <w:rsid w:val="00E31438"/>
    <w:rsid w:val="00E32116"/>
    <w:rsid w:val="00E3372A"/>
    <w:rsid w:val="00E40AB0"/>
    <w:rsid w:val="00E548A3"/>
    <w:rsid w:val="00E55A25"/>
    <w:rsid w:val="00E60A0C"/>
    <w:rsid w:val="00E60BE9"/>
    <w:rsid w:val="00E60DFF"/>
    <w:rsid w:val="00E61C09"/>
    <w:rsid w:val="00E630EC"/>
    <w:rsid w:val="00E71331"/>
    <w:rsid w:val="00E75B8C"/>
    <w:rsid w:val="00E806CC"/>
    <w:rsid w:val="00E83D99"/>
    <w:rsid w:val="00E84BB7"/>
    <w:rsid w:val="00E87375"/>
    <w:rsid w:val="00E90EA4"/>
    <w:rsid w:val="00EA193D"/>
    <w:rsid w:val="00EB24E9"/>
    <w:rsid w:val="00EB3B58"/>
    <w:rsid w:val="00EB4FB5"/>
    <w:rsid w:val="00EC0F76"/>
    <w:rsid w:val="00EC19CF"/>
    <w:rsid w:val="00EC724B"/>
    <w:rsid w:val="00EC7359"/>
    <w:rsid w:val="00ED2EDF"/>
    <w:rsid w:val="00ED608E"/>
    <w:rsid w:val="00EE3054"/>
    <w:rsid w:val="00EE3EC6"/>
    <w:rsid w:val="00EE55B8"/>
    <w:rsid w:val="00EE6C6F"/>
    <w:rsid w:val="00EF3A28"/>
    <w:rsid w:val="00EF5139"/>
    <w:rsid w:val="00EF56F3"/>
    <w:rsid w:val="00EF7393"/>
    <w:rsid w:val="00F00606"/>
    <w:rsid w:val="00F01256"/>
    <w:rsid w:val="00F01BCA"/>
    <w:rsid w:val="00F05525"/>
    <w:rsid w:val="00F07849"/>
    <w:rsid w:val="00F079F2"/>
    <w:rsid w:val="00F11995"/>
    <w:rsid w:val="00F15BB9"/>
    <w:rsid w:val="00F206FB"/>
    <w:rsid w:val="00F407B0"/>
    <w:rsid w:val="00F478C7"/>
    <w:rsid w:val="00F6061E"/>
    <w:rsid w:val="00F62D93"/>
    <w:rsid w:val="00F67842"/>
    <w:rsid w:val="00F836DE"/>
    <w:rsid w:val="00F8611A"/>
    <w:rsid w:val="00F86BD5"/>
    <w:rsid w:val="00F97EBC"/>
    <w:rsid w:val="00FB1B64"/>
    <w:rsid w:val="00FB2126"/>
    <w:rsid w:val="00FB3EDA"/>
    <w:rsid w:val="00FB6B42"/>
    <w:rsid w:val="00FC0FDD"/>
    <w:rsid w:val="00FC324F"/>
    <w:rsid w:val="00FC3FED"/>
    <w:rsid w:val="00FC7475"/>
    <w:rsid w:val="00FD16A6"/>
    <w:rsid w:val="00FD49A7"/>
    <w:rsid w:val="00FD7F9B"/>
    <w:rsid w:val="00FE16A5"/>
    <w:rsid w:val="00FE32EF"/>
    <w:rsid w:val="00FE4720"/>
    <w:rsid w:val="00FE78A0"/>
    <w:rsid w:val="00FE7DF7"/>
    <w:rsid w:val="00FF1D76"/>
    <w:rsid w:val="00FF3AA0"/>
    <w:rsid w:val="00FF4496"/>
    <w:rsid w:val="00FF75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9BAF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1713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295F53-6955-4B4F-A5BB-9DE96514E9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0</TotalTime>
  <Pages>9</Pages>
  <Words>3000</Words>
  <Characters>17102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2025-12-11T14:35:00Z</dcterms:created>
  <dcterms:modified xsi:type="dcterms:W3CDTF">2025-12-16T22:23:00Z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