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E645D" w14:textId="68C121FE" w:rsidR="00674A39" w:rsidRDefault="00674A39" w:rsidP="00FD16A6">
      <w:pPr>
        <w:pStyle w:val="Heading1"/>
        <w:tabs>
          <w:tab w:val="clear" w:pos="2520"/>
          <w:tab w:val="clear" w:pos="3360"/>
          <w:tab w:val="left" w:pos="6720"/>
        </w:tabs>
        <w:spacing w:line="360" w:lineRule="auto"/>
        <w:rPr>
          <w:color w:val="8E817B"/>
        </w:rPr>
      </w:pPr>
    </w:p>
    <w:p w14:paraId="60211C93" w14:textId="504AB99C" w:rsidR="00C837A4" w:rsidRDefault="00C837A4" w:rsidP="00C837A4">
      <w:pPr>
        <w:pStyle w:val="Heading1"/>
        <w:spacing w:line="360" w:lineRule="auto"/>
        <w:ind w:left="720"/>
        <w:rPr>
          <w:color w:val="8E817B"/>
        </w:rPr>
      </w:pPr>
    </w:p>
    <w:p w14:paraId="7905B950" w14:textId="5DBF7EB8" w:rsidR="00C837A4" w:rsidRDefault="007758FD" w:rsidP="00C837A4">
      <w:pPr>
        <w:pStyle w:val="Heading1"/>
        <w:spacing w:line="360" w:lineRule="auto"/>
        <w:ind w:left="720"/>
        <w:rPr>
          <w:color w:val="8E817B"/>
        </w:rPr>
      </w:pPr>
      <w:r>
        <w:rPr>
          <w:noProof/>
          <w:color w:val="8E817B"/>
        </w:rPr>
        <mc:AlternateContent>
          <mc:Choice Requires="wps">
            <w:drawing>
              <wp:anchor distT="0" distB="0" distL="114300" distR="114300" simplePos="0" relativeHeight="251658240" behindDoc="0" locked="0" layoutInCell="1" allowOverlap="1" wp14:anchorId="3D8E82CF" wp14:editId="635C7E23">
                <wp:simplePos x="0" y="0"/>
                <wp:positionH relativeFrom="column">
                  <wp:posOffset>469900</wp:posOffset>
                </wp:positionH>
                <wp:positionV relativeFrom="paragraph">
                  <wp:posOffset>23968</wp:posOffset>
                </wp:positionV>
                <wp:extent cx="2089785" cy="632460"/>
                <wp:effectExtent l="0" t="0" r="0" b="0"/>
                <wp:wrapNone/>
                <wp:docPr id="512617105" name="Text Box 512617105"/>
                <wp:cNvGraphicFramePr/>
                <a:graphic xmlns:a="http://schemas.openxmlformats.org/drawingml/2006/main">
                  <a:graphicData uri="http://schemas.microsoft.com/office/word/2010/wordprocessingShape">
                    <wps:wsp>
                      <wps:cNvSpPr txBox="1"/>
                      <wps:spPr>
                        <a:xfrm>
                          <a:off x="0" y="0"/>
                          <a:ext cx="2089785" cy="632460"/>
                        </a:xfrm>
                        <a:prstGeom prst="rect">
                          <a:avLst/>
                        </a:prstGeom>
                        <a:noFill/>
                        <a:ln w="6350">
                          <a:noFill/>
                        </a:ln>
                      </wps:spPr>
                      <wps:txbx>
                        <w:txbxContent>
                          <w:p w14:paraId="3E62D673" w14:textId="77777777" w:rsidR="00C837A4" w:rsidRDefault="00C837A4" w:rsidP="00C837A4">
                            <w:pPr>
                              <w:pStyle w:val="Heading2"/>
                              <w:spacing w:before="0" w:line="276" w:lineRule="auto"/>
                              <w:ind w:right="576"/>
                              <w:suppressOverlap w:val="0"/>
                              <w:rPr>
                                <w:color w:val="8E817B"/>
                              </w:rPr>
                            </w:pPr>
                            <w:r w:rsidRPr="0024772F">
                              <w:rPr>
                                <w:color w:val="8E817B"/>
                              </w:rPr>
                              <w:t>THE LESSON</w:t>
                            </w:r>
                            <w:r>
                              <w:rPr>
                                <w:color w:val="8E817B"/>
                              </w:rPr>
                              <w:t xml:space="preserve"> </w:t>
                            </w:r>
                            <w:r w:rsidRPr="0024772F">
                              <w:rPr>
                                <w:color w:val="8E817B"/>
                              </w:rPr>
                              <w:t xml:space="preserve">AT </w:t>
                            </w:r>
                          </w:p>
                          <w:p w14:paraId="70C9D077" w14:textId="1F3E5DA3" w:rsidR="00C837A4" w:rsidRPr="0024772F" w:rsidRDefault="00C837A4" w:rsidP="00C837A4">
                            <w:pPr>
                              <w:pStyle w:val="Heading2"/>
                              <w:spacing w:before="0" w:line="276" w:lineRule="auto"/>
                              <w:ind w:right="576"/>
                              <w:suppressOverlap w:val="0"/>
                              <w:rPr>
                                <w:color w:val="8E817B"/>
                              </w:rPr>
                            </w:pPr>
                            <w:r w:rsidRPr="0024772F">
                              <w:rPr>
                                <w:color w:val="8E817B"/>
                              </w:rPr>
                              <w:t>A GLANC</w:t>
                            </w:r>
                            <w:r w:rsidR="00FD16A6">
                              <w:rPr>
                                <w:color w:val="8E817B"/>
                              </w:rPr>
                              <w:t>E</w:t>
                            </w:r>
                            <w:r w:rsidRPr="0024772F">
                              <w:rPr>
                                <w:color w:val="8E817B"/>
                              </w:rPr>
                              <w:t xml:space="preserve"> </w:t>
                            </w:r>
                          </w:p>
                          <w:p w14:paraId="04331A9D" w14:textId="77777777" w:rsidR="00C837A4" w:rsidRDefault="00C837A4"/>
                          <w:p w14:paraId="23E4F2C1" w14:textId="77777777" w:rsidR="00C837A4" w:rsidRDefault="00C837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8E82CF" id="_x0000_t202" coordsize="21600,21600" o:spt="202" path="m,l,21600r21600,l21600,xe">
                <v:stroke joinstyle="miter"/>
                <v:path gradientshapeok="t" o:connecttype="rect"/>
              </v:shapetype>
              <v:shape id="Text Box 512617105" o:spid="_x0000_s1026" type="#_x0000_t202" style="position:absolute;left:0;text-align:left;margin-left:37pt;margin-top:1.9pt;width:164.55pt;height:49.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" filled="f" stroked="f" strokeweight=".5pt">
                <v:textbox>
                  <w:txbxContent>
                    <w:p w14:paraId="3E62D673" w14:textId="77777777" w:rsidR="00C837A4" w:rsidRDefault="00C837A4" w:rsidP="00C837A4">
                      <w:pPr>
                        <w:pStyle w:val="Heading2"/>
                        <w:spacing w:before="0" w:line="276" w:lineRule="auto"/>
                        <w:ind w:right="576"/>
                        <w:suppressOverlap w:val="0"/>
                        <w:rPr>
                          <w:color w:val="8E817B"/>
                        </w:rPr>
                      </w:pPr>
                      <w:r w:rsidRPr="0024772F">
                        <w:rPr>
                          <w:color w:val="8E817B"/>
                        </w:rPr>
                        <w:t>THE LESSON</w:t>
                      </w:r>
                      <w:r>
                        <w:rPr>
                          <w:color w:val="8E817B"/>
                        </w:rPr>
                        <w:t xml:space="preserve"> </w:t>
                      </w:r>
                      <w:r w:rsidRPr="0024772F">
                        <w:rPr>
                          <w:color w:val="8E817B"/>
                        </w:rPr>
                        <w:t xml:space="preserve">AT </w:t>
                      </w:r>
                    </w:p>
                    <w:p w14:paraId="70C9D077" w14:textId="1F3E5DA3" w:rsidR="00C837A4" w:rsidRPr="0024772F" w:rsidRDefault="00C837A4" w:rsidP="00C837A4">
                      <w:pPr>
                        <w:pStyle w:val="Heading2"/>
                        <w:spacing w:before="0" w:line="276" w:lineRule="auto"/>
                        <w:ind w:right="576"/>
                        <w:suppressOverlap w:val="0"/>
                        <w:rPr>
                          <w:color w:val="8E817B"/>
                        </w:rPr>
                      </w:pPr>
                      <w:r w:rsidRPr="0024772F">
                        <w:rPr>
                          <w:color w:val="8E817B"/>
                        </w:rPr>
                        <w:t>A GLANC</w:t>
                      </w:r>
                      <w:r w:rsidR="00FD16A6">
                        <w:rPr>
                          <w:color w:val="8E817B"/>
                        </w:rPr>
                        <w:t>E</w:t>
                      </w:r>
                      <w:r w:rsidRPr="0024772F">
                        <w:rPr>
                          <w:color w:val="8E817B"/>
                        </w:rPr>
                        <w:t xml:space="preserve"> </w:t>
                      </w:r>
                    </w:p>
                    <w:p w14:paraId="04331A9D" w14:textId="77777777" w:rsidR="00C837A4" w:rsidRDefault="00C837A4"/>
                    <w:p w14:paraId="23E4F2C1" w14:textId="77777777" w:rsidR="00C837A4" w:rsidRDefault="00C837A4"/>
                  </w:txbxContent>
                </v:textbox>
              </v:shape>
            </w:pict>
          </mc:Fallback>
        </mc:AlternateContent>
      </w:r>
      <w:r w:rsidR="00C837A4">
        <w:rPr>
          <w:noProof/>
          <w:color w:val="8E817B"/>
        </w:rPr>
        <mc:AlternateContent>
          <mc:Choice Requires="wps">
            <w:drawing>
              <wp:anchor distT="0" distB="0" distL="114300" distR="114300" simplePos="0" relativeHeight="251658242" behindDoc="0" locked="0" layoutInCell="1" allowOverlap="1" wp14:anchorId="04190CA8" wp14:editId="1BB7E883">
                <wp:simplePos x="0" y="0"/>
                <wp:positionH relativeFrom="column">
                  <wp:posOffset>2562447</wp:posOffset>
                </wp:positionH>
                <wp:positionV relativeFrom="paragraph">
                  <wp:posOffset>198238</wp:posOffset>
                </wp:positionV>
                <wp:extent cx="4561367" cy="7613989"/>
                <wp:effectExtent l="0" t="0" r="0" b="0"/>
                <wp:wrapNone/>
                <wp:docPr id="1246197107" name="Text Box 1246197107"/>
                <wp:cNvGraphicFramePr/>
                <a:graphic xmlns:a="http://schemas.openxmlformats.org/drawingml/2006/main">
                  <a:graphicData uri="http://schemas.microsoft.com/office/word/2010/wordprocessingShape">
                    <wps:wsp>
                      <wps:cNvSpPr txBox="1"/>
                      <wps:spPr>
                        <a:xfrm>
                          <a:off x="0" y="0"/>
                          <a:ext cx="4561367" cy="7613989"/>
                        </a:xfrm>
                        <a:prstGeom prst="rect">
                          <a:avLst/>
                        </a:prstGeom>
                        <a:noFill/>
                        <a:ln w="6350">
                          <a:noFill/>
                        </a:ln>
                      </wps:spPr>
                      <wps:txbx>
                        <w:txbxContent>
                          <w:tbl>
                            <w:tblPr>
                              <w:tblW w:w="5437" w:type="pct"/>
                              <w:tblLayout w:type="fixed"/>
                              <w:tblCellMar>
                                <w:left w:w="115" w:type="dxa"/>
                                <w:right w:w="72" w:type="dxa"/>
                              </w:tblCellMar>
                              <w:tblLook w:val="0600" w:firstRow="0" w:lastRow="0" w:firstColumn="0" w:lastColumn="0" w:noHBand="1" w:noVBand="1"/>
                            </w:tblPr>
                            <w:tblGrid>
                              <w:gridCol w:w="7503"/>
                            </w:tblGrid>
                            <w:tr w:rsidR="00C837A4" w:rsidRPr="0024772F" w14:paraId="296B5529" w14:textId="77777777" w:rsidTr="003C3133">
                              <w:trPr>
                                <w:trHeight w:val="80"/>
                              </w:trPr>
                              <w:tc>
                                <w:tcPr>
                                  <w:tcW w:w="6704" w:type="dxa"/>
                                </w:tcPr>
                                <w:p w14:paraId="2CC1FF49" w14:textId="77777777" w:rsidR="00C837A4" w:rsidRPr="0024772F" w:rsidRDefault="00C837A4" w:rsidP="007758FD">
                                  <w:pPr>
                                    <w:pStyle w:val="Style1"/>
                                    <w:spacing w:line="360" w:lineRule="auto"/>
                                    <w:ind w:right="576"/>
                                    <w:suppressOverlap w:val="0"/>
                                    <w:rPr>
                                      <w:color w:val="8E817B"/>
                                    </w:rPr>
                                  </w:pPr>
                                  <w:r w:rsidRPr="0024772F">
                                    <w:rPr>
                                      <w:color w:val="8E817B"/>
                                    </w:rPr>
                                    <w:t>today’s scriptures</w:t>
                                  </w:r>
                                </w:p>
                              </w:tc>
                            </w:tr>
                            <w:tr w:rsidR="00C837A4" w:rsidRPr="00BE7216" w14:paraId="6BB6BB6C" w14:textId="77777777" w:rsidTr="003C3133">
                              <w:trPr>
                                <w:trHeight w:val="720"/>
                              </w:trPr>
                              <w:tc>
                                <w:tcPr>
                                  <w:tcW w:w="6704" w:type="dxa"/>
                                </w:tcPr>
                                <w:p w14:paraId="15AEBDDE" w14:textId="0BA24E54" w:rsidR="00C837A4" w:rsidRPr="00AE7167" w:rsidRDefault="00F8016B" w:rsidP="007758FD">
                                  <w:pPr>
                                    <w:ind w:right="576"/>
                                    <w:rPr>
                                      <w:i/>
                                      <w:color w:val="404040" w:themeColor="text1" w:themeTint="BF"/>
                                    </w:rPr>
                                  </w:pPr>
                                  <w:r>
                                    <w:rPr>
                                      <w:i/>
                                      <w:color w:val="404040" w:themeColor="text1" w:themeTint="BF"/>
                                    </w:rPr>
                                    <w:t xml:space="preserve">John </w:t>
                                  </w:r>
                                  <w:r w:rsidR="00894A83">
                                    <w:rPr>
                                      <w:i/>
                                      <w:color w:val="404040" w:themeColor="text1" w:themeTint="BF"/>
                                    </w:rPr>
                                    <w:t>10:1-21</w:t>
                                  </w:r>
                                </w:p>
                              </w:tc>
                            </w:tr>
                            <w:tr w:rsidR="00C837A4" w:rsidRPr="0024772F" w14:paraId="4698DEB2" w14:textId="77777777" w:rsidTr="003C3133">
                              <w:trPr>
                                <w:trHeight w:val="20"/>
                              </w:trPr>
                              <w:tc>
                                <w:tcPr>
                                  <w:tcW w:w="6704" w:type="dxa"/>
                                </w:tcPr>
                                <w:p w14:paraId="5C410CE7" w14:textId="77777777" w:rsidR="00C837A4" w:rsidRPr="0024772F" w:rsidRDefault="00C837A4" w:rsidP="007758FD">
                                  <w:pPr>
                                    <w:pStyle w:val="Table"/>
                                    <w:spacing w:line="360" w:lineRule="auto"/>
                                    <w:ind w:right="576"/>
                                    <w:suppressOverlap w:val="0"/>
                                    <w:rPr>
                                      <w:color w:val="8E817B"/>
                                    </w:rPr>
                                  </w:pPr>
                                  <w:r w:rsidRPr="0024772F">
                                    <w:rPr>
                                      <w:color w:val="8E817B"/>
                                    </w:rPr>
                                    <w:t>the main idea</w:t>
                                  </w:r>
                                </w:p>
                              </w:tc>
                            </w:tr>
                            <w:tr w:rsidR="00C837A4" w:rsidRPr="00BE7216" w14:paraId="440F6E3B" w14:textId="77777777" w:rsidTr="003C3133">
                              <w:trPr>
                                <w:trHeight w:val="981"/>
                              </w:trPr>
                              <w:tc>
                                <w:tcPr>
                                  <w:tcW w:w="6704" w:type="dxa"/>
                                </w:tcPr>
                                <w:p w14:paraId="71A43844" w14:textId="705639B2" w:rsidR="00C837A4" w:rsidRPr="00A56786" w:rsidRDefault="007F22DC" w:rsidP="007758FD">
                                  <w:pPr>
                                    <w:pStyle w:val="Style2"/>
                                    <w:ind w:right="576"/>
                                    <w:suppressOverlap w:val="0"/>
                                    <w:rPr>
                                      <w:rFonts w:ascii="Arial" w:hAnsi="Arial"/>
                                      <w:color w:val="404040" w:themeColor="text1" w:themeTint="BF"/>
                                    </w:rPr>
                                  </w:pPr>
                                  <w:r w:rsidRPr="00A56786">
                                    <w:rPr>
                                      <w:rFonts w:ascii="Arial" w:hAnsi="Arial"/>
                                      <w:color w:val="404040" w:themeColor="text1" w:themeTint="BF"/>
                                    </w:rPr>
                                    <w:t xml:space="preserve">Jesus </w:t>
                                  </w:r>
                                  <w:r w:rsidR="008F7EF1" w:rsidRPr="00A56786">
                                    <w:rPr>
                                      <w:rFonts w:ascii="Arial" w:hAnsi="Arial"/>
                                      <w:color w:val="404040" w:themeColor="text1" w:themeTint="BF"/>
                                    </w:rPr>
                                    <w:t>is the Gate</w:t>
                                  </w:r>
                                  <w:r w:rsidR="00A56786">
                                    <w:rPr>
                                      <w:rFonts w:ascii="Arial" w:hAnsi="Arial"/>
                                      <w:color w:val="404040" w:themeColor="text1" w:themeTint="BF"/>
                                    </w:rPr>
                                    <w:t xml:space="preserve">, </w:t>
                                  </w:r>
                                  <w:r w:rsidR="008F7EF1" w:rsidRPr="00A56786">
                                    <w:rPr>
                                      <w:rFonts w:ascii="Arial" w:hAnsi="Arial"/>
                                      <w:color w:val="404040" w:themeColor="text1" w:themeTint="BF"/>
                                    </w:rPr>
                                    <w:t>the One who protects</w:t>
                                  </w:r>
                                  <w:r w:rsidR="00544043" w:rsidRPr="00A56786">
                                    <w:rPr>
                                      <w:rFonts w:ascii="Arial" w:hAnsi="Arial"/>
                                      <w:color w:val="404040" w:themeColor="text1" w:themeTint="BF"/>
                                    </w:rPr>
                                    <w:t>, and the Good Shepherd</w:t>
                                  </w:r>
                                  <w:r w:rsidR="00A56786">
                                    <w:rPr>
                                      <w:rFonts w:ascii="Arial" w:hAnsi="Arial"/>
                                      <w:color w:val="404040" w:themeColor="text1" w:themeTint="BF"/>
                                    </w:rPr>
                                    <w:t xml:space="preserve">, </w:t>
                                  </w:r>
                                  <w:r w:rsidR="00544043" w:rsidRPr="00A56786">
                                    <w:rPr>
                                      <w:rFonts w:ascii="Arial" w:hAnsi="Arial"/>
                                      <w:color w:val="404040" w:themeColor="text1" w:themeTint="BF"/>
                                    </w:rPr>
                                    <w:t>the One who leads and ultimat</w:t>
                                  </w:r>
                                  <w:r w:rsidR="0081547D">
                                    <w:rPr>
                                      <w:rFonts w:ascii="Arial" w:hAnsi="Arial"/>
                                      <w:color w:val="404040" w:themeColor="text1" w:themeTint="BF"/>
                                    </w:rPr>
                                    <w:t>e</w:t>
                                  </w:r>
                                  <w:r w:rsidR="00544043" w:rsidRPr="00A56786">
                                    <w:rPr>
                                      <w:rFonts w:ascii="Arial" w:hAnsi="Arial"/>
                                      <w:color w:val="404040" w:themeColor="text1" w:themeTint="BF"/>
                                    </w:rPr>
                                    <w:t>ly lays down His life for His sheep.</w:t>
                                  </w:r>
                                </w:p>
                              </w:tc>
                            </w:tr>
                            <w:tr w:rsidR="00C837A4" w:rsidRPr="0024772F" w14:paraId="1149F1D4" w14:textId="77777777" w:rsidTr="003C3133">
                              <w:trPr>
                                <w:trHeight w:val="20"/>
                              </w:trPr>
                              <w:tc>
                                <w:tcPr>
                                  <w:tcW w:w="6704" w:type="dxa"/>
                                </w:tcPr>
                                <w:p w14:paraId="1F04AC12" w14:textId="77777777" w:rsidR="00C837A4" w:rsidRPr="0024772F" w:rsidRDefault="00C837A4" w:rsidP="007758FD">
                                  <w:pPr>
                                    <w:pStyle w:val="Table"/>
                                    <w:spacing w:line="360" w:lineRule="auto"/>
                                    <w:ind w:right="576"/>
                                    <w:suppressOverlap w:val="0"/>
                                    <w:rPr>
                                      <w:color w:val="8E817B"/>
                                    </w:rPr>
                                  </w:pPr>
                                  <w:r w:rsidRPr="0024772F">
                                    <w:rPr>
                                      <w:color w:val="8E817B"/>
                                    </w:rPr>
                                    <w:t>question to explore</w:t>
                                  </w:r>
                                </w:p>
                              </w:tc>
                            </w:tr>
                            <w:tr w:rsidR="00C837A4" w:rsidRPr="007D668C" w14:paraId="0DB93CF3" w14:textId="77777777" w:rsidTr="003C3133">
                              <w:trPr>
                                <w:trHeight w:val="729"/>
                              </w:trPr>
                              <w:tc>
                                <w:tcPr>
                                  <w:tcW w:w="6704" w:type="dxa"/>
                                </w:tcPr>
                                <w:p w14:paraId="5CCF09D6" w14:textId="7C6D0AA0" w:rsidR="00C837A4" w:rsidRPr="007D668C" w:rsidRDefault="008F0A10" w:rsidP="007758FD">
                                  <w:pPr>
                                    <w:ind w:right="576"/>
                                    <w:rPr>
                                      <w:i/>
                                      <w:iCs/>
                                      <w:color w:val="404040" w:themeColor="text1" w:themeTint="BF"/>
                                    </w:rPr>
                                  </w:pPr>
                                  <w:r>
                                    <w:rPr>
                                      <w:i/>
                                      <w:iCs/>
                                      <w:color w:val="404040" w:themeColor="text1" w:themeTint="BF"/>
                                    </w:rPr>
                                    <w:t>How is Jesus both the Gate and the Good Shepherd</w:t>
                                  </w:r>
                                  <w:r w:rsidR="0081547D">
                                    <w:rPr>
                                      <w:i/>
                                      <w:iCs/>
                                      <w:color w:val="404040" w:themeColor="text1" w:themeTint="BF"/>
                                    </w:rPr>
                                    <w:t xml:space="preserve"> for Christians</w:t>
                                  </w:r>
                                  <w:r>
                                    <w:rPr>
                                      <w:i/>
                                      <w:iCs/>
                                      <w:color w:val="404040" w:themeColor="text1" w:themeTint="BF"/>
                                    </w:rPr>
                                    <w:t>? What does that mean for your life today?</w:t>
                                  </w:r>
                                </w:p>
                              </w:tc>
                            </w:tr>
                            <w:tr w:rsidR="00C837A4" w:rsidRPr="0024772F" w14:paraId="10A6F2D3" w14:textId="77777777" w:rsidTr="003C3133">
                              <w:trPr>
                                <w:trHeight w:val="144"/>
                              </w:trPr>
                              <w:tc>
                                <w:tcPr>
                                  <w:tcW w:w="6704" w:type="dxa"/>
                                </w:tcPr>
                                <w:p w14:paraId="1663E077" w14:textId="77777777" w:rsidR="00C837A4" w:rsidRPr="0024772F" w:rsidRDefault="00C837A4" w:rsidP="007758FD">
                                  <w:pPr>
                                    <w:pStyle w:val="Table"/>
                                    <w:spacing w:line="360" w:lineRule="auto"/>
                                    <w:ind w:right="576"/>
                                    <w:suppressOverlap w:val="0"/>
                                    <w:rPr>
                                      <w:color w:val="7C7470"/>
                                    </w:rPr>
                                  </w:pPr>
                                  <w:r w:rsidRPr="0024772F">
                                    <w:rPr>
                                      <w:color w:val="8E817B"/>
                                    </w:rPr>
                                    <w:t>scripture in context</w:t>
                                  </w:r>
                                </w:p>
                              </w:tc>
                            </w:tr>
                            <w:tr w:rsidR="00C837A4" w:rsidRPr="00C626E6" w14:paraId="482AB05B" w14:textId="77777777" w:rsidTr="003C3133">
                              <w:trPr>
                                <w:trHeight w:val="3125"/>
                              </w:trPr>
                              <w:tc>
                                <w:tcPr>
                                  <w:tcW w:w="6704" w:type="dxa"/>
                                </w:tcPr>
                                <w:p w14:paraId="3014CAE7" w14:textId="272FC5DF" w:rsidR="00253B52" w:rsidRDefault="00DB6409" w:rsidP="007758FD">
                                  <w:pPr>
                                    <w:ind w:right="576"/>
                                    <w:rPr>
                                      <w:color w:val="404040" w:themeColor="text1" w:themeTint="BF"/>
                                    </w:rPr>
                                  </w:pPr>
                                  <w:r>
                                    <w:rPr>
                                      <w:b/>
                                      <w:bCs/>
                                      <w:color w:val="404040" w:themeColor="text1" w:themeTint="BF"/>
                                    </w:rPr>
                                    <w:t xml:space="preserve">John </w:t>
                                  </w:r>
                                  <w:r w:rsidR="008F0A10">
                                    <w:rPr>
                                      <w:b/>
                                      <w:bCs/>
                                      <w:color w:val="404040" w:themeColor="text1" w:themeTint="BF"/>
                                    </w:rPr>
                                    <w:t>10:1-10</w:t>
                                  </w:r>
                                  <w:r w:rsidR="00C837A4" w:rsidRPr="00E60A0C">
                                    <w:rPr>
                                      <w:b/>
                                      <w:bCs/>
                                      <w:color w:val="404040" w:themeColor="text1" w:themeTint="BF"/>
                                    </w:rPr>
                                    <w:t xml:space="preserve"> </w:t>
                                  </w:r>
                                  <w:r w:rsidR="00EF7074">
                                    <w:rPr>
                                      <w:color w:val="404040" w:themeColor="text1" w:themeTint="BF"/>
                                    </w:rPr>
                                    <w:t xml:space="preserve">Jesus is the gate, or door, and thus the only way to eternal life. Not only did a gate protect the sheep from </w:t>
                                  </w:r>
                                  <w:r w:rsidR="00786738">
                                    <w:rPr>
                                      <w:color w:val="404040" w:themeColor="text1" w:themeTint="BF"/>
                                    </w:rPr>
                                    <w:t>predators</w:t>
                                  </w:r>
                                  <w:r w:rsidR="00EF7074">
                                    <w:rPr>
                                      <w:color w:val="404040" w:themeColor="text1" w:themeTint="BF"/>
                                    </w:rPr>
                                    <w:t xml:space="preserve">, but the shepherd himself often served as the gate, laying his body in the entrance to the sheep pen to protect from </w:t>
                                  </w:r>
                                  <w:r w:rsidR="00201547">
                                    <w:rPr>
                                      <w:color w:val="404040" w:themeColor="text1" w:themeTint="BF"/>
                                    </w:rPr>
                                    <w:t xml:space="preserve">wild animals or thieves. </w:t>
                                  </w:r>
                                  <w:r w:rsidR="00294D16">
                                    <w:rPr>
                                      <w:color w:val="404040" w:themeColor="text1" w:themeTint="BF"/>
                                    </w:rPr>
                                    <w:t xml:space="preserve">Jesus is the gate through which all people must pass to inherit eternal life. He is also the source of our eternal security and </w:t>
                                  </w:r>
                                  <w:r w:rsidR="00BB35C5">
                                    <w:rPr>
                                      <w:color w:val="404040" w:themeColor="text1" w:themeTint="BF"/>
                                    </w:rPr>
                                    <w:t>the means through which we enjoy abundant life</w:t>
                                  </w:r>
                                  <w:r w:rsidR="002D3C32">
                                    <w:rPr>
                                      <w:color w:val="404040" w:themeColor="text1" w:themeTint="BF"/>
                                    </w:rPr>
                                    <w:t xml:space="preserve">. </w:t>
                                  </w:r>
                                </w:p>
                                <w:p w14:paraId="5525290E" w14:textId="77777777" w:rsidR="00253B52" w:rsidRDefault="00253B52" w:rsidP="007758FD">
                                  <w:pPr>
                                    <w:ind w:right="576"/>
                                    <w:rPr>
                                      <w:color w:val="404040" w:themeColor="text1" w:themeTint="BF"/>
                                    </w:rPr>
                                  </w:pPr>
                                </w:p>
                                <w:p w14:paraId="385B898E" w14:textId="5B2113B9" w:rsidR="00FD16A6" w:rsidRDefault="00BC6B3D" w:rsidP="00FD16A6">
                                  <w:pPr>
                                    <w:ind w:right="576"/>
                                    <w:rPr>
                                      <w:color w:val="404040" w:themeColor="text1" w:themeTint="BF"/>
                                    </w:rPr>
                                  </w:pPr>
                                  <w:r>
                                    <w:rPr>
                                      <w:b/>
                                      <w:bCs/>
                                      <w:color w:val="404040" w:themeColor="text1" w:themeTint="BF"/>
                                    </w:rPr>
                                    <w:t xml:space="preserve">John </w:t>
                                  </w:r>
                                  <w:r w:rsidR="008F0A10">
                                    <w:rPr>
                                      <w:b/>
                                      <w:bCs/>
                                      <w:color w:val="404040" w:themeColor="text1" w:themeTint="BF"/>
                                    </w:rPr>
                                    <w:t>10:</w:t>
                                  </w:r>
                                  <w:r w:rsidR="004263D5">
                                    <w:rPr>
                                      <w:b/>
                                      <w:bCs/>
                                      <w:color w:val="404040" w:themeColor="text1" w:themeTint="BF"/>
                                    </w:rPr>
                                    <w:t>11-15</w:t>
                                  </w:r>
                                  <w:r w:rsidR="00FD16A6" w:rsidRPr="00E60A0C">
                                    <w:rPr>
                                      <w:b/>
                                      <w:bCs/>
                                      <w:color w:val="404040" w:themeColor="text1" w:themeTint="BF"/>
                                    </w:rPr>
                                    <w:t xml:space="preserve"> </w:t>
                                  </w:r>
                                  <w:r w:rsidR="00BB35C5">
                                    <w:rPr>
                                      <w:color w:val="404040" w:themeColor="text1" w:themeTint="BF"/>
                                    </w:rPr>
                                    <w:t xml:space="preserve">Jesus is the Good Shepherd who lays down His life for His sheep. He has authority to lay His life down and to pick it back up. He </w:t>
                                  </w:r>
                                  <w:r w:rsidR="00BD1496">
                                    <w:rPr>
                                      <w:color w:val="404040" w:themeColor="text1" w:themeTint="BF"/>
                                    </w:rPr>
                                    <w:t xml:space="preserve">accomplished salvation on our behalf through His death, burial, and resurrection. </w:t>
                                  </w:r>
                                  <w:r w:rsidR="00C84529">
                                    <w:rPr>
                                      <w:color w:val="404040" w:themeColor="text1" w:themeTint="BF"/>
                                    </w:rPr>
                                    <w:t>When we come to know Jesus as our Good Shepherd, we learn to recognize His voice, follow His lead, and delight in His commands. He is altogether trustworthy</w:t>
                                  </w:r>
                                  <w:r w:rsidR="002D3C32">
                                    <w:rPr>
                                      <w:color w:val="404040" w:themeColor="text1" w:themeTint="BF"/>
                                    </w:rPr>
                                    <w:t xml:space="preserve">. </w:t>
                                  </w:r>
                                </w:p>
                                <w:p w14:paraId="09248374" w14:textId="77777777" w:rsidR="00253B52" w:rsidRPr="00E60A0C" w:rsidRDefault="00253B52" w:rsidP="007758FD">
                                  <w:pPr>
                                    <w:ind w:right="576"/>
                                    <w:rPr>
                                      <w:b/>
                                      <w:bCs/>
                                      <w:color w:val="404040" w:themeColor="text1" w:themeTint="BF"/>
                                    </w:rPr>
                                  </w:pPr>
                                </w:p>
                                <w:p w14:paraId="0EB26036" w14:textId="2C75B91F" w:rsidR="00FD16A6" w:rsidRDefault="00BC6B3D" w:rsidP="00FD16A6">
                                  <w:pPr>
                                    <w:ind w:right="576"/>
                                    <w:rPr>
                                      <w:color w:val="404040" w:themeColor="text1" w:themeTint="BF"/>
                                    </w:rPr>
                                  </w:pPr>
                                  <w:r>
                                    <w:rPr>
                                      <w:b/>
                                      <w:bCs/>
                                      <w:color w:val="404040" w:themeColor="text1" w:themeTint="BF"/>
                                    </w:rPr>
                                    <w:t xml:space="preserve">John </w:t>
                                  </w:r>
                                  <w:r w:rsidR="004263D5">
                                    <w:rPr>
                                      <w:b/>
                                      <w:bCs/>
                                      <w:color w:val="404040" w:themeColor="text1" w:themeTint="BF"/>
                                    </w:rPr>
                                    <w:t>10:16-21</w:t>
                                  </w:r>
                                  <w:r w:rsidR="00FD16A6" w:rsidRPr="00E60A0C">
                                    <w:rPr>
                                      <w:b/>
                                      <w:bCs/>
                                      <w:color w:val="404040" w:themeColor="text1" w:themeTint="BF"/>
                                    </w:rPr>
                                    <w:t xml:space="preserve"> </w:t>
                                  </w:r>
                                  <w:r w:rsidR="00C05F87">
                                    <w:rPr>
                                      <w:color w:val="404040" w:themeColor="text1" w:themeTint="BF"/>
                                    </w:rPr>
                                    <w:t>Jesus’</w:t>
                                  </w:r>
                                  <w:r w:rsidR="00D15E85">
                                    <w:rPr>
                                      <w:color w:val="404040" w:themeColor="text1" w:themeTint="BF"/>
                                    </w:rPr>
                                    <w:t>s</w:t>
                                  </w:r>
                                  <w:r w:rsidR="00C05F87">
                                    <w:rPr>
                                      <w:color w:val="404040" w:themeColor="text1" w:themeTint="BF"/>
                                    </w:rPr>
                                    <w:t xml:space="preserve"> flock is expanding. Just as the Old Testament prophesied and Christ declared, He came to bring sheep from among the Gentiles </w:t>
                                  </w:r>
                                  <w:r w:rsidR="00BB5B25">
                                    <w:rPr>
                                      <w:color w:val="404040" w:themeColor="text1" w:themeTint="BF"/>
                                    </w:rPr>
                                    <w:t>into</w:t>
                                  </w:r>
                                  <w:r w:rsidR="0073585C">
                                    <w:rPr>
                                      <w:color w:val="404040" w:themeColor="text1" w:themeTint="BF"/>
                                    </w:rPr>
                                    <w:t xml:space="preserve"> God’s </w:t>
                                  </w:r>
                                  <w:r w:rsidR="00BB5B25">
                                    <w:rPr>
                                      <w:color w:val="404040" w:themeColor="text1" w:themeTint="BF"/>
                                    </w:rPr>
                                    <w:t>k</w:t>
                                  </w:r>
                                  <w:r w:rsidR="0073585C">
                                    <w:rPr>
                                      <w:color w:val="404040" w:themeColor="text1" w:themeTint="BF"/>
                                    </w:rPr>
                                    <w:t xml:space="preserve">ingdom by faith in Christ. We serve Christ as we join His mission to make the </w:t>
                                  </w:r>
                                  <w:r w:rsidR="00BB5B25">
                                    <w:rPr>
                                      <w:color w:val="404040" w:themeColor="text1" w:themeTint="BF"/>
                                    </w:rPr>
                                    <w:t>g</w:t>
                                  </w:r>
                                  <w:r w:rsidR="0073585C">
                                    <w:rPr>
                                      <w:color w:val="404040" w:themeColor="text1" w:themeTint="BF"/>
                                    </w:rPr>
                                    <w:t xml:space="preserve">ospel known to the ends of the earth. </w:t>
                                  </w:r>
                                </w:p>
                                <w:p w14:paraId="1770F378" w14:textId="77777777" w:rsidR="00ED608E" w:rsidRDefault="00ED608E" w:rsidP="00FD16A6">
                                  <w:pPr>
                                    <w:ind w:right="576"/>
                                    <w:rPr>
                                      <w:color w:val="404040" w:themeColor="text1" w:themeTint="BF"/>
                                    </w:rPr>
                                  </w:pPr>
                                </w:p>
                                <w:p w14:paraId="15AA7A83" w14:textId="2AB8CD8D" w:rsidR="00C837A4" w:rsidRPr="00C626E6" w:rsidRDefault="00C837A4" w:rsidP="007758FD">
                                  <w:pPr>
                                    <w:ind w:right="576"/>
                                  </w:pPr>
                                </w:p>
                              </w:tc>
                            </w:tr>
                            <w:tr w:rsidR="00ED608E" w:rsidRPr="00C626E6" w14:paraId="0B73E463" w14:textId="77777777" w:rsidTr="003C3133">
                              <w:trPr>
                                <w:trHeight w:val="3125"/>
                              </w:trPr>
                              <w:tc>
                                <w:tcPr>
                                  <w:tcW w:w="6704" w:type="dxa"/>
                                </w:tcPr>
                                <w:p w14:paraId="0FC4C986" w14:textId="77777777" w:rsidR="00ED608E" w:rsidRDefault="00ED608E" w:rsidP="007758FD">
                                  <w:pPr>
                                    <w:ind w:right="576"/>
                                    <w:rPr>
                                      <w:b/>
                                      <w:bCs/>
                                      <w:color w:val="404040" w:themeColor="text1" w:themeTint="BF"/>
                                    </w:rPr>
                                  </w:pPr>
                                </w:p>
                              </w:tc>
                            </w:tr>
                          </w:tbl>
                          <w:p w14:paraId="378CB398" w14:textId="77777777" w:rsidR="00C837A4" w:rsidRDefault="00C837A4" w:rsidP="007758FD">
                            <w:pPr>
                              <w:ind w:right="576"/>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190CA8" id="_x0000_t202" coordsize="21600,21600" o:spt="202" path="m,l,21600r21600,l21600,xe">
                <v:stroke joinstyle="miter"/>
                <v:path gradientshapeok="t" o:connecttype="rect"/>
              </v:shapetype>
              <v:shape id="Text Box 1246197107" o:spid="_x0000_s1027" type="#_x0000_t202" style="position:absolute;left:0;text-align:left;margin-left:201.75pt;margin-top:15.6pt;width:359.15pt;height:599.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" filled="f" stroked="f" strokeweight=".5pt">
                <v:textbox>
                  <w:txbxContent>
                    <w:tbl>
                      <w:tblPr>
                        <w:tblW w:w="5437" w:type="pct"/>
                        <w:tblLayout w:type="fixed"/>
                        <w:tblCellMar>
                          <w:left w:w="115" w:type="dxa"/>
                          <w:right w:w="72" w:type="dxa"/>
                        </w:tblCellMar>
                        <w:tblLook w:val="0600" w:firstRow="0" w:lastRow="0" w:firstColumn="0" w:lastColumn="0" w:noHBand="1" w:noVBand="1"/>
                      </w:tblPr>
                      <w:tblGrid>
                        <w:gridCol w:w="7503"/>
                      </w:tblGrid>
                      <w:tr w:rsidR="00C837A4" w:rsidRPr="0024772F" w14:paraId="296B5529" w14:textId="77777777" w:rsidTr="003C3133">
                        <w:trPr>
                          <w:trHeight w:val="80"/>
                        </w:trPr>
                        <w:tc>
                          <w:tcPr>
                            <w:tcW w:w="6704" w:type="dxa"/>
                          </w:tcPr>
                          <w:p w14:paraId="2CC1FF49" w14:textId="77777777" w:rsidR="00C837A4" w:rsidRPr="0024772F" w:rsidRDefault="00C837A4" w:rsidP="007758FD">
                            <w:pPr>
                              <w:pStyle w:val="Style1"/>
                              <w:spacing w:line="360" w:lineRule="auto"/>
                              <w:ind w:right="576"/>
                              <w:suppressOverlap w:val="0"/>
                              <w:rPr>
                                <w:color w:val="8E817B"/>
                              </w:rPr>
                            </w:pPr>
                            <w:r w:rsidRPr="0024772F">
                              <w:rPr>
                                <w:color w:val="8E817B"/>
                              </w:rPr>
                              <w:t>today’s scriptures</w:t>
                            </w:r>
                          </w:p>
                        </w:tc>
                      </w:tr>
                      <w:tr w:rsidR="00C837A4" w:rsidRPr="00BE7216" w14:paraId="6BB6BB6C" w14:textId="77777777" w:rsidTr="003C3133">
                        <w:trPr>
                          <w:trHeight w:val="720"/>
                        </w:trPr>
                        <w:tc>
                          <w:tcPr>
                            <w:tcW w:w="6704" w:type="dxa"/>
                          </w:tcPr>
                          <w:p w14:paraId="15AEBDDE" w14:textId="0BA24E54" w:rsidR="00C837A4" w:rsidRPr="00AE7167" w:rsidRDefault="00F8016B" w:rsidP="007758FD">
                            <w:pPr>
                              <w:ind w:right="576"/>
                              <w:rPr>
                                <w:i/>
                                <w:color w:val="404040" w:themeColor="text1" w:themeTint="BF"/>
                              </w:rPr>
                            </w:pPr>
                            <w:r>
                              <w:rPr>
                                <w:i/>
                                <w:color w:val="404040" w:themeColor="text1" w:themeTint="BF"/>
                              </w:rPr>
                              <w:t xml:space="preserve">John </w:t>
                            </w:r>
                            <w:r w:rsidR="00894A83">
                              <w:rPr>
                                <w:i/>
                                <w:color w:val="404040" w:themeColor="text1" w:themeTint="BF"/>
                              </w:rPr>
                              <w:t>10:1-21</w:t>
                            </w:r>
                          </w:p>
                        </w:tc>
                      </w:tr>
                      <w:tr w:rsidR="00C837A4" w:rsidRPr="0024772F" w14:paraId="4698DEB2" w14:textId="77777777" w:rsidTr="003C3133">
                        <w:trPr>
                          <w:trHeight w:val="20"/>
                        </w:trPr>
                        <w:tc>
                          <w:tcPr>
                            <w:tcW w:w="6704" w:type="dxa"/>
                          </w:tcPr>
                          <w:p w14:paraId="5C410CE7" w14:textId="77777777" w:rsidR="00C837A4" w:rsidRPr="0024772F" w:rsidRDefault="00C837A4" w:rsidP="007758FD">
                            <w:pPr>
                              <w:pStyle w:val="Table"/>
                              <w:spacing w:line="360" w:lineRule="auto"/>
                              <w:ind w:right="576"/>
                              <w:suppressOverlap w:val="0"/>
                              <w:rPr>
                                <w:color w:val="8E817B"/>
                              </w:rPr>
                            </w:pPr>
                            <w:r w:rsidRPr="0024772F">
                              <w:rPr>
                                <w:color w:val="8E817B"/>
                              </w:rPr>
                              <w:t>the main idea</w:t>
                            </w:r>
                          </w:p>
                        </w:tc>
                      </w:tr>
                      <w:tr w:rsidR="00C837A4" w:rsidRPr="00BE7216" w14:paraId="440F6E3B" w14:textId="77777777" w:rsidTr="003C3133">
                        <w:trPr>
                          <w:trHeight w:val="981"/>
                        </w:trPr>
                        <w:tc>
                          <w:tcPr>
                            <w:tcW w:w="6704" w:type="dxa"/>
                          </w:tcPr>
                          <w:p w14:paraId="71A43844" w14:textId="705639B2" w:rsidR="00C837A4" w:rsidRPr="00A56786" w:rsidRDefault="007F22DC" w:rsidP="007758FD">
                            <w:pPr>
                              <w:pStyle w:val="Style2"/>
                              <w:ind w:right="576"/>
                              <w:suppressOverlap w:val="0"/>
                              <w:rPr>
                                <w:rFonts w:ascii="Arial" w:hAnsi="Arial"/>
                                <w:color w:val="404040" w:themeColor="text1" w:themeTint="BF"/>
                              </w:rPr>
                            </w:pPr>
                            <w:r w:rsidRPr="00A56786">
                              <w:rPr>
                                <w:rFonts w:ascii="Arial" w:hAnsi="Arial"/>
                                <w:color w:val="404040" w:themeColor="text1" w:themeTint="BF"/>
                              </w:rPr>
                              <w:t xml:space="preserve">Jesus </w:t>
                            </w:r>
                            <w:r w:rsidR="008F7EF1" w:rsidRPr="00A56786">
                              <w:rPr>
                                <w:rFonts w:ascii="Arial" w:hAnsi="Arial"/>
                                <w:color w:val="404040" w:themeColor="text1" w:themeTint="BF"/>
                              </w:rPr>
                              <w:t>is the Gate</w:t>
                            </w:r>
                            <w:r w:rsidR="00A56786">
                              <w:rPr>
                                <w:rFonts w:ascii="Arial" w:hAnsi="Arial"/>
                                <w:color w:val="404040" w:themeColor="text1" w:themeTint="BF"/>
                              </w:rPr>
                              <w:t xml:space="preserve">, </w:t>
                            </w:r>
                            <w:r w:rsidR="008F7EF1" w:rsidRPr="00A56786">
                              <w:rPr>
                                <w:rFonts w:ascii="Arial" w:hAnsi="Arial"/>
                                <w:color w:val="404040" w:themeColor="text1" w:themeTint="BF"/>
                              </w:rPr>
                              <w:t>the One who protects</w:t>
                            </w:r>
                            <w:r w:rsidR="00544043" w:rsidRPr="00A56786">
                              <w:rPr>
                                <w:rFonts w:ascii="Arial" w:hAnsi="Arial"/>
                                <w:color w:val="404040" w:themeColor="text1" w:themeTint="BF"/>
                              </w:rPr>
                              <w:t>, and the Good Shepherd</w:t>
                            </w:r>
                            <w:r w:rsidR="00A56786">
                              <w:rPr>
                                <w:rFonts w:ascii="Arial" w:hAnsi="Arial"/>
                                <w:color w:val="404040" w:themeColor="text1" w:themeTint="BF"/>
                              </w:rPr>
                              <w:t xml:space="preserve">, </w:t>
                            </w:r>
                            <w:r w:rsidR="00544043" w:rsidRPr="00A56786">
                              <w:rPr>
                                <w:rFonts w:ascii="Arial" w:hAnsi="Arial"/>
                                <w:color w:val="404040" w:themeColor="text1" w:themeTint="BF"/>
                              </w:rPr>
                              <w:t>the One who leads and ultimat</w:t>
                            </w:r>
                            <w:r w:rsidR="0081547D">
                              <w:rPr>
                                <w:rFonts w:ascii="Arial" w:hAnsi="Arial"/>
                                <w:color w:val="404040" w:themeColor="text1" w:themeTint="BF"/>
                              </w:rPr>
                              <w:t>e</w:t>
                            </w:r>
                            <w:r w:rsidR="00544043" w:rsidRPr="00A56786">
                              <w:rPr>
                                <w:rFonts w:ascii="Arial" w:hAnsi="Arial"/>
                                <w:color w:val="404040" w:themeColor="text1" w:themeTint="BF"/>
                              </w:rPr>
                              <w:t>ly lays down His life for His sheep.</w:t>
                            </w:r>
                          </w:p>
                        </w:tc>
                      </w:tr>
                      <w:tr w:rsidR="00C837A4" w:rsidRPr="0024772F" w14:paraId="1149F1D4" w14:textId="77777777" w:rsidTr="003C3133">
                        <w:trPr>
                          <w:trHeight w:val="20"/>
                        </w:trPr>
                        <w:tc>
                          <w:tcPr>
                            <w:tcW w:w="6704" w:type="dxa"/>
                          </w:tcPr>
                          <w:p w14:paraId="1F04AC12" w14:textId="77777777" w:rsidR="00C837A4" w:rsidRPr="0024772F" w:rsidRDefault="00C837A4" w:rsidP="007758FD">
                            <w:pPr>
                              <w:pStyle w:val="Table"/>
                              <w:spacing w:line="360" w:lineRule="auto"/>
                              <w:ind w:right="576"/>
                              <w:suppressOverlap w:val="0"/>
                              <w:rPr>
                                <w:color w:val="8E817B"/>
                              </w:rPr>
                            </w:pPr>
                            <w:r w:rsidRPr="0024772F">
                              <w:rPr>
                                <w:color w:val="8E817B"/>
                              </w:rPr>
                              <w:t>question to explore</w:t>
                            </w:r>
                          </w:p>
                        </w:tc>
                      </w:tr>
                      <w:tr w:rsidR="00C837A4" w:rsidRPr="007D668C" w14:paraId="0DB93CF3" w14:textId="77777777" w:rsidTr="003C3133">
                        <w:trPr>
                          <w:trHeight w:val="729"/>
                        </w:trPr>
                        <w:tc>
                          <w:tcPr>
                            <w:tcW w:w="6704" w:type="dxa"/>
                          </w:tcPr>
                          <w:p w14:paraId="5CCF09D6" w14:textId="7C6D0AA0" w:rsidR="00C837A4" w:rsidRPr="007D668C" w:rsidRDefault="008F0A10" w:rsidP="007758FD">
                            <w:pPr>
                              <w:ind w:right="576"/>
                              <w:rPr>
                                <w:i/>
                                <w:iCs/>
                                <w:color w:val="404040" w:themeColor="text1" w:themeTint="BF"/>
                              </w:rPr>
                            </w:pPr>
                            <w:r>
                              <w:rPr>
                                <w:i/>
                                <w:iCs/>
                                <w:color w:val="404040" w:themeColor="text1" w:themeTint="BF"/>
                              </w:rPr>
                              <w:t>How is Jesus both the Gate and the Good Shepherd</w:t>
                            </w:r>
                            <w:r w:rsidR="0081547D">
                              <w:rPr>
                                <w:i/>
                                <w:iCs/>
                                <w:color w:val="404040" w:themeColor="text1" w:themeTint="BF"/>
                              </w:rPr>
                              <w:t xml:space="preserve"> for Christians</w:t>
                            </w:r>
                            <w:r>
                              <w:rPr>
                                <w:i/>
                                <w:iCs/>
                                <w:color w:val="404040" w:themeColor="text1" w:themeTint="BF"/>
                              </w:rPr>
                              <w:t>? What does that mean for your life today?</w:t>
                            </w:r>
                          </w:p>
                        </w:tc>
                      </w:tr>
                      <w:tr w:rsidR="00C837A4" w:rsidRPr="0024772F" w14:paraId="10A6F2D3" w14:textId="77777777" w:rsidTr="003C3133">
                        <w:trPr>
                          <w:trHeight w:val="144"/>
                        </w:trPr>
                        <w:tc>
                          <w:tcPr>
                            <w:tcW w:w="6704" w:type="dxa"/>
                          </w:tcPr>
                          <w:p w14:paraId="1663E077" w14:textId="77777777" w:rsidR="00C837A4" w:rsidRPr="0024772F" w:rsidRDefault="00C837A4" w:rsidP="007758FD">
                            <w:pPr>
                              <w:pStyle w:val="Table"/>
                              <w:spacing w:line="360" w:lineRule="auto"/>
                              <w:ind w:right="576"/>
                              <w:suppressOverlap w:val="0"/>
                              <w:rPr>
                                <w:color w:val="7C7470"/>
                              </w:rPr>
                            </w:pPr>
                            <w:r w:rsidRPr="0024772F">
                              <w:rPr>
                                <w:color w:val="8E817B"/>
                              </w:rPr>
                              <w:t>scripture in context</w:t>
                            </w:r>
                          </w:p>
                        </w:tc>
                      </w:tr>
                      <w:tr w:rsidR="00C837A4" w:rsidRPr="00C626E6" w14:paraId="482AB05B" w14:textId="77777777" w:rsidTr="003C3133">
                        <w:trPr>
                          <w:trHeight w:val="3125"/>
                        </w:trPr>
                        <w:tc>
                          <w:tcPr>
                            <w:tcW w:w="6704" w:type="dxa"/>
                          </w:tcPr>
                          <w:p w14:paraId="3014CAE7" w14:textId="272FC5DF" w:rsidR="00253B52" w:rsidRDefault="00DB6409" w:rsidP="007758FD">
                            <w:pPr>
                              <w:ind w:right="576"/>
                              <w:rPr>
                                <w:color w:val="404040" w:themeColor="text1" w:themeTint="BF"/>
                              </w:rPr>
                            </w:pPr>
                            <w:r>
                              <w:rPr>
                                <w:b/>
                                <w:bCs/>
                                <w:color w:val="404040" w:themeColor="text1" w:themeTint="BF"/>
                              </w:rPr>
                              <w:t xml:space="preserve">John </w:t>
                            </w:r>
                            <w:r w:rsidR="008F0A10">
                              <w:rPr>
                                <w:b/>
                                <w:bCs/>
                                <w:color w:val="404040" w:themeColor="text1" w:themeTint="BF"/>
                              </w:rPr>
                              <w:t>10:1-10</w:t>
                            </w:r>
                            <w:r w:rsidR="00C837A4" w:rsidRPr="00E60A0C">
                              <w:rPr>
                                <w:b/>
                                <w:bCs/>
                                <w:color w:val="404040" w:themeColor="text1" w:themeTint="BF"/>
                              </w:rPr>
                              <w:t xml:space="preserve"> </w:t>
                            </w:r>
                            <w:r w:rsidR="00EF7074">
                              <w:rPr>
                                <w:color w:val="404040" w:themeColor="text1" w:themeTint="BF"/>
                              </w:rPr>
                              <w:t xml:space="preserve">Jesus is the gate, or door, and thus the only way to eternal life. Not only did a gate protect the sheep from </w:t>
                            </w:r>
                            <w:r w:rsidR="00786738">
                              <w:rPr>
                                <w:color w:val="404040" w:themeColor="text1" w:themeTint="BF"/>
                              </w:rPr>
                              <w:t>predators</w:t>
                            </w:r>
                            <w:r w:rsidR="00EF7074">
                              <w:rPr>
                                <w:color w:val="404040" w:themeColor="text1" w:themeTint="BF"/>
                              </w:rPr>
                              <w:t xml:space="preserve">, but the shepherd himself often served as the gate, laying his body in the entrance to the sheep pen to protect from </w:t>
                            </w:r>
                            <w:r w:rsidR="00201547">
                              <w:rPr>
                                <w:color w:val="404040" w:themeColor="text1" w:themeTint="BF"/>
                              </w:rPr>
                              <w:t xml:space="preserve">wild animals or thieves. </w:t>
                            </w:r>
                            <w:r w:rsidR="00294D16">
                              <w:rPr>
                                <w:color w:val="404040" w:themeColor="text1" w:themeTint="BF"/>
                              </w:rPr>
                              <w:t xml:space="preserve">Jesus is the gate through which all people must pass to inherit eternal life. He is also the source of our eternal security and </w:t>
                            </w:r>
                            <w:r w:rsidR="00BB35C5">
                              <w:rPr>
                                <w:color w:val="404040" w:themeColor="text1" w:themeTint="BF"/>
                              </w:rPr>
                              <w:t>the means through which we enjoy abundant life</w:t>
                            </w:r>
                            <w:r w:rsidR="002D3C32">
                              <w:rPr>
                                <w:color w:val="404040" w:themeColor="text1" w:themeTint="BF"/>
                              </w:rPr>
                              <w:t xml:space="preserve">. </w:t>
                            </w:r>
                          </w:p>
                          <w:p w14:paraId="5525290E" w14:textId="77777777" w:rsidR="00253B52" w:rsidRDefault="00253B52" w:rsidP="007758FD">
                            <w:pPr>
                              <w:ind w:right="576"/>
                              <w:rPr>
                                <w:color w:val="404040" w:themeColor="text1" w:themeTint="BF"/>
                              </w:rPr>
                            </w:pPr>
                          </w:p>
                          <w:p w14:paraId="385B898E" w14:textId="5B2113B9" w:rsidR="00FD16A6" w:rsidRDefault="00BC6B3D" w:rsidP="00FD16A6">
                            <w:pPr>
                              <w:ind w:right="576"/>
                              <w:rPr>
                                <w:color w:val="404040" w:themeColor="text1" w:themeTint="BF"/>
                              </w:rPr>
                            </w:pPr>
                            <w:r>
                              <w:rPr>
                                <w:b/>
                                <w:bCs/>
                                <w:color w:val="404040" w:themeColor="text1" w:themeTint="BF"/>
                              </w:rPr>
                              <w:t xml:space="preserve">John </w:t>
                            </w:r>
                            <w:r w:rsidR="008F0A10">
                              <w:rPr>
                                <w:b/>
                                <w:bCs/>
                                <w:color w:val="404040" w:themeColor="text1" w:themeTint="BF"/>
                              </w:rPr>
                              <w:t>10:</w:t>
                            </w:r>
                            <w:r w:rsidR="004263D5">
                              <w:rPr>
                                <w:b/>
                                <w:bCs/>
                                <w:color w:val="404040" w:themeColor="text1" w:themeTint="BF"/>
                              </w:rPr>
                              <w:t>11-15</w:t>
                            </w:r>
                            <w:r w:rsidR="00FD16A6" w:rsidRPr="00E60A0C">
                              <w:rPr>
                                <w:b/>
                                <w:bCs/>
                                <w:color w:val="404040" w:themeColor="text1" w:themeTint="BF"/>
                              </w:rPr>
                              <w:t xml:space="preserve"> </w:t>
                            </w:r>
                            <w:r w:rsidR="00BB35C5">
                              <w:rPr>
                                <w:color w:val="404040" w:themeColor="text1" w:themeTint="BF"/>
                              </w:rPr>
                              <w:t xml:space="preserve">Jesus is the Good Shepherd who lays down His life for His sheep. He has authority to lay His life down and to pick it back up. He </w:t>
                            </w:r>
                            <w:r w:rsidR="00BD1496">
                              <w:rPr>
                                <w:color w:val="404040" w:themeColor="text1" w:themeTint="BF"/>
                              </w:rPr>
                              <w:t xml:space="preserve">accomplished salvation on our behalf through His death, burial, and resurrection. </w:t>
                            </w:r>
                            <w:r w:rsidR="00C84529">
                              <w:rPr>
                                <w:color w:val="404040" w:themeColor="text1" w:themeTint="BF"/>
                              </w:rPr>
                              <w:t>When we come to know Jesus as our Good Shepherd, we learn to recognize His voice, follow His lead, and delight in His commands. He is altogether trustworthy</w:t>
                            </w:r>
                            <w:r w:rsidR="002D3C32">
                              <w:rPr>
                                <w:color w:val="404040" w:themeColor="text1" w:themeTint="BF"/>
                              </w:rPr>
                              <w:t xml:space="preserve">. </w:t>
                            </w:r>
                          </w:p>
                          <w:p w14:paraId="09248374" w14:textId="77777777" w:rsidR="00253B52" w:rsidRPr="00E60A0C" w:rsidRDefault="00253B52" w:rsidP="007758FD">
                            <w:pPr>
                              <w:ind w:right="576"/>
                              <w:rPr>
                                <w:b/>
                                <w:bCs/>
                                <w:color w:val="404040" w:themeColor="text1" w:themeTint="BF"/>
                              </w:rPr>
                            </w:pPr>
                          </w:p>
                          <w:p w14:paraId="0EB26036" w14:textId="2C75B91F" w:rsidR="00FD16A6" w:rsidRDefault="00BC6B3D" w:rsidP="00FD16A6">
                            <w:pPr>
                              <w:ind w:right="576"/>
                              <w:rPr>
                                <w:color w:val="404040" w:themeColor="text1" w:themeTint="BF"/>
                              </w:rPr>
                            </w:pPr>
                            <w:r>
                              <w:rPr>
                                <w:b/>
                                <w:bCs/>
                                <w:color w:val="404040" w:themeColor="text1" w:themeTint="BF"/>
                              </w:rPr>
                              <w:t xml:space="preserve">John </w:t>
                            </w:r>
                            <w:r w:rsidR="004263D5">
                              <w:rPr>
                                <w:b/>
                                <w:bCs/>
                                <w:color w:val="404040" w:themeColor="text1" w:themeTint="BF"/>
                              </w:rPr>
                              <w:t>10:16-21</w:t>
                            </w:r>
                            <w:r w:rsidR="00FD16A6" w:rsidRPr="00E60A0C">
                              <w:rPr>
                                <w:b/>
                                <w:bCs/>
                                <w:color w:val="404040" w:themeColor="text1" w:themeTint="BF"/>
                              </w:rPr>
                              <w:t xml:space="preserve"> </w:t>
                            </w:r>
                            <w:r w:rsidR="00C05F87">
                              <w:rPr>
                                <w:color w:val="404040" w:themeColor="text1" w:themeTint="BF"/>
                              </w:rPr>
                              <w:t>Jesus’</w:t>
                            </w:r>
                            <w:r w:rsidR="00D15E85">
                              <w:rPr>
                                <w:color w:val="404040" w:themeColor="text1" w:themeTint="BF"/>
                              </w:rPr>
                              <w:t>s</w:t>
                            </w:r>
                            <w:r w:rsidR="00C05F87">
                              <w:rPr>
                                <w:color w:val="404040" w:themeColor="text1" w:themeTint="BF"/>
                              </w:rPr>
                              <w:t xml:space="preserve"> flock is expanding. Just as the Old Testament prophesied and Christ declared, He came to bring sheep from among the Gentiles </w:t>
                            </w:r>
                            <w:r w:rsidR="00BB5B25">
                              <w:rPr>
                                <w:color w:val="404040" w:themeColor="text1" w:themeTint="BF"/>
                              </w:rPr>
                              <w:t>into</w:t>
                            </w:r>
                            <w:r w:rsidR="0073585C">
                              <w:rPr>
                                <w:color w:val="404040" w:themeColor="text1" w:themeTint="BF"/>
                              </w:rPr>
                              <w:t xml:space="preserve"> God’s </w:t>
                            </w:r>
                            <w:r w:rsidR="00BB5B25">
                              <w:rPr>
                                <w:color w:val="404040" w:themeColor="text1" w:themeTint="BF"/>
                              </w:rPr>
                              <w:t>k</w:t>
                            </w:r>
                            <w:r w:rsidR="0073585C">
                              <w:rPr>
                                <w:color w:val="404040" w:themeColor="text1" w:themeTint="BF"/>
                              </w:rPr>
                              <w:t xml:space="preserve">ingdom by faith in Christ. We serve Christ as we join His mission to make the </w:t>
                            </w:r>
                            <w:r w:rsidR="00BB5B25">
                              <w:rPr>
                                <w:color w:val="404040" w:themeColor="text1" w:themeTint="BF"/>
                              </w:rPr>
                              <w:t>g</w:t>
                            </w:r>
                            <w:r w:rsidR="0073585C">
                              <w:rPr>
                                <w:color w:val="404040" w:themeColor="text1" w:themeTint="BF"/>
                              </w:rPr>
                              <w:t xml:space="preserve">ospel known to the ends of the earth. </w:t>
                            </w:r>
                          </w:p>
                          <w:p w14:paraId="1770F378" w14:textId="77777777" w:rsidR="00ED608E" w:rsidRDefault="00ED608E" w:rsidP="00FD16A6">
                            <w:pPr>
                              <w:ind w:right="576"/>
                              <w:rPr>
                                <w:color w:val="404040" w:themeColor="text1" w:themeTint="BF"/>
                              </w:rPr>
                            </w:pPr>
                          </w:p>
                          <w:p w14:paraId="15AA7A83" w14:textId="2AB8CD8D" w:rsidR="00C837A4" w:rsidRPr="00C626E6" w:rsidRDefault="00C837A4" w:rsidP="007758FD">
                            <w:pPr>
                              <w:ind w:right="576"/>
                            </w:pPr>
                          </w:p>
                        </w:tc>
                      </w:tr>
                      <w:tr w:rsidR="00ED608E" w:rsidRPr="00C626E6" w14:paraId="0B73E463" w14:textId="77777777" w:rsidTr="003C3133">
                        <w:trPr>
                          <w:trHeight w:val="3125"/>
                        </w:trPr>
                        <w:tc>
                          <w:tcPr>
                            <w:tcW w:w="6704" w:type="dxa"/>
                          </w:tcPr>
                          <w:p w14:paraId="0FC4C986" w14:textId="77777777" w:rsidR="00ED608E" w:rsidRDefault="00ED608E" w:rsidP="007758FD">
                            <w:pPr>
                              <w:ind w:right="576"/>
                              <w:rPr>
                                <w:b/>
                                <w:bCs/>
                                <w:color w:val="404040" w:themeColor="text1" w:themeTint="BF"/>
                              </w:rPr>
                            </w:pPr>
                          </w:p>
                        </w:tc>
                      </w:tr>
                    </w:tbl>
                    <w:p w14:paraId="378CB398" w14:textId="77777777" w:rsidR="00C837A4" w:rsidRDefault="00C837A4" w:rsidP="007758FD">
                      <w:pPr>
                        <w:ind w:right="576"/>
                      </w:pPr>
                    </w:p>
                  </w:txbxContent>
                </v:textbox>
              </v:shape>
            </w:pict>
          </mc:Fallback>
        </mc:AlternateContent>
      </w:r>
    </w:p>
    <w:p w14:paraId="7041DBA3" w14:textId="32EC34F9" w:rsidR="00C837A4" w:rsidRDefault="00C837A4" w:rsidP="00C837A4">
      <w:pPr>
        <w:pStyle w:val="Heading1"/>
        <w:spacing w:line="360" w:lineRule="auto"/>
        <w:ind w:left="720"/>
        <w:rPr>
          <w:color w:val="8E817B"/>
        </w:rPr>
      </w:pPr>
    </w:p>
    <w:p w14:paraId="28B85B20" w14:textId="2AB9036F" w:rsidR="00C837A4" w:rsidRDefault="007758FD" w:rsidP="00C837A4">
      <w:pPr>
        <w:pStyle w:val="Heading1"/>
        <w:spacing w:line="360" w:lineRule="auto"/>
        <w:ind w:left="720"/>
        <w:rPr>
          <w:color w:val="8E817B"/>
        </w:rPr>
      </w:pPr>
      <w:r>
        <w:rPr>
          <w:noProof/>
          <w:color w:val="8E817B"/>
        </w:rPr>
        <mc:AlternateContent>
          <mc:Choice Requires="wps">
            <w:drawing>
              <wp:anchor distT="0" distB="0" distL="114300" distR="114300" simplePos="0" relativeHeight="251658241" behindDoc="0" locked="0" layoutInCell="1" allowOverlap="1" wp14:anchorId="6260B29D" wp14:editId="324656D6">
                <wp:simplePos x="0" y="0"/>
                <wp:positionH relativeFrom="column">
                  <wp:posOffset>457200</wp:posOffset>
                </wp:positionH>
                <wp:positionV relativeFrom="paragraph">
                  <wp:posOffset>32858</wp:posOffset>
                </wp:positionV>
                <wp:extent cx="1999615" cy="7220585"/>
                <wp:effectExtent l="0" t="0" r="0" b="0"/>
                <wp:wrapNone/>
                <wp:docPr id="383742611" name="Text Box 383742611"/>
                <wp:cNvGraphicFramePr/>
                <a:graphic xmlns:a="http://schemas.openxmlformats.org/drawingml/2006/main">
                  <a:graphicData uri="http://schemas.microsoft.com/office/word/2010/wordprocessingShape">
                    <wps:wsp>
                      <wps:cNvSpPr txBox="1"/>
                      <wps:spPr>
                        <a:xfrm>
                          <a:off x="0" y="0"/>
                          <a:ext cx="1999615" cy="7220585"/>
                        </a:xfrm>
                        <a:prstGeom prst="rect">
                          <a:avLst/>
                        </a:prstGeom>
                        <a:noFill/>
                        <a:ln w="6350">
                          <a:noFill/>
                        </a:ln>
                      </wps:spPr>
                      <wps:txbx>
                        <w:txbxContent>
                          <w:p w14:paraId="2350315D" w14:textId="4B2E9E5A" w:rsidR="00C61D68" w:rsidRDefault="00C61D68" w:rsidP="00C837A4">
                            <w:pPr>
                              <w:rPr>
                                <w:color w:val="404040" w:themeColor="text1" w:themeTint="BF"/>
                              </w:rPr>
                            </w:pPr>
                            <w:r>
                              <w:rPr>
                                <w:color w:val="404040" w:themeColor="text1" w:themeTint="BF"/>
                              </w:rPr>
                              <w:t>In today’s lesson, we’ll examine</w:t>
                            </w:r>
                            <w:r w:rsidR="00D0424C">
                              <w:rPr>
                                <w:color w:val="404040" w:themeColor="text1" w:themeTint="BF"/>
                              </w:rPr>
                              <w:t xml:space="preserve"> two more of Jesus’</w:t>
                            </w:r>
                            <w:r w:rsidR="003723FF">
                              <w:rPr>
                                <w:color w:val="404040" w:themeColor="text1" w:themeTint="BF"/>
                              </w:rPr>
                              <w:t>s</w:t>
                            </w:r>
                            <w:r w:rsidR="00D0424C">
                              <w:rPr>
                                <w:color w:val="404040" w:themeColor="text1" w:themeTint="BF"/>
                              </w:rPr>
                              <w:t xml:space="preserve"> seven “</w:t>
                            </w:r>
                            <w:r w:rsidR="00D0424C" w:rsidRPr="00E809B7">
                              <w:rPr>
                                <w:i/>
                                <w:iCs/>
                                <w:color w:val="404040" w:themeColor="text1" w:themeTint="BF"/>
                              </w:rPr>
                              <w:t>I am</w:t>
                            </w:r>
                            <w:r w:rsidR="00D0424C">
                              <w:rPr>
                                <w:color w:val="404040" w:themeColor="text1" w:themeTint="BF"/>
                              </w:rPr>
                              <w:t>” statements</w:t>
                            </w:r>
                            <w:r w:rsidR="003723FF">
                              <w:rPr>
                                <w:color w:val="404040" w:themeColor="text1" w:themeTint="BF"/>
                              </w:rPr>
                              <w:t>:</w:t>
                            </w:r>
                            <w:r w:rsidR="00786738">
                              <w:rPr>
                                <w:color w:val="404040" w:themeColor="text1" w:themeTint="BF"/>
                              </w:rPr>
                              <w:t xml:space="preserve"> “</w:t>
                            </w:r>
                            <w:r w:rsidR="00D0424C" w:rsidRPr="00E809B7">
                              <w:rPr>
                                <w:i/>
                                <w:iCs/>
                                <w:color w:val="404040" w:themeColor="text1" w:themeTint="BF"/>
                              </w:rPr>
                              <w:t>I am the Gate</w:t>
                            </w:r>
                            <w:r w:rsidR="00D0424C">
                              <w:rPr>
                                <w:color w:val="404040" w:themeColor="text1" w:themeTint="BF"/>
                              </w:rPr>
                              <w:t>” and “</w:t>
                            </w:r>
                            <w:r w:rsidR="00D0424C" w:rsidRPr="00E809B7">
                              <w:rPr>
                                <w:i/>
                                <w:iCs/>
                                <w:color w:val="404040" w:themeColor="text1" w:themeTint="BF"/>
                              </w:rPr>
                              <w:t>I am the Good Shepherd</w:t>
                            </w:r>
                            <w:r w:rsidR="00D0424C">
                              <w:rPr>
                                <w:color w:val="404040" w:themeColor="text1" w:themeTint="BF"/>
                              </w:rPr>
                              <w:t xml:space="preserve">.” The Old Testament is rich with references to </w:t>
                            </w:r>
                            <w:r w:rsidR="00AA29C0">
                              <w:rPr>
                                <w:color w:val="404040" w:themeColor="text1" w:themeTint="BF"/>
                              </w:rPr>
                              <w:t xml:space="preserve">sheep and shepherding. Ezekiel 34 is particularly poignant </w:t>
                            </w:r>
                            <w:r w:rsidR="003723FF">
                              <w:rPr>
                                <w:color w:val="404040" w:themeColor="text1" w:themeTint="BF"/>
                              </w:rPr>
                              <w:t>regarding</w:t>
                            </w:r>
                            <w:r w:rsidR="00AA29C0">
                              <w:rPr>
                                <w:color w:val="404040" w:themeColor="text1" w:themeTint="BF"/>
                              </w:rPr>
                              <w:t xml:space="preserve"> God’s condemnation of </w:t>
                            </w:r>
                            <w:r w:rsidR="006E40B4">
                              <w:rPr>
                                <w:color w:val="404040" w:themeColor="text1" w:themeTint="BF"/>
                              </w:rPr>
                              <w:t xml:space="preserve">the wicked shepherds who led His people astray, and His promise to provide a Good Shepherd to care for and unite </w:t>
                            </w:r>
                            <w:r w:rsidR="003723FF">
                              <w:rPr>
                                <w:color w:val="404040" w:themeColor="text1" w:themeTint="BF"/>
                              </w:rPr>
                              <w:t>H</w:t>
                            </w:r>
                            <w:r w:rsidR="006E40B4">
                              <w:rPr>
                                <w:color w:val="404040" w:themeColor="text1" w:themeTint="BF"/>
                              </w:rPr>
                              <w:t xml:space="preserve">is people. </w:t>
                            </w:r>
                          </w:p>
                          <w:p w14:paraId="24DA5DCC" w14:textId="77777777" w:rsidR="006E40B4" w:rsidRDefault="006E40B4" w:rsidP="00C837A4">
                            <w:pPr>
                              <w:rPr>
                                <w:color w:val="404040" w:themeColor="text1" w:themeTint="BF"/>
                              </w:rPr>
                            </w:pPr>
                          </w:p>
                          <w:p w14:paraId="7CC9D373" w14:textId="488196A4" w:rsidR="006813C9" w:rsidRPr="00D15E85" w:rsidRDefault="006E40B4" w:rsidP="00C837A4">
                            <w:pPr>
                              <w:rPr>
                                <w:color w:val="404040" w:themeColor="text1" w:themeTint="BF"/>
                              </w:rPr>
                            </w:pPr>
                            <w:r>
                              <w:rPr>
                                <w:color w:val="404040" w:themeColor="text1" w:themeTint="BF"/>
                              </w:rPr>
                              <w:t>At the close of class, consider reading Psalm 23 aloud as a prayer prompt</w:t>
                            </w:r>
                            <w:r w:rsidR="00C25F09">
                              <w:rPr>
                                <w:color w:val="404040" w:themeColor="text1" w:themeTint="BF"/>
                              </w:rPr>
                              <w:t xml:space="preserve">. Your group might discuss and share ways they recognize </w:t>
                            </w:r>
                            <w:r>
                              <w:rPr>
                                <w:color w:val="404040" w:themeColor="text1" w:themeTint="BF"/>
                              </w:rPr>
                              <w:t xml:space="preserve">Jesus as </w:t>
                            </w:r>
                            <w:r w:rsidR="00C25F09">
                              <w:rPr>
                                <w:color w:val="404040" w:themeColor="text1" w:themeTint="BF"/>
                              </w:rPr>
                              <w:t>their</w:t>
                            </w:r>
                            <w:r>
                              <w:rPr>
                                <w:color w:val="404040" w:themeColor="text1" w:themeTint="BF"/>
                              </w:rPr>
                              <w:t xml:space="preserve"> Good Shepherd, </w:t>
                            </w:r>
                            <w:r w:rsidR="00C25F09">
                              <w:rPr>
                                <w:color w:val="404040" w:themeColor="text1" w:themeTint="BF"/>
                              </w:rPr>
                              <w:t xml:space="preserve">acknowledge </w:t>
                            </w:r>
                            <w:r>
                              <w:rPr>
                                <w:color w:val="404040" w:themeColor="text1" w:themeTint="BF"/>
                              </w:rPr>
                              <w:t xml:space="preserve">His provision, and trust in His continued care. </w:t>
                            </w:r>
                            <w:r w:rsidR="00C25F09">
                              <w:rPr>
                                <w:color w:val="404040" w:themeColor="text1" w:themeTint="BF"/>
                              </w:rPr>
                              <w:t xml:space="preserve">Some might share testimonies of how they have felt His presence in </w:t>
                            </w:r>
                            <w:r w:rsidR="00D231D7">
                              <w:rPr>
                                <w:color w:val="404040" w:themeColor="text1" w:themeTint="BF"/>
                              </w:rPr>
                              <w:t xml:space="preserve">valleys, or the hope they have in eternal life with Him. </w:t>
                            </w:r>
                            <w:r w:rsidR="006813C9" w:rsidRPr="00A56786">
                              <w:rPr>
                                <w:color w:val="595959" w:themeColor="text1" w:themeTint="A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0B29D" id="Text Box 383742611" o:spid="_x0000_s1028" type="#_x0000_t202" style="position:absolute;left:0;text-align:left;margin-left:36pt;margin-top:2.6pt;width:157.45pt;height:568.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" filled="f" stroked="f" strokeweight=".5pt">
                <v:textbox>
                  <w:txbxContent>
                    <w:p w14:paraId="2350315D" w14:textId="4B2E9E5A" w:rsidR="00C61D68" w:rsidRDefault="00C61D68" w:rsidP="00C837A4">
                      <w:pPr>
                        <w:rPr>
                          <w:color w:val="404040" w:themeColor="text1" w:themeTint="BF"/>
                        </w:rPr>
                      </w:pPr>
                      <w:r>
                        <w:rPr>
                          <w:color w:val="404040" w:themeColor="text1" w:themeTint="BF"/>
                        </w:rPr>
                        <w:t>In today’s lesson, we’ll examine</w:t>
                      </w:r>
                      <w:r w:rsidR="00D0424C">
                        <w:rPr>
                          <w:color w:val="404040" w:themeColor="text1" w:themeTint="BF"/>
                        </w:rPr>
                        <w:t xml:space="preserve"> two more of Jesus’</w:t>
                      </w:r>
                      <w:r w:rsidR="003723FF">
                        <w:rPr>
                          <w:color w:val="404040" w:themeColor="text1" w:themeTint="BF"/>
                        </w:rPr>
                        <w:t>s</w:t>
                      </w:r>
                      <w:r w:rsidR="00D0424C">
                        <w:rPr>
                          <w:color w:val="404040" w:themeColor="text1" w:themeTint="BF"/>
                        </w:rPr>
                        <w:t xml:space="preserve"> seven “</w:t>
                      </w:r>
                      <w:r w:rsidR="00D0424C" w:rsidRPr="00E809B7">
                        <w:rPr>
                          <w:i/>
                          <w:iCs/>
                          <w:color w:val="404040" w:themeColor="text1" w:themeTint="BF"/>
                        </w:rPr>
                        <w:t>I am</w:t>
                      </w:r>
                      <w:r w:rsidR="00D0424C">
                        <w:rPr>
                          <w:color w:val="404040" w:themeColor="text1" w:themeTint="BF"/>
                        </w:rPr>
                        <w:t>” statements</w:t>
                      </w:r>
                      <w:r w:rsidR="003723FF">
                        <w:rPr>
                          <w:color w:val="404040" w:themeColor="text1" w:themeTint="BF"/>
                        </w:rPr>
                        <w:t>:</w:t>
                      </w:r>
                      <w:r w:rsidR="00786738">
                        <w:rPr>
                          <w:color w:val="404040" w:themeColor="text1" w:themeTint="BF"/>
                        </w:rPr>
                        <w:t xml:space="preserve"> “</w:t>
                      </w:r>
                      <w:r w:rsidR="00D0424C" w:rsidRPr="00E809B7">
                        <w:rPr>
                          <w:i/>
                          <w:iCs/>
                          <w:color w:val="404040" w:themeColor="text1" w:themeTint="BF"/>
                        </w:rPr>
                        <w:t>I am the Gate</w:t>
                      </w:r>
                      <w:r w:rsidR="00D0424C">
                        <w:rPr>
                          <w:color w:val="404040" w:themeColor="text1" w:themeTint="BF"/>
                        </w:rPr>
                        <w:t>” and “</w:t>
                      </w:r>
                      <w:r w:rsidR="00D0424C" w:rsidRPr="00E809B7">
                        <w:rPr>
                          <w:i/>
                          <w:iCs/>
                          <w:color w:val="404040" w:themeColor="text1" w:themeTint="BF"/>
                        </w:rPr>
                        <w:t>I am the Good Shepherd</w:t>
                      </w:r>
                      <w:r w:rsidR="00D0424C">
                        <w:rPr>
                          <w:color w:val="404040" w:themeColor="text1" w:themeTint="BF"/>
                        </w:rPr>
                        <w:t xml:space="preserve">.” The Old Testament is rich with references to </w:t>
                      </w:r>
                      <w:r w:rsidR="00AA29C0">
                        <w:rPr>
                          <w:color w:val="404040" w:themeColor="text1" w:themeTint="BF"/>
                        </w:rPr>
                        <w:t xml:space="preserve">sheep and shepherding. Ezekiel 34 is particularly poignant </w:t>
                      </w:r>
                      <w:r w:rsidR="003723FF">
                        <w:rPr>
                          <w:color w:val="404040" w:themeColor="text1" w:themeTint="BF"/>
                        </w:rPr>
                        <w:t>regarding</w:t>
                      </w:r>
                      <w:r w:rsidR="00AA29C0">
                        <w:rPr>
                          <w:color w:val="404040" w:themeColor="text1" w:themeTint="BF"/>
                        </w:rPr>
                        <w:t xml:space="preserve"> God’s condemnation of </w:t>
                      </w:r>
                      <w:r w:rsidR="006E40B4">
                        <w:rPr>
                          <w:color w:val="404040" w:themeColor="text1" w:themeTint="BF"/>
                        </w:rPr>
                        <w:t xml:space="preserve">the wicked shepherds who led His people astray, and His promise to provide a Good Shepherd to care for and unite </w:t>
                      </w:r>
                      <w:r w:rsidR="003723FF">
                        <w:rPr>
                          <w:color w:val="404040" w:themeColor="text1" w:themeTint="BF"/>
                        </w:rPr>
                        <w:t>H</w:t>
                      </w:r>
                      <w:r w:rsidR="006E40B4">
                        <w:rPr>
                          <w:color w:val="404040" w:themeColor="text1" w:themeTint="BF"/>
                        </w:rPr>
                        <w:t xml:space="preserve">is people. </w:t>
                      </w:r>
                    </w:p>
                    <w:p w14:paraId="24DA5DCC" w14:textId="77777777" w:rsidR="006E40B4" w:rsidRDefault="006E40B4" w:rsidP="00C837A4">
                      <w:pPr>
                        <w:rPr>
                          <w:color w:val="404040" w:themeColor="text1" w:themeTint="BF"/>
                        </w:rPr>
                      </w:pPr>
                    </w:p>
                    <w:p w14:paraId="7CC9D373" w14:textId="488196A4" w:rsidR="006813C9" w:rsidRPr="00D15E85" w:rsidRDefault="006E40B4" w:rsidP="00C837A4">
                      <w:pPr>
                        <w:rPr>
                          <w:color w:val="404040" w:themeColor="text1" w:themeTint="BF"/>
                        </w:rPr>
                      </w:pPr>
                      <w:r>
                        <w:rPr>
                          <w:color w:val="404040" w:themeColor="text1" w:themeTint="BF"/>
                        </w:rPr>
                        <w:t>At the close of class, consider reading Psalm 23 aloud as a prayer prompt</w:t>
                      </w:r>
                      <w:r w:rsidR="00C25F09">
                        <w:rPr>
                          <w:color w:val="404040" w:themeColor="text1" w:themeTint="BF"/>
                        </w:rPr>
                        <w:t xml:space="preserve">. Your group might discuss and share ways they recognize </w:t>
                      </w:r>
                      <w:r>
                        <w:rPr>
                          <w:color w:val="404040" w:themeColor="text1" w:themeTint="BF"/>
                        </w:rPr>
                        <w:t xml:space="preserve">Jesus as </w:t>
                      </w:r>
                      <w:r w:rsidR="00C25F09">
                        <w:rPr>
                          <w:color w:val="404040" w:themeColor="text1" w:themeTint="BF"/>
                        </w:rPr>
                        <w:t>their</w:t>
                      </w:r>
                      <w:r>
                        <w:rPr>
                          <w:color w:val="404040" w:themeColor="text1" w:themeTint="BF"/>
                        </w:rPr>
                        <w:t xml:space="preserve"> Good Shepherd, </w:t>
                      </w:r>
                      <w:r w:rsidR="00C25F09">
                        <w:rPr>
                          <w:color w:val="404040" w:themeColor="text1" w:themeTint="BF"/>
                        </w:rPr>
                        <w:t xml:space="preserve">acknowledge </w:t>
                      </w:r>
                      <w:r>
                        <w:rPr>
                          <w:color w:val="404040" w:themeColor="text1" w:themeTint="BF"/>
                        </w:rPr>
                        <w:t xml:space="preserve">His provision, and trust in His continued care. </w:t>
                      </w:r>
                      <w:r w:rsidR="00C25F09">
                        <w:rPr>
                          <w:color w:val="404040" w:themeColor="text1" w:themeTint="BF"/>
                        </w:rPr>
                        <w:t xml:space="preserve">Some might share testimonies of how they have felt His presence in </w:t>
                      </w:r>
                      <w:r w:rsidR="00D231D7">
                        <w:rPr>
                          <w:color w:val="404040" w:themeColor="text1" w:themeTint="BF"/>
                        </w:rPr>
                        <w:t xml:space="preserve">valleys, or the hope they have in eternal life with Him. </w:t>
                      </w:r>
                      <w:r w:rsidR="006813C9" w:rsidRPr="00A56786">
                        <w:rPr>
                          <w:color w:val="595959" w:themeColor="text1" w:themeTint="A6"/>
                        </w:rPr>
                        <w:t xml:space="preserve"> </w:t>
                      </w:r>
                    </w:p>
                  </w:txbxContent>
                </v:textbox>
              </v:shape>
            </w:pict>
          </mc:Fallback>
        </mc:AlternateContent>
      </w:r>
    </w:p>
    <w:p w14:paraId="06B4F943" w14:textId="75756E32" w:rsidR="00C837A4" w:rsidRDefault="00C837A4" w:rsidP="00C837A4">
      <w:pPr>
        <w:pStyle w:val="Heading1"/>
        <w:spacing w:line="360" w:lineRule="auto"/>
        <w:ind w:left="720"/>
        <w:rPr>
          <w:color w:val="8E817B"/>
        </w:rPr>
      </w:pPr>
    </w:p>
    <w:p w14:paraId="78E7F36A" w14:textId="428F85F8" w:rsidR="00C837A4" w:rsidRDefault="00C837A4" w:rsidP="00C837A4">
      <w:pPr>
        <w:pStyle w:val="Heading1"/>
        <w:spacing w:line="360" w:lineRule="auto"/>
        <w:ind w:left="720"/>
        <w:rPr>
          <w:color w:val="8E817B"/>
        </w:rPr>
      </w:pPr>
    </w:p>
    <w:p w14:paraId="36B1688F" w14:textId="77777777" w:rsidR="00C837A4" w:rsidRDefault="00C837A4" w:rsidP="00C837A4">
      <w:pPr>
        <w:pStyle w:val="Heading1"/>
        <w:spacing w:line="360" w:lineRule="auto"/>
        <w:ind w:left="720"/>
        <w:rPr>
          <w:color w:val="8E817B"/>
        </w:rPr>
      </w:pPr>
    </w:p>
    <w:p w14:paraId="0EE29994" w14:textId="77777777" w:rsidR="00C837A4" w:rsidRDefault="00C837A4" w:rsidP="00C837A4">
      <w:pPr>
        <w:pStyle w:val="Heading1"/>
        <w:spacing w:line="360" w:lineRule="auto"/>
        <w:ind w:left="720"/>
        <w:rPr>
          <w:color w:val="8E817B"/>
        </w:rPr>
      </w:pPr>
    </w:p>
    <w:p w14:paraId="4554C237" w14:textId="77777777" w:rsidR="00C837A4" w:rsidRDefault="00C837A4" w:rsidP="00C837A4">
      <w:pPr>
        <w:pStyle w:val="Heading1"/>
        <w:spacing w:line="360" w:lineRule="auto"/>
        <w:ind w:left="720"/>
        <w:rPr>
          <w:color w:val="8E817B"/>
        </w:rPr>
      </w:pPr>
    </w:p>
    <w:p w14:paraId="52008E3D" w14:textId="77777777" w:rsidR="00C837A4" w:rsidRDefault="00C837A4" w:rsidP="00C837A4">
      <w:pPr>
        <w:pStyle w:val="Heading1"/>
        <w:spacing w:line="360" w:lineRule="auto"/>
        <w:ind w:left="720"/>
        <w:rPr>
          <w:color w:val="8E817B"/>
        </w:rPr>
      </w:pPr>
    </w:p>
    <w:p w14:paraId="74E0C033" w14:textId="77777777" w:rsidR="00C837A4" w:rsidRDefault="00C837A4" w:rsidP="00C837A4">
      <w:pPr>
        <w:pStyle w:val="Heading1"/>
        <w:spacing w:line="360" w:lineRule="auto"/>
        <w:ind w:left="720"/>
        <w:rPr>
          <w:color w:val="8E817B"/>
        </w:rPr>
      </w:pPr>
    </w:p>
    <w:p w14:paraId="751D2155" w14:textId="77777777" w:rsidR="00C837A4" w:rsidRDefault="00C837A4" w:rsidP="00C837A4">
      <w:pPr>
        <w:pStyle w:val="Heading1"/>
        <w:spacing w:line="360" w:lineRule="auto"/>
        <w:ind w:left="720"/>
        <w:rPr>
          <w:color w:val="8E817B"/>
        </w:rPr>
      </w:pPr>
    </w:p>
    <w:p w14:paraId="5746A54F" w14:textId="77777777" w:rsidR="00C837A4" w:rsidRDefault="00C837A4" w:rsidP="00C837A4">
      <w:pPr>
        <w:pStyle w:val="Heading1"/>
        <w:spacing w:line="360" w:lineRule="auto"/>
        <w:ind w:left="720"/>
        <w:rPr>
          <w:color w:val="8E817B"/>
        </w:rPr>
      </w:pPr>
    </w:p>
    <w:p w14:paraId="68A9E3F9" w14:textId="77777777" w:rsidR="00C837A4" w:rsidRDefault="00C837A4" w:rsidP="00C837A4">
      <w:pPr>
        <w:pStyle w:val="Heading1"/>
        <w:spacing w:line="360" w:lineRule="auto"/>
        <w:ind w:left="720"/>
        <w:rPr>
          <w:color w:val="8E817B"/>
        </w:rPr>
      </w:pPr>
    </w:p>
    <w:p w14:paraId="679E5A39" w14:textId="77777777" w:rsidR="00C837A4" w:rsidRDefault="00C837A4" w:rsidP="00C837A4">
      <w:pPr>
        <w:pStyle w:val="Heading1"/>
        <w:spacing w:line="360" w:lineRule="auto"/>
        <w:ind w:left="720"/>
        <w:rPr>
          <w:color w:val="8E817B"/>
        </w:rPr>
      </w:pPr>
    </w:p>
    <w:p w14:paraId="0E5107CD" w14:textId="77777777" w:rsidR="00C837A4" w:rsidRDefault="00C837A4" w:rsidP="00C837A4">
      <w:pPr>
        <w:pStyle w:val="Heading1"/>
        <w:spacing w:line="360" w:lineRule="auto"/>
        <w:ind w:left="720"/>
        <w:rPr>
          <w:color w:val="8E817B"/>
        </w:rPr>
      </w:pPr>
    </w:p>
    <w:p w14:paraId="37D8B4F6" w14:textId="77777777" w:rsidR="00C837A4" w:rsidRDefault="00C837A4" w:rsidP="00C837A4">
      <w:pPr>
        <w:pStyle w:val="Heading1"/>
        <w:spacing w:line="360" w:lineRule="auto"/>
        <w:ind w:left="720"/>
        <w:rPr>
          <w:color w:val="8E817B"/>
        </w:rPr>
      </w:pPr>
    </w:p>
    <w:p w14:paraId="00DE8057" w14:textId="77777777" w:rsidR="00C837A4" w:rsidRDefault="00C837A4" w:rsidP="00C837A4">
      <w:pPr>
        <w:pStyle w:val="Heading1"/>
        <w:spacing w:line="360" w:lineRule="auto"/>
        <w:ind w:left="720"/>
        <w:rPr>
          <w:color w:val="8E817B"/>
        </w:rPr>
      </w:pPr>
    </w:p>
    <w:p w14:paraId="3AD7C737" w14:textId="77777777" w:rsidR="00C837A4" w:rsidRDefault="00C837A4" w:rsidP="00C837A4">
      <w:pPr>
        <w:pStyle w:val="Heading1"/>
        <w:spacing w:line="360" w:lineRule="auto"/>
        <w:ind w:left="720"/>
        <w:rPr>
          <w:color w:val="8E817B"/>
        </w:rPr>
      </w:pPr>
    </w:p>
    <w:p w14:paraId="0A6B486F" w14:textId="77777777" w:rsidR="00C837A4" w:rsidRDefault="00C837A4" w:rsidP="00C837A4">
      <w:pPr>
        <w:pStyle w:val="Heading1"/>
        <w:spacing w:line="360" w:lineRule="auto"/>
        <w:ind w:left="720"/>
        <w:rPr>
          <w:color w:val="8E817B"/>
        </w:rPr>
      </w:pPr>
    </w:p>
    <w:p w14:paraId="6B72F783" w14:textId="77777777" w:rsidR="00C837A4" w:rsidRDefault="00C837A4" w:rsidP="00C837A4">
      <w:pPr>
        <w:pStyle w:val="Heading1"/>
        <w:spacing w:line="360" w:lineRule="auto"/>
        <w:ind w:left="720"/>
        <w:rPr>
          <w:color w:val="8E817B"/>
        </w:rPr>
      </w:pPr>
    </w:p>
    <w:p w14:paraId="53E1110C" w14:textId="77777777" w:rsidR="00C837A4" w:rsidRDefault="00C837A4" w:rsidP="00C837A4">
      <w:pPr>
        <w:pStyle w:val="Heading1"/>
        <w:spacing w:line="360" w:lineRule="auto"/>
        <w:ind w:left="720"/>
        <w:rPr>
          <w:color w:val="8E817B"/>
        </w:rPr>
      </w:pPr>
    </w:p>
    <w:p w14:paraId="522E279A" w14:textId="77777777" w:rsidR="00C837A4" w:rsidRDefault="00C837A4" w:rsidP="00C837A4">
      <w:pPr>
        <w:pStyle w:val="Heading1"/>
        <w:spacing w:line="360" w:lineRule="auto"/>
        <w:ind w:left="720"/>
        <w:rPr>
          <w:color w:val="8E817B"/>
        </w:rPr>
      </w:pPr>
    </w:p>
    <w:p w14:paraId="7EB86553" w14:textId="77777777" w:rsidR="00C837A4" w:rsidRDefault="00C837A4" w:rsidP="00C837A4">
      <w:pPr>
        <w:pStyle w:val="Heading1"/>
        <w:spacing w:line="360" w:lineRule="auto"/>
        <w:ind w:left="720"/>
        <w:rPr>
          <w:color w:val="8E817B"/>
        </w:rPr>
      </w:pPr>
    </w:p>
    <w:p w14:paraId="53C7EF4B" w14:textId="77777777" w:rsidR="00674A39" w:rsidRDefault="00674A39" w:rsidP="00C837A4">
      <w:pPr>
        <w:pStyle w:val="Heading1"/>
        <w:spacing w:line="360" w:lineRule="auto"/>
        <w:ind w:left="720"/>
        <w:rPr>
          <w:color w:val="8E817B"/>
        </w:rPr>
      </w:pPr>
    </w:p>
    <w:p w14:paraId="6D722AC5" w14:textId="0883D686" w:rsidR="004A5282" w:rsidRPr="007D668C" w:rsidRDefault="004A5282" w:rsidP="00C837A4">
      <w:pPr>
        <w:pStyle w:val="Heading1"/>
        <w:spacing w:line="360" w:lineRule="auto"/>
        <w:ind w:left="720"/>
        <w:rPr>
          <w:color w:val="8E817B"/>
        </w:rPr>
      </w:pPr>
      <w:r w:rsidRPr="007D668C">
        <w:rPr>
          <w:color w:val="8E817B"/>
        </w:rPr>
        <w:lastRenderedPageBreak/>
        <w:t>START HERE</w:t>
      </w:r>
    </w:p>
    <w:p w14:paraId="4AAC6305" w14:textId="41E945F2" w:rsidR="007D668C" w:rsidRDefault="00395BE0" w:rsidP="00C837A4">
      <w:pPr>
        <w:ind w:left="720"/>
      </w:pPr>
      <w:r>
        <w:rPr>
          <w:color w:val="404040" w:themeColor="text1" w:themeTint="BF"/>
        </w:rPr>
        <w:t>As you read today’s passage, contrast Jesus’</w:t>
      </w:r>
      <w:r w:rsidR="004E27E0">
        <w:rPr>
          <w:color w:val="404040" w:themeColor="text1" w:themeTint="BF"/>
        </w:rPr>
        <w:t>s</w:t>
      </w:r>
      <w:r>
        <w:rPr>
          <w:color w:val="404040" w:themeColor="text1" w:themeTint="BF"/>
        </w:rPr>
        <w:t xml:space="preserve"> character with that of the thieves and robbers</w:t>
      </w:r>
      <w:r w:rsidR="003A577B">
        <w:rPr>
          <w:color w:val="404040" w:themeColor="text1" w:themeTint="BF"/>
        </w:rPr>
        <w:t xml:space="preserve">. When your defenses are low because of exhaustion, suffering, illness, or difficulty, what </w:t>
      </w:r>
      <w:r w:rsidR="00664C0F">
        <w:rPr>
          <w:color w:val="404040" w:themeColor="text1" w:themeTint="BF"/>
        </w:rPr>
        <w:t>“thieves and robbers” stand at the gate wanting to get inside? How do Jesus’</w:t>
      </w:r>
      <w:r w:rsidR="00B62A04">
        <w:rPr>
          <w:color w:val="404040" w:themeColor="text1" w:themeTint="BF"/>
        </w:rPr>
        <w:t>s</w:t>
      </w:r>
      <w:r w:rsidR="00664C0F">
        <w:rPr>
          <w:color w:val="404040" w:themeColor="text1" w:themeTint="BF"/>
        </w:rPr>
        <w:t xml:space="preserve"> promises help you focus on Him over the things that </w:t>
      </w:r>
      <w:r w:rsidR="00B62A04">
        <w:rPr>
          <w:color w:val="404040" w:themeColor="text1" w:themeTint="BF"/>
        </w:rPr>
        <w:t>seek</w:t>
      </w:r>
      <w:r w:rsidR="006262A9">
        <w:rPr>
          <w:color w:val="404040" w:themeColor="text1" w:themeTint="BF"/>
        </w:rPr>
        <w:t xml:space="preserve"> to steal your faith and joy? </w:t>
      </w:r>
    </w:p>
    <w:p w14:paraId="086ACFDB" w14:textId="1213EFFB" w:rsidR="007D668C" w:rsidRPr="00BE7216" w:rsidRDefault="004A5282" w:rsidP="00C837A4">
      <w:pPr>
        <w:pStyle w:val="Heading1Alt"/>
        <w:spacing w:line="360" w:lineRule="auto"/>
        <w:ind w:left="720"/>
      </w:pPr>
      <w:r w:rsidRPr="00BE7216">
        <w:t>DISCUSS</w:t>
      </w:r>
    </w:p>
    <w:p w14:paraId="06FF41B7" w14:textId="62D52553" w:rsidR="007D668C" w:rsidRPr="00E60A0C" w:rsidRDefault="003A62C9" w:rsidP="00C837A4">
      <w:pPr>
        <w:ind w:left="720"/>
        <w:rPr>
          <w:i/>
          <w:iCs/>
          <w:color w:val="404040" w:themeColor="text1" w:themeTint="BF"/>
        </w:rPr>
      </w:pPr>
      <w:r>
        <w:rPr>
          <w:i/>
          <w:iCs/>
          <w:color w:val="404040" w:themeColor="text1" w:themeTint="BF"/>
        </w:rPr>
        <w:t xml:space="preserve">Can you think of a time that Jesus offered you supernatural protection, like a strong </w:t>
      </w:r>
      <w:r w:rsidR="00C32F26">
        <w:rPr>
          <w:i/>
          <w:iCs/>
          <w:color w:val="404040" w:themeColor="text1" w:themeTint="BF"/>
        </w:rPr>
        <w:t>g</w:t>
      </w:r>
      <w:r>
        <w:rPr>
          <w:i/>
          <w:iCs/>
          <w:color w:val="404040" w:themeColor="text1" w:themeTint="BF"/>
        </w:rPr>
        <w:t>ate, or tenderness like a Good Shepherd? How d</w:t>
      </w:r>
      <w:r w:rsidR="00CF0994">
        <w:rPr>
          <w:i/>
          <w:iCs/>
          <w:color w:val="404040" w:themeColor="text1" w:themeTint="BF"/>
        </w:rPr>
        <w:t xml:space="preserve">oes </w:t>
      </w:r>
      <w:proofErr w:type="gramStart"/>
      <w:r w:rsidR="00CF0994">
        <w:rPr>
          <w:i/>
          <w:iCs/>
          <w:color w:val="404040" w:themeColor="text1" w:themeTint="BF"/>
        </w:rPr>
        <w:t>past experience</w:t>
      </w:r>
      <w:proofErr w:type="gramEnd"/>
      <w:r w:rsidR="00CF0994">
        <w:rPr>
          <w:i/>
          <w:iCs/>
          <w:color w:val="404040" w:themeColor="text1" w:themeTint="BF"/>
        </w:rPr>
        <w:t xml:space="preserve"> </w:t>
      </w:r>
      <w:r w:rsidR="00FB17D2">
        <w:rPr>
          <w:i/>
          <w:iCs/>
          <w:color w:val="404040" w:themeColor="text1" w:themeTint="BF"/>
        </w:rPr>
        <w:t xml:space="preserve">build your faith </w:t>
      </w:r>
      <w:r w:rsidR="00786738">
        <w:rPr>
          <w:i/>
          <w:iCs/>
          <w:color w:val="404040" w:themeColor="text1" w:themeTint="BF"/>
        </w:rPr>
        <w:t>for whatever</w:t>
      </w:r>
      <w:r w:rsidR="00CF0994">
        <w:rPr>
          <w:i/>
          <w:iCs/>
          <w:color w:val="404040" w:themeColor="text1" w:themeTint="BF"/>
        </w:rPr>
        <w:t xml:space="preserve"> you are facing today? </w:t>
      </w:r>
    </w:p>
    <w:p w14:paraId="401C989E" w14:textId="77777777" w:rsidR="004A5282" w:rsidRDefault="004A5282" w:rsidP="009E21CC"/>
    <w:p w14:paraId="2417B101" w14:textId="77777777" w:rsidR="004A5282" w:rsidRPr="007D668C" w:rsidRDefault="004A5282" w:rsidP="00C837A4">
      <w:pPr>
        <w:pStyle w:val="Heading1"/>
        <w:spacing w:line="360" w:lineRule="auto"/>
        <w:ind w:left="720"/>
        <w:rPr>
          <w:color w:val="8E817B"/>
        </w:rPr>
      </w:pPr>
      <w:r w:rsidRPr="007D668C">
        <w:rPr>
          <w:color w:val="8E817B"/>
        </w:rPr>
        <w:t>REVIEW AND DISCUSS THE TEXT</w:t>
      </w:r>
    </w:p>
    <w:p w14:paraId="1BD5A387" w14:textId="11B8B76B" w:rsidR="00ED608E" w:rsidRPr="00B96100" w:rsidRDefault="004A5282" w:rsidP="00B96100">
      <w:pPr>
        <w:pStyle w:val="ListParagraph"/>
        <w:autoSpaceDE w:val="0"/>
        <w:autoSpaceDN w:val="0"/>
        <w:adjustRightInd w:val="0"/>
        <w:spacing w:line="360" w:lineRule="auto"/>
        <w:rPr>
          <w:rFonts w:ascii="Helvetica Neue" w:hAnsi="Helvetica Neue"/>
          <w:b/>
          <w:color w:val="404040" w:themeColor="text1" w:themeTint="BF"/>
        </w:rPr>
      </w:pPr>
      <w:r w:rsidRPr="00ED608E">
        <w:rPr>
          <w:rFonts w:ascii="Helvetica Neue" w:hAnsi="Helvetica Neue"/>
          <w:b/>
          <w:color w:val="404040" w:themeColor="text1" w:themeTint="BF"/>
          <w:sz w:val="28"/>
          <w:szCs w:val="28"/>
        </w:rPr>
        <w:t xml:space="preserve">1. </w:t>
      </w:r>
      <w:r w:rsidR="00FB5C82">
        <w:rPr>
          <w:rFonts w:ascii="Helvetica Neue" w:hAnsi="Helvetica Neue"/>
          <w:b/>
          <w:color w:val="404040" w:themeColor="text1" w:themeTint="BF"/>
          <w:sz w:val="28"/>
          <w:szCs w:val="28"/>
        </w:rPr>
        <w:t xml:space="preserve">Jesus is the </w:t>
      </w:r>
      <w:r w:rsidR="00FB5C82" w:rsidRPr="00C23C5C">
        <w:rPr>
          <w:rFonts w:ascii="Helvetica Neue" w:hAnsi="Helvetica Neue"/>
          <w:b/>
          <w:color w:val="404040" w:themeColor="text1" w:themeTint="BF"/>
          <w:sz w:val="28"/>
          <w:szCs w:val="28"/>
          <w:u w:val="single"/>
        </w:rPr>
        <w:t>Gate</w:t>
      </w:r>
      <w:r w:rsidR="00FB5C82">
        <w:rPr>
          <w:rFonts w:ascii="Helvetica Neue" w:hAnsi="Helvetica Neue"/>
          <w:b/>
          <w:color w:val="404040" w:themeColor="text1" w:themeTint="BF"/>
          <w:sz w:val="28"/>
          <w:szCs w:val="28"/>
        </w:rPr>
        <w:t xml:space="preserve">—The Only Door to </w:t>
      </w:r>
      <w:r w:rsidR="00FB5C82" w:rsidRPr="00C23C5C">
        <w:rPr>
          <w:rFonts w:ascii="Helvetica Neue" w:hAnsi="Helvetica Neue"/>
          <w:b/>
          <w:color w:val="404040" w:themeColor="text1" w:themeTint="BF"/>
          <w:sz w:val="28"/>
          <w:szCs w:val="28"/>
          <w:u w:val="single"/>
        </w:rPr>
        <w:t>Life</w:t>
      </w:r>
      <w:r w:rsidR="00CC6CBC">
        <w:rPr>
          <w:rFonts w:ascii="Helvetica Neue" w:hAnsi="Helvetica Neue"/>
          <w:b/>
          <w:color w:val="404040" w:themeColor="text1" w:themeTint="BF"/>
          <w:sz w:val="28"/>
          <w:szCs w:val="28"/>
        </w:rPr>
        <w:t xml:space="preserve"> </w:t>
      </w:r>
    </w:p>
    <w:p w14:paraId="46323D40" w14:textId="2B8E1D59" w:rsidR="00B426EB" w:rsidRPr="00B426EB" w:rsidRDefault="00B96100" w:rsidP="00B426EB">
      <w:pPr>
        <w:ind w:left="720"/>
        <w:rPr>
          <w:i/>
          <w:iCs/>
          <w:color w:val="404040" w:themeColor="text1" w:themeTint="BF"/>
        </w:rPr>
      </w:pPr>
      <w:r>
        <w:rPr>
          <w:color w:val="404040" w:themeColor="text1" w:themeTint="BF"/>
        </w:rPr>
        <w:t xml:space="preserve">John </w:t>
      </w:r>
      <w:r w:rsidR="00FB5C82">
        <w:rPr>
          <w:color w:val="404040" w:themeColor="text1" w:themeTint="BF"/>
        </w:rPr>
        <w:t>10:1-</w:t>
      </w:r>
      <w:r w:rsidR="00786738">
        <w:rPr>
          <w:color w:val="404040" w:themeColor="text1" w:themeTint="BF"/>
        </w:rPr>
        <w:t>10</w:t>
      </w:r>
      <w:r w:rsidR="009E21CC">
        <w:rPr>
          <w:color w:val="404040" w:themeColor="text1" w:themeTint="BF"/>
        </w:rPr>
        <w:t>:</w:t>
      </w:r>
      <w:r w:rsidR="00786738">
        <w:rPr>
          <w:color w:val="404040" w:themeColor="text1" w:themeTint="BF"/>
        </w:rPr>
        <w:t xml:space="preserve"> </w:t>
      </w:r>
      <w:r w:rsidR="00786738" w:rsidRPr="009E21CC">
        <w:rPr>
          <w:i/>
          <w:iCs/>
          <w:color w:val="404040" w:themeColor="text1" w:themeTint="BF"/>
        </w:rPr>
        <w:t>“</w:t>
      </w:r>
      <w:r w:rsidR="00B426EB" w:rsidRPr="00B426EB">
        <w:rPr>
          <w:i/>
          <w:iCs/>
          <w:color w:val="404040" w:themeColor="text1" w:themeTint="BF"/>
        </w:rPr>
        <w:t xml:space="preserve">Truly I tell you, anyone who doesn’t enter the sheep pen by the gate but climbs in some other way is a thief and a robber. The one who enters by the gate is the shepherd of the sheep. The gatekeeper opens it for him, and the sheep hear his voice. He calls his own sheep by name and leads them out. When he has brought all his own outside, he goes ahead of them. The sheep follow him because they know his voice. They will never follow a stranger; </w:t>
      </w:r>
      <w:r w:rsidR="002D3C32" w:rsidRPr="00B426EB">
        <w:rPr>
          <w:i/>
          <w:iCs/>
          <w:color w:val="404040" w:themeColor="text1" w:themeTint="BF"/>
        </w:rPr>
        <w:t>instead,</w:t>
      </w:r>
      <w:r w:rsidR="00B426EB" w:rsidRPr="00B426EB">
        <w:rPr>
          <w:i/>
          <w:iCs/>
          <w:color w:val="404040" w:themeColor="text1" w:themeTint="BF"/>
        </w:rPr>
        <w:t xml:space="preserve"> they will run away from him, because they don’t know the voice of strangers.” Jesus gave them this figure of speech, but they did not understand what </w:t>
      </w:r>
      <w:r w:rsidR="005A32F4">
        <w:rPr>
          <w:i/>
          <w:iCs/>
          <w:color w:val="404040" w:themeColor="text1" w:themeTint="BF"/>
        </w:rPr>
        <w:t>H</w:t>
      </w:r>
      <w:r w:rsidR="00B426EB" w:rsidRPr="00B426EB">
        <w:rPr>
          <w:i/>
          <w:iCs/>
          <w:color w:val="404040" w:themeColor="text1" w:themeTint="BF"/>
        </w:rPr>
        <w:t>e was telling them.</w:t>
      </w:r>
    </w:p>
    <w:p w14:paraId="5A697691" w14:textId="77777777" w:rsidR="00B426EB" w:rsidRDefault="00B426EB" w:rsidP="00B426EB">
      <w:pPr>
        <w:ind w:left="720"/>
        <w:rPr>
          <w:b/>
          <w:bCs/>
          <w:i/>
          <w:iCs/>
          <w:color w:val="404040" w:themeColor="text1" w:themeTint="BF"/>
          <w:vertAlign w:val="superscript"/>
        </w:rPr>
      </w:pPr>
    </w:p>
    <w:p w14:paraId="1064A2A2" w14:textId="29EC6024" w:rsidR="00B426EB" w:rsidRPr="00B426EB" w:rsidRDefault="00B426EB" w:rsidP="00B426EB">
      <w:pPr>
        <w:ind w:left="720"/>
        <w:rPr>
          <w:i/>
          <w:iCs/>
          <w:color w:val="404040" w:themeColor="text1" w:themeTint="BF"/>
        </w:rPr>
      </w:pPr>
      <w:r w:rsidRPr="00B426EB">
        <w:rPr>
          <w:i/>
          <w:iCs/>
          <w:color w:val="404040" w:themeColor="text1" w:themeTint="BF"/>
        </w:rPr>
        <w:t>Jesus said again, “Truly I tell you, I am the gate for the sheep. All who came before me are thieves and robbers, but the sheep didn’t listen to them. I am the gate. If anyone enters by me, he will be saved and will come in and go out and find pasture. A thief comes only to steal and kill and destroy. I have come so that they may have life and have it in abundance.</w:t>
      </w:r>
      <w:r>
        <w:rPr>
          <w:i/>
          <w:iCs/>
          <w:color w:val="404040" w:themeColor="text1" w:themeTint="BF"/>
        </w:rPr>
        <w:t>”</w:t>
      </w:r>
    </w:p>
    <w:p w14:paraId="163F6B80" w14:textId="7FBFE748" w:rsidR="00571598" w:rsidRDefault="00571598" w:rsidP="00B426EB">
      <w:pPr>
        <w:ind w:left="720"/>
        <w:rPr>
          <w:i/>
          <w:iCs/>
          <w:color w:val="404040" w:themeColor="text1" w:themeTint="BF"/>
        </w:rPr>
      </w:pPr>
    </w:p>
    <w:p w14:paraId="6298AB12" w14:textId="1A2EB5E3" w:rsidR="007D668C" w:rsidRPr="00C12A8B" w:rsidRDefault="007D668C" w:rsidP="00571598">
      <w:pPr>
        <w:ind w:left="720"/>
        <w:rPr>
          <w:i/>
          <w:iCs/>
          <w:color w:val="404040" w:themeColor="text1" w:themeTint="BF"/>
        </w:rPr>
      </w:pPr>
      <w:r w:rsidRPr="00C12A8B">
        <w:rPr>
          <w:i/>
          <w:iCs/>
          <w:color w:val="404040" w:themeColor="text1" w:themeTint="BF"/>
        </w:rPr>
        <w:t xml:space="preserve">Unpacking </w:t>
      </w:r>
      <w:r w:rsidR="007C68D0" w:rsidRPr="00C12A8B">
        <w:rPr>
          <w:i/>
          <w:iCs/>
          <w:color w:val="404040" w:themeColor="text1" w:themeTint="BF"/>
        </w:rPr>
        <w:t xml:space="preserve">John </w:t>
      </w:r>
      <w:r w:rsidR="00B426EB" w:rsidRPr="00C12A8B">
        <w:rPr>
          <w:i/>
          <w:iCs/>
          <w:color w:val="404040" w:themeColor="text1" w:themeTint="BF"/>
        </w:rPr>
        <w:t>10:1-10</w:t>
      </w:r>
    </w:p>
    <w:p w14:paraId="4E5B5D7F" w14:textId="146D446C" w:rsidR="0055288B" w:rsidRPr="007F28A5" w:rsidRDefault="00FF4255" w:rsidP="009E21CC">
      <w:pPr>
        <w:ind w:left="720"/>
        <w:rPr>
          <w:color w:val="404040" w:themeColor="text1" w:themeTint="BF"/>
        </w:rPr>
      </w:pPr>
      <w:r w:rsidRPr="007F28A5">
        <w:rPr>
          <w:color w:val="404040" w:themeColor="text1" w:themeTint="BF"/>
        </w:rPr>
        <w:t>In first</w:t>
      </w:r>
      <w:r w:rsidR="005A32F4">
        <w:rPr>
          <w:color w:val="404040" w:themeColor="text1" w:themeTint="BF"/>
        </w:rPr>
        <w:t>-</w:t>
      </w:r>
      <w:r w:rsidRPr="007F28A5">
        <w:rPr>
          <w:color w:val="404040" w:themeColor="text1" w:themeTint="BF"/>
        </w:rPr>
        <w:t xml:space="preserve">century Israel, sheep were commonly kept in stone enclosures called sheepfolds or pens. These were often </w:t>
      </w:r>
      <w:r w:rsidR="00522AD4" w:rsidRPr="007F28A5">
        <w:rPr>
          <w:color w:val="404040" w:themeColor="text1" w:themeTint="BF"/>
        </w:rPr>
        <w:t xml:space="preserve">circular or rectangular structures made of stacked stone, with a single, narrow opening. In rural </w:t>
      </w:r>
      <w:r w:rsidR="0022007F" w:rsidRPr="007F28A5">
        <w:rPr>
          <w:color w:val="404040" w:themeColor="text1" w:themeTint="BF"/>
        </w:rPr>
        <w:t>areas</w:t>
      </w:r>
      <w:r w:rsidR="00522AD4" w:rsidRPr="007F28A5">
        <w:rPr>
          <w:color w:val="404040" w:themeColor="text1" w:themeTint="BF"/>
        </w:rPr>
        <w:t xml:space="preserve">, multiple shepherds </w:t>
      </w:r>
      <w:r w:rsidR="00E93380" w:rsidRPr="007F28A5">
        <w:rPr>
          <w:color w:val="404040" w:themeColor="text1" w:themeTint="BF"/>
        </w:rPr>
        <w:t xml:space="preserve">might bring their flocks into the communal pen at night. The enclosures often had no door at the opening. The shepherd himself would </w:t>
      </w:r>
      <w:r w:rsidR="00C971DD" w:rsidRPr="007F28A5">
        <w:rPr>
          <w:color w:val="404040" w:themeColor="text1" w:themeTint="BF"/>
        </w:rPr>
        <w:t xml:space="preserve">physically lie across the entrance, protecting the sheep from predators and thieves, and ensuring no one walked out. If a wolf tried to attack the flock, he would have to </w:t>
      </w:r>
      <w:r w:rsidR="00C12A8B">
        <w:rPr>
          <w:color w:val="404040" w:themeColor="text1" w:themeTint="BF"/>
        </w:rPr>
        <w:t>get</w:t>
      </w:r>
      <w:r w:rsidR="00C971DD" w:rsidRPr="007F28A5">
        <w:rPr>
          <w:color w:val="404040" w:themeColor="text1" w:themeTint="BF"/>
        </w:rPr>
        <w:t xml:space="preserve"> </w:t>
      </w:r>
      <w:r w:rsidR="00A37011" w:rsidRPr="007F28A5">
        <w:rPr>
          <w:color w:val="404040" w:themeColor="text1" w:themeTint="BF"/>
        </w:rPr>
        <w:t>past the shepherd first</w:t>
      </w:r>
      <w:r w:rsidR="00C12A8B">
        <w:rPr>
          <w:color w:val="404040" w:themeColor="text1" w:themeTint="BF"/>
        </w:rPr>
        <w:t>.</w:t>
      </w:r>
    </w:p>
    <w:p w14:paraId="0E69A0CC" w14:textId="77777777" w:rsidR="0055288B" w:rsidRPr="007F28A5" w:rsidRDefault="0055288B" w:rsidP="00571598">
      <w:pPr>
        <w:ind w:left="720"/>
        <w:rPr>
          <w:color w:val="404040" w:themeColor="text1" w:themeTint="BF"/>
        </w:rPr>
      </w:pPr>
    </w:p>
    <w:p w14:paraId="1295D647" w14:textId="3A1D4810" w:rsidR="00B45E60" w:rsidRPr="007F28A5" w:rsidRDefault="00E211D3" w:rsidP="00571598">
      <w:pPr>
        <w:ind w:left="720"/>
        <w:rPr>
          <w:color w:val="404040" w:themeColor="text1" w:themeTint="BF"/>
        </w:rPr>
      </w:pPr>
      <w:r w:rsidRPr="007F28A5">
        <w:rPr>
          <w:color w:val="404040" w:themeColor="text1" w:themeTint="BF"/>
        </w:rPr>
        <w:t xml:space="preserve">In </w:t>
      </w:r>
      <w:r w:rsidR="000545C8" w:rsidRPr="007F28A5">
        <w:rPr>
          <w:color w:val="404040" w:themeColor="text1" w:themeTint="BF"/>
        </w:rPr>
        <w:t>today’s passage, Jesus addressed a crowd that, based on verse</w:t>
      </w:r>
      <w:r w:rsidR="008521F1" w:rsidRPr="007F28A5">
        <w:rPr>
          <w:color w:val="404040" w:themeColor="text1" w:themeTint="BF"/>
        </w:rPr>
        <w:t xml:space="preserve">s 19-21, likely included some of the religious leaders. He began by </w:t>
      </w:r>
      <w:r w:rsidR="0079522C" w:rsidRPr="007F28A5">
        <w:rPr>
          <w:color w:val="404040" w:themeColor="text1" w:themeTint="BF"/>
        </w:rPr>
        <w:t>contrasting Himself with “</w:t>
      </w:r>
      <w:r w:rsidR="0079522C" w:rsidRPr="005A6AED">
        <w:rPr>
          <w:color w:val="404040" w:themeColor="text1" w:themeTint="BF"/>
        </w:rPr>
        <w:t>thieves and robbers</w:t>
      </w:r>
      <w:r w:rsidR="002D3C32" w:rsidRPr="005A6AED">
        <w:rPr>
          <w:color w:val="404040" w:themeColor="text1" w:themeTint="BF"/>
        </w:rPr>
        <w:t>.”</w:t>
      </w:r>
      <w:r w:rsidR="0079522C" w:rsidRPr="007F28A5">
        <w:rPr>
          <w:color w:val="404040" w:themeColor="text1" w:themeTint="BF"/>
        </w:rPr>
        <w:t xml:space="preserve"> </w:t>
      </w:r>
      <w:r w:rsidR="005B09A8" w:rsidRPr="007F28A5">
        <w:rPr>
          <w:color w:val="404040" w:themeColor="text1" w:themeTint="BF"/>
        </w:rPr>
        <w:t>When a shepherd lay in the entrance to the sheepfold at night, He used his own body to protect the sheep from harm.</w:t>
      </w:r>
      <w:r w:rsidR="00AB1B9F" w:rsidRPr="007F28A5">
        <w:rPr>
          <w:color w:val="404040" w:themeColor="text1" w:themeTint="BF"/>
        </w:rPr>
        <w:t xml:space="preserve"> If a predator or </w:t>
      </w:r>
      <w:r w:rsidR="00213BF8" w:rsidRPr="007F28A5">
        <w:rPr>
          <w:color w:val="404040" w:themeColor="text1" w:themeTint="BF"/>
        </w:rPr>
        <w:t>thief</w:t>
      </w:r>
      <w:r w:rsidR="00AB1B9F" w:rsidRPr="007F28A5">
        <w:rPr>
          <w:color w:val="404040" w:themeColor="text1" w:themeTint="BF"/>
        </w:rPr>
        <w:t xml:space="preserve"> attempted to carry off part of the flock, the only way in would be to climb the stone walls of the enclosure—a ri</w:t>
      </w:r>
      <w:r w:rsidR="00BF7762" w:rsidRPr="007F28A5">
        <w:rPr>
          <w:color w:val="404040" w:themeColor="text1" w:themeTint="BF"/>
        </w:rPr>
        <w:t xml:space="preserve">sky and likely unproductive </w:t>
      </w:r>
      <w:r w:rsidR="00D72EC7" w:rsidRPr="007F28A5">
        <w:rPr>
          <w:color w:val="404040" w:themeColor="text1" w:themeTint="BF"/>
        </w:rPr>
        <w:t>endeavor</w:t>
      </w:r>
      <w:r w:rsidR="00BF7762" w:rsidRPr="007F28A5">
        <w:rPr>
          <w:color w:val="404040" w:themeColor="text1" w:themeTint="BF"/>
        </w:rPr>
        <w:t xml:space="preserve">. </w:t>
      </w:r>
      <w:r w:rsidR="00213BF8" w:rsidRPr="007F28A5">
        <w:rPr>
          <w:color w:val="404040" w:themeColor="text1" w:themeTint="BF"/>
        </w:rPr>
        <w:lastRenderedPageBreak/>
        <w:t>The thief was looking for quick access to satisfy selfish desires, while the shepherd looked after the welfare of the flock by offe</w:t>
      </w:r>
      <w:r w:rsidR="00F82BFB" w:rsidRPr="007F28A5">
        <w:rPr>
          <w:color w:val="404040" w:themeColor="text1" w:themeTint="BF"/>
        </w:rPr>
        <w:t xml:space="preserve">ring himself as the ultimate protector and guardian. </w:t>
      </w:r>
    </w:p>
    <w:p w14:paraId="74649543" w14:textId="77777777" w:rsidR="00B45E60" w:rsidRPr="007F28A5" w:rsidRDefault="00B45E60" w:rsidP="00F82BFB">
      <w:pPr>
        <w:rPr>
          <w:color w:val="404040" w:themeColor="text1" w:themeTint="BF"/>
        </w:rPr>
      </w:pPr>
    </w:p>
    <w:p w14:paraId="0C484AAD" w14:textId="62A66FA2" w:rsidR="00C73F2E" w:rsidRPr="007F28A5" w:rsidRDefault="0079522C" w:rsidP="00571598">
      <w:pPr>
        <w:ind w:left="720"/>
        <w:rPr>
          <w:color w:val="404040" w:themeColor="text1" w:themeTint="BF"/>
        </w:rPr>
      </w:pPr>
      <w:r w:rsidRPr="007F28A5">
        <w:rPr>
          <w:color w:val="404040" w:themeColor="text1" w:themeTint="BF"/>
        </w:rPr>
        <w:t>In Old Te</w:t>
      </w:r>
      <w:r w:rsidR="004A61EC" w:rsidRPr="007F28A5">
        <w:rPr>
          <w:color w:val="404040" w:themeColor="text1" w:themeTint="BF"/>
        </w:rPr>
        <w:t xml:space="preserve">stament times, </w:t>
      </w:r>
      <w:r w:rsidR="00BB3A9D" w:rsidRPr="007F28A5">
        <w:rPr>
          <w:color w:val="404040" w:themeColor="text1" w:themeTint="BF"/>
        </w:rPr>
        <w:t xml:space="preserve">false shepherds exploited God’s people rather than </w:t>
      </w:r>
      <w:r w:rsidR="00925D46" w:rsidRPr="007F28A5">
        <w:rPr>
          <w:color w:val="404040" w:themeColor="text1" w:themeTint="BF"/>
        </w:rPr>
        <w:t xml:space="preserve">protecting them. </w:t>
      </w:r>
      <w:r w:rsidR="00D91CE0" w:rsidRPr="007F28A5">
        <w:rPr>
          <w:color w:val="404040" w:themeColor="text1" w:themeTint="BF"/>
        </w:rPr>
        <w:t xml:space="preserve">They lured </w:t>
      </w:r>
      <w:r w:rsidR="00D72EC7" w:rsidRPr="007F28A5">
        <w:rPr>
          <w:color w:val="404040" w:themeColor="text1" w:themeTint="BF"/>
        </w:rPr>
        <w:t>them</w:t>
      </w:r>
      <w:r w:rsidR="00D91CE0" w:rsidRPr="007F28A5">
        <w:rPr>
          <w:color w:val="404040" w:themeColor="text1" w:themeTint="BF"/>
        </w:rPr>
        <w:t xml:space="preserve"> away from following God with false promises </w:t>
      </w:r>
      <w:r w:rsidR="001028BE" w:rsidRPr="007F28A5">
        <w:rPr>
          <w:color w:val="404040" w:themeColor="text1" w:themeTint="BF"/>
        </w:rPr>
        <w:t xml:space="preserve">and minimizing sin. Over time, the </w:t>
      </w:r>
      <w:r w:rsidR="001028BE" w:rsidRPr="005A6AED">
        <w:rPr>
          <w:color w:val="404040" w:themeColor="text1" w:themeTint="BF"/>
        </w:rPr>
        <w:t>“floc</w:t>
      </w:r>
      <w:r w:rsidR="00F82BFB" w:rsidRPr="005A6AED">
        <w:rPr>
          <w:color w:val="404040" w:themeColor="text1" w:themeTint="BF"/>
        </w:rPr>
        <w:t>k</w:t>
      </w:r>
      <w:r w:rsidR="001028BE" w:rsidRPr="005A6AED">
        <w:rPr>
          <w:color w:val="404040" w:themeColor="text1" w:themeTint="BF"/>
        </w:rPr>
        <w:t>”</w:t>
      </w:r>
      <w:r w:rsidR="001028BE" w:rsidRPr="007F28A5">
        <w:rPr>
          <w:color w:val="404040" w:themeColor="text1" w:themeTint="BF"/>
        </w:rPr>
        <w:t xml:space="preserve"> of Israel was divided, </w:t>
      </w:r>
      <w:r w:rsidR="00B41336" w:rsidRPr="007F28A5">
        <w:rPr>
          <w:color w:val="404040" w:themeColor="text1" w:themeTint="BF"/>
        </w:rPr>
        <w:t xml:space="preserve">exiled, and scattered. God told the prophets Jeremiah and Ezekiel that He would send someone to gather His flocks, pointing both to </w:t>
      </w:r>
      <w:r w:rsidR="0055288B" w:rsidRPr="007F28A5">
        <w:rPr>
          <w:color w:val="404040" w:themeColor="text1" w:themeTint="BF"/>
        </w:rPr>
        <w:t xml:space="preserve">a temporary gathering in the days of the prophets, but </w:t>
      </w:r>
      <w:r w:rsidR="00E86517" w:rsidRPr="007F28A5">
        <w:rPr>
          <w:color w:val="404040" w:themeColor="text1" w:themeTint="BF"/>
        </w:rPr>
        <w:t xml:space="preserve">ultimately </w:t>
      </w:r>
      <w:r w:rsidR="002154D2" w:rsidRPr="007F28A5">
        <w:rPr>
          <w:color w:val="404040" w:themeColor="text1" w:themeTint="BF"/>
        </w:rPr>
        <w:t xml:space="preserve">pointing toward fulfillment in Christ. </w:t>
      </w:r>
    </w:p>
    <w:p w14:paraId="4B388687" w14:textId="77777777" w:rsidR="002154D2" w:rsidRPr="007F28A5" w:rsidRDefault="002154D2" w:rsidP="00571598">
      <w:pPr>
        <w:ind w:left="720"/>
        <w:rPr>
          <w:color w:val="404040" w:themeColor="text1" w:themeTint="BF"/>
        </w:rPr>
      </w:pPr>
    </w:p>
    <w:p w14:paraId="2146C320" w14:textId="27C7ADC7" w:rsidR="002154D2" w:rsidRPr="007F28A5" w:rsidRDefault="00E324D1" w:rsidP="00571598">
      <w:pPr>
        <w:ind w:left="720"/>
        <w:rPr>
          <w:color w:val="404040" w:themeColor="text1" w:themeTint="BF"/>
        </w:rPr>
      </w:pPr>
      <w:r w:rsidRPr="007F28A5">
        <w:rPr>
          <w:color w:val="404040" w:themeColor="text1" w:themeTint="BF"/>
        </w:rPr>
        <w:t xml:space="preserve">In Jeremiah </w:t>
      </w:r>
      <w:r w:rsidR="00B6092F" w:rsidRPr="007F28A5">
        <w:rPr>
          <w:color w:val="404040" w:themeColor="text1" w:themeTint="BF"/>
        </w:rPr>
        <w:t>23, the Lord spoke through the prophet, saying, “</w:t>
      </w:r>
      <w:r w:rsidR="00B6092F" w:rsidRPr="007F28A5">
        <w:rPr>
          <w:i/>
          <w:iCs/>
          <w:color w:val="404040" w:themeColor="text1" w:themeTint="BF"/>
        </w:rPr>
        <w:t>Woe to the shepherds who destroy and scatter the sheep of my pasture!” This is the L</w:t>
      </w:r>
      <w:r w:rsidR="00BD7A8A" w:rsidRPr="00BD7A8A">
        <w:rPr>
          <w:i/>
          <w:iCs/>
          <w:color w:val="404040" w:themeColor="text1" w:themeTint="BF"/>
          <w:sz w:val="18"/>
          <w:szCs w:val="20"/>
        </w:rPr>
        <w:t>ORD</w:t>
      </w:r>
      <w:r w:rsidR="00B6092F" w:rsidRPr="007F28A5">
        <w:rPr>
          <w:i/>
          <w:iCs/>
          <w:color w:val="404040" w:themeColor="text1" w:themeTint="BF"/>
        </w:rPr>
        <w:t>’s declaration. “Therefore, this is what the </w:t>
      </w:r>
      <w:r w:rsidR="00BD7A8A" w:rsidRPr="007F28A5">
        <w:rPr>
          <w:i/>
          <w:iCs/>
          <w:color w:val="404040" w:themeColor="text1" w:themeTint="BF"/>
        </w:rPr>
        <w:t>L</w:t>
      </w:r>
      <w:r w:rsidR="00BD7A8A" w:rsidRPr="00BD7A8A">
        <w:rPr>
          <w:i/>
          <w:iCs/>
          <w:color w:val="404040" w:themeColor="text1" w:themeTint="BF"/>
          <w:sz w:val="18"/>
          <w:szCs w:val="20"/>
        </w:rPr>
        <w:t>ORD</w:t>
      </w:r>
      <w:r w:rsidR="00B6092F" w:rsidRPr="007F28A5">
        <w:rPr>
          <w:i/>
          <w:iCs/>
          <w:color w:val="404040" w:themeColor="text1" w:themeTint="BF"/>
        </w:rPr>
        <w:t>, the God of Israel, says about the shepherds who tend my people: You have scattered my flock, banished them, and have not attended to them.</w:t>
      </w:r>
      <w:r w:rsidR="00CD66A1" w:rsidRPr="007F28A5">
        <w:rPr>
          <w:i/>
          <w:iCs/>
          <w:color w:val="404040" w:themeColor="text1" w:themeTint="BF"/>
        </w:rPr>
        <w:t xml:space="preserve"> I am about to attend to you because of your evil acts”—this is the </w:t>
      </w:r>
      <w:r w:rsidR="00BD7A8A" w:rsidRPr="007F28A5">
        <w:rPr>
          <w:i/>
          <w:iCs/>
          <w:color w:val="404040" w:themeColor="text1" w:themeTint="BF"/>
        </w:rPr>
        <w:t>L</w:t>
      </w:r>
      <w:r w:rsidR="00BD7A8A" w:rsidRPr="00BD7A8A">
        <w:rPr>
          <w:i/>
          <w:iCs/>
          <w:color w:val="404040" w:themeColor="text1" w:themeTint="BF"/>
          <w:sz w:val="18"/>
          <w:szCs w:val="20"/>
        </w:rPr>
        <w:t>ORD</w:t>
      </w:r>
      <w:r w:rsidR="00CD66A1" w:rsidRPr="007F28A5">
        <w:rPr>
          <w:i/>
          <w:iCs/>
          <w:color w:val="404040" w:themeColor="text1" w:themeTint="BF"/>
        </w:rPr>
        <w:t>’s declaration. </w:t>
      </w:r>
      <w:r w:rsidR="00CD66A1" w:rsidRPr="007F28A5">
        <w:rPr>
          <w:b/>
          <w:bCs/>
          <w:i/>
          <w:iCs/>
          <w:color w:val="404040" w:themeColor="text1" w:themeTint="BF"/>
          <w:vertAlign w:val="superscript"/>
        </w:rPr>
        <w:t>3 </w:t>
      </w:r>
      <w:r w:rsidR="00CD66A1" w:rsidRPr="007F28A5">
        <w:rPr>
          <w:i/>
          <w:iCs/>
          <w:color w:val="404040" w:themeColor="text1" w:themeTint="BF"/>
        </w:rPr>
        <w:t>“I will gather the remnant of my flock from all the lands where I have banished them, and I will return them to their grazing land</w:t>
      </w:r>
      <w:r w:rsidR="00CD66A1" w:rsidRPr="007F28A5">
        <w:rPr>
          <w:color w:val="404040" w:themeColor="text1" w:themeTint="BF"/>
        </w:rPr>
        <w:t>” (Jer</w:t>
      </w:r>
      <w:r w:rsidR="00E26222">
        <w:rPr>
          <w:color w:val="404040" w:themeColor="text1" w:themeTint="BF"/>
        </w:rPr>
        <w:t>emiah</w:t>
      </w:r>
      <w:r w:rsidR="00CD66A1" w:rsidRPr="007F28A5">
        <w:rPr>
          <w:color w:val="404040" w:themeColor="text1" w:themeTint="BF"/>
        </w:rPr>
        <w:t xml:space="preserve"> 23:</w:t>
      </w:r>
      <w:r w:rsidR="00CF496D" w:rsidRPr="007F28A5">
        <w:rPr>
          <w:color w:val="404040" w:themeColor="text1" w:themeTint="BF"/>
        </w:rPr>
        <w:t>1-3)</w:t>
      </w:r>
      <w:r w:rsidR="00E26222">
        <w:rPr>
          <w:color w:val="404040" w:themeColor="text1" w:themeTint="BF"/>
        </w:rPr>
        <w:t>.</w:t>
      </w:r>
    </w:p>
    <w:p w14:paraId="4D5D4A72" w14:textId="77777777" w:rsidR="00415FB6" w:rsidRPr="007F28A5" w:rsidRDefault="00415FB6" w:rsidP="00571598">
      <w:pPr>
        <w:ind w:left="720"/>
        <w:rPr>
          <w:color w:val="404040" w:themeColor="text1" w:themeTint="BF"/>
        </w:rPr>
      </w:pPr>
    </w:p>
    <w:p w14:paraId="3A379D73" w14:textId="1A4ED6BF" w:rsidR="00415FB6" w:rsidRPr="007F28A5" w:rsidRDefault="00415FB6" w:rsidP="00571598">
      <w:pPr>
        <w:ind w:left="720"/>
        <w:rPr>
          <w:color w:val="404040" w:themeColor="text1" w:themeTint="BF"/>
        </w:rPr>
      </w:pPr>
      <w:r w:rsidRPr="007F28A5">
        <w:rPr>
          <w:color w:val="404040" w:themeColor="text1" w:themeTint="BF"/>
        </w:rPr>
        <w:t>Jeremiah looked forward to the day when, after seventy years of exile to Babylon, God would restore His people and allow them to return to Jerusalem. However, it is common for Old Testament prophesy to contain two meanings—</w:t>
      </w:r>
      <w:r w:rsidR="00B54249">
        <w:rPr>
          <w:color w:val="404040" w:themeColor="text1" w:themeTint="BF"/>
        </w:rPr>
        <w:t>immediate fulfillment in that time</w:t>
      </w:r>
      <w:r w:rsidR="005B3A6D" w:rsidRPr="007F28A5">
        <w:rPr>
          <w:color w:val="404040" w:themeColor="text1" w:themeTint="BF"/>
        </w:rPr>
        <w:t xml:space="preserve"> and </w:t>
      </w:r>
      <w:r w:rsidR="00F56F38" w:rsidRPr="007F28A5">
        <w:rPr>
          <w:color w:val="404040" w:themeColor="text1" w:themeTint="BF"/>
        </w:rPr>
        <w:t xml:space="preserve">ultimate fulfilment </w:t>
      </w:r>
      <w:r w:rsidR="00B54249">
        <w:rPr>
          <w:color w:val="404040" w:themeColor="text1" w:themeTint="BF"/>
        </w:rPr>
        <w:t xml:space="preserve">to come </w:t>
      </w:r>
      <w:r w:rsidR="00F56F38" w:rsidRPr="007F28A5">
        <w:rPr>
          <w:color w:val="404040" w:themeColor="text1" w:themeTint="BF"/>
        </w:rPr>
        <w:t xml:space="preserve">in Christ. </w:t>
      </w:r>
      <w:r w:rsidR="000A1333" w:rsidRPr="007F28A5">
        <w:rPr>
          <w:color w:val="404040" w:themeColor="text1" w:themeTint="BF"/>
        </w:rPr>
        <w:t xml:space="preserve">God’s word to the prophet also looked ahead to Jesus, in the family line of David, who would </w:t>
      </w:r>
      <w:r w:rsidR="00791B2F" w:rsidRPr="007F28A5">
        <w:rPr>
          <w:color w:val="404040" w:themeColor="text1" w:themeTint="BF"/>
        </w:rPr>
        <w:t>rescue God’s</w:t>
      </w:r>
      <w:r w:rsidR="004A6218" w:rsidRPr="007F28A5">
        <w:rPr>
          <w:color w:val="404040" w:themeColor="text1" w:themeTint="BF"/>
        </w:rPr>
        <w:t xml:space="preserve"> people </w:t>
      </w:r>
      <w:r w:rsidR="002723BC" w:rsidRPr="007F28A5">
        <w:rPr>
          <w:color w:val="404040" w:themeColor="text1" w:themeTint="BF"/>
        </w:rPr>
        <w:t>and unite Jews and Gentiles in His Kingdom.</w:t>
      </w:r>
    </w:p>
    <w:p w14:paraId="32D39535" w14:textId="77777777" w:rsidR="00A37011" w:rsidRPr="007F28A5" w:rsidRDefault="00A37011" w:rsidP="00571598">
      <w:pPr>
        <w:ind w:left="720"/>
        <w:rPr>
          <w:color w:val="404040" w:themeColor="text1" w:themeTint="BF"/>
        </w:rPr>
      </w:pPr>
    </w:p>
    <w:p w14:paraId="5466BE10" w14:textId="347B5441" w:rsidR="007A52EB" w:rsidRPr="007F28A5" w:rsidRDefault="00766E0D" w:rsidP="00571598">
      <w:pPr>
        <w:ind w:left="720"/>
        <w:rPr>
          <w:color w:val="404040" w:themeColor="text1" w:themeTint="BF"/>
        </w:rPr>
      </w:pPr>
      <w:r w:rsidRPr="007F28A5">
        <w:rPr>
          <w:color w:val="404040" w:themeColor="text1" w:themeTint="BF"/>
        </w:rPr>
        <w:t xml:space="preserve">Likewise, the prophet Ezekiel spoke out against the false teachers of his day who led the Israelites into sin and exile. </w:t>
      </w:r>
      <w:r w:rsidR="00B54249">
        <w:rPr>
          <w:i/>
          <w:iCs/>
          <w:color w:val="404040" w:themeColor="text1" w:themeTint="BF"/>
        </w:rPr>
        <w:t>“</w:t>
      </w:r>
      <w:r w:rsidR="003F0F7E" w:rsidRPr="007F28A5">
        <w:rPr>
          <w:i/>
          <w:iCs/>
          <w:color w:val="404040" w:themeColor="text1" w:themeTint="BF"/>
        </w:rPr>
        <w:t>This is what the Lord G</w:t>
      </w:r>
      <w:r w:rsidR="00B54249" w:rsidRPr="00B54249">
        <w:rPr>
          <w:i/>
          <w:iCs/>
          <w:color w:val="404040" w:themeColor="text1" w:themeTint="BF"/>
          <w:sz w:val="18"/>
          <w:szCs w:val="20"/>
        </w:rPr>
        <w:t>OD</w:t>
      </w:r>
      <w:r w:rsidR="003F0F7E" w:rsidRPr="007F28A5">
        <w:rPr>
          <w:i/>
          <w:iCs/>
          <w:color w:val="404040" w:themeColor="text1" w:themeTint="BF"/>
        </w:rPr>
        <w:t> says to the shepherds: Woe to the shepherds of Israel, who have been feeding themselves! Shouldn’t the shepherds feed their flock? You eat the fat, wear the wool, and butcher the fattened animals, but you do not tend the flock. You have not strengthened the weak, healed the sick, bandaged the injured, brought back the strays, or sought the lost. Instead, you have ruled them with violence and cruelty. They were scattered for lack of a shepherd; they became food for all the wild animals when they were scattered. My flock went astray on all the mountains and every high hill. My flock was scattered over the whole face of the earth, and there was no one searching or seeking for them</w:t>
      </w:r>
      <w:r w:rsidR="00FB4399" w:rsidRPr="007F28A5">
        <w:rPr>
          <w:i/>
          <w:iCs/>
          <w:color w:val="404040" w:themeColor="text1" w:themeTint="BF"/>
        </w:rPr>
        <w:t>”</w:t>
      </w:r>
      <w:r w:rsidR="00FB4399" w:rsidRPr="007F28A5">
        <w:rPr>
          <w:color w:val="404040" w:themeColor="text1" w:themeTint="BF"/>
        </w:rPr>
        <w:t xml:space="preserve"> (Ez</w:t>
      </w:r>
      <w:r w:rsidR="000C61FF">
        <w:rPr>
          <w:color w:val="404040" w:themeColor="text1" w:themeTint="BF"/>
        </w:rPr>
        <w:t>ekiel</w:t>
      </w:r>
      <w:r w:rsidR="00FB4399" w:rsidRPr="007F28A5">
        <w:rPr>
          <w:color w:val="404040" w:themeColor="text1" w:themeTint="BF"/>
        </w:rPr>
        <w:t xml:space="preserve"> 34:2</w:t>
      </w:r>
      <w:r w:rsidR="00B54249">
        <w:rPr>
          <w:color w:val="404040" w:themeColor="text1" w:themeTint="BF"/>
        </w:rPr>
        <w:t>b</w:t>
      </w:r>
      <w:r w:rsidR="00FB4399" w:rsidRPr="007F28A5">
        <w:rPr>
          <w:color w:val="404040" w:themeColor="text1" w:themeTint="BF"/>
        </w:rPr>
        <w:t>-6)</w:t>
      </w:r>
      <w:r w:rsidR="000C61FF">
        <w:rPr>
          <w:color w:val="404040" w:themeColor="text1" w:themeTint="BF"/>
        </w:rPr>
        <w:t>.</w:t>
      </w:r>
    </w:p>
    <w:p w14:paraId="772F42C9" w14:textId="77777777" w:rsidR="00FB4399" w:rsidRPr="007F28A5" w:rsidRDefault="00FB4399" w:rsidP="00571598">
      <w:pPr>
        <w:ind w:left="720"/>
        <w:rPr>
          <w:color w:val="404040" w:themeColor="text1" w:themeTint="BF"/>
        </w:rPr>
      </w:pPr>
    </w:p>
    <w:p w14:paraId="46A122C0" w14:textId="7A5C0DD0" w:rsidR="00FD437C" w:rsidRPr="007F28A5" w:rsidRDefault="002723BC" w:rsidP="00571598">
      <w:pPr>
        <w:ind w:left="720"/>
        <w:rPr>
          <w:color w:val="404040" w:themeColor="text1" w:themeTint="BF"/>
        </w:rPr>
      </w:pPr>
      <w:r w:rsidRPr="007F28A5">
        <w:rPr>
          <w:color w:val="404040" w:themeColor="text1" w:themeTint="BF"/>
        </w:rPr>
        <w:t xml:space="preserve">In Jesus, the day had finally arrived when the lost sheep would be gathered, protected, and provided for. </w:t>
      </w:r>
      <w:r w:rsidR="008B7BF6" w:rsidRPr="007F28A5">
        <w:rPr>
          <w:i/>
          <w:iCs/>
          <w:color w:val="404040" w:themeColor="text1" w:themeTint="BF"/>
        </w:rPr>
        <w:t>“The one who enters by the gate is the shepherd of the sheep. The gatekeeper opens it for him, and the sheep hear his voice. He calls his own sheep by name and leads them out”</w:t>
      </w:r>
      <w:r w:rsidR="008B7BF6" w:rsidRPr="007F28A5">
        <w:rPr>
          <w:color w:val="404040" w:themeColor="text1" w:themeTint="BF"/>
        </w:rPr>
        <w:t xml:space="preserve"> (John 10:2-3)</w:t>
      </w:r>
      <w:r w:rsidR="00622DDF">
        <w:rPr>
          <w:color w:val="404040" w:themeColor="text1" w:themeTint="BF"/>
        </w:rPr>
        <w:t>.</w:t>
      </w:r>
      <w:r w:rsidR="008B7BF6" w:rsidRPr="007F28A5">
        <w:rPr>
          <w:color w:val="404040" w:themeColor="text1" w:themeTint="BF"/>
        </w:rPr>
        <w:t xml:space="preserve"> Unlike the false teachers and </w:t>
      </w:r>
      <w:r w:rsidR="00BA1B67" w:rsidRPr="007F28A5">
        <w:rPr>
          <w:color w:val="404040" w:themeColor="text1" w:themeTint="BF"/>
        </w:rPr>
        <w:t>religious leaders, Jesus i</w:t>
      </w:r>
      <w:r w:rsidR="008B7BF6" w:rsidRPr="007F28A5">
        <w:rPr>
          <w:color w:val="404040" w:themeColor="text1" w:themeTint="BF"/>
        </w:rPr>
        <w:t xml:space="preserve">s a legitimate Shepherd </w:t>
      </w:r>
      <w:r w:rsidR="00BA1B67" w:rsidRPr="007F28A5">
        <w:rPr>
          <w:color w:val="404040" w:themeColor="text1" w:themeTint="BF"/>
        </w:rPr>
        <w:t xml:space="preserve">who came to Israel to lead His people out </w:t>
      </w:r>
      <w:r w:rsidR="008C2375" w:rsidRPr="007F28A5">
        <w:rPr>
          <w:color w:val="404040" w:themeColor="text1" w:themeTint="BF"/>
        </w:rPr>
        <w:t xml:space="preserve">of captivity and toward new life. </w:t>
      </w:r>
    </w:p>
    <w:p w14:paraId="70265FC4" w14:textId="77777777" w:rsidR="00FD437C" w:rsidRPr="007F28A5" w:rsidRDefault="00FD437C" w:rsidP="00571598">
      <w:pPr>
        <w:ind w:left="720"/>
        <w:rPr>
          <w:color w:val="404040" w:themeColor="text1" w:themeTint="BF"/>
        </w:rPr>
      </w:pPr>
    </w:p>
    <w:p w14:paraId="17E33C56" w14:textId="5E6D690B" w:rsidR="007A52EB" w:rsidRPr="007F28A5" w:rsidRDefault="003413E6" w:rsidP="00571598">
      <w:pPr>
        <w:ind w:left="720"/>
        <w:rPr>
          <w:color w:val="404040" w:themeColor="text1" w:themeTint="BF"/>
        </w:rPr>
      </w:pPr>
      <w:r w:rsidRPr="007F28A5">
        <w:rPr>
          <w:color w:val="404040" w:themeColor="text1" w:themeTint="BF"/>
        </w:rPr>
        <w:t xml:space="preserve">Jesus does not call His people through coercion or force. </w:t>
      </w:r>
      <w:r w:rsidR="00FD437C" w:rsidRPr="007F28A5">
        <w:rPr>
          <w:color w:val="404040" w:themeColor="text1" w:themeTint="BF"/>
        </w:rPr>
        <w:t xml:space="preserve">Sometimes multiple shepherds or flocks would share one enclosure for the night. </w:t>
      </w:r>
      <w:r w:rsidR="00C87A9E" w:rsidRPr="007F28A5">
        <w:rPr>
          <w:color w:val="404040" w:themeColor="text1" w:themeTint="BF"/>
        </w:rPr>
        <w:t>When the shepherds needed to separate their flocks i</w:t>
      </w:r>
      <w:r w:rsidR="00FD437C" w:rsidRPr="007F28A5">
        <w:rPr>
          <w:color w:val="404040" w:themeColor="text1" w:themeTint="BF"/>
        </w:rPr>
        <w:t xml:space="preserve">n the morning, </w:t>
      </w:r>
      <w:r w:rsidR="00AA028C" w:rsidRPr="007F28A5">
        <w:rPr>
          <w:color w:val="404040" w:themeColor="text1" w:themeTint="BF"/>
        </w:rPr>
        <w:t>they</w:t>
      </w:r>
      <w:r w:rsidR="00FD437C" w:rsidRPr="007F28A5">
        <w:rPr>
          <w:color w:val="404040" w:themeColor="text1" w:themeTint="BF"/>
        </w:rPr>
        <w:t xml:space="preserve"> would </w:t>
      </w:r>
      <w:r w:rsidR="00C87A9E" w:rsidRPr="007F28A5">
        <w:rPr>
          <w:color w:val="404040" w:themeColor="text1" w:themeTint="BF"/>
        </w:rPr>
        <w:t xml:space="preserve">leave the </w:t>
      </w:r>
      <w:r w:rsidR="0022007F" w:rsidRPr="007F28A5">
        <w:rPr>
          <w:color w:val="404040" w:themeColor="text1" w:themeTint="BF"/>
        </w:rPr>
        <w:t>pen,</w:t>
      </w:r>
      <w:r w:rsidR="00C87A9E" w:rsidRPr="007F28A5">
        <w:rPr>
          <w:color w:val="404040" w:themeColor="text1" w:themeTint="BF"/>
        </w:rPr>
        <w:t xml:space="preserve"> and </w:t>
      </w:r>
      <w:r w:rsidR="00AA028C" w:rsidRPr="007F28A5">
        <w:rPr>
          <w:color w:val="404040" w:themeColor="text1" w:themeTint="BF"/>
        </w:rPr>
        <w:t xml:space="preserve">each would </w:t>
      </w:r>
      <w:r w:rsidR="00C87A9E" w:rsidRPr="007F28A5">
        <w:rPr>
          <w:color w:val="404040" w:themeColor="text1" w:themeTint="BF"/>
        </w:rPr>
        <w:t xml:space="preserve">call his own sheep by name. Because they knew their </w:t>
      </w:r>
      <w:r w:rsidR="0022007F" w:rsidRPr="007F28A5">
        <w:rPr>
          <w:color w:val="404040" w:themeColor="text1" w:themeTint="BF"/>
        </w:rPr>
        <w:t>shepherd’s</w:t>
      </w:r>
      <w:r w:rsidR="00C87A9E" w:rsidRPr="007F28A5">
        <w:rPr>
          <w:color w:val="404040" w:themeColor="text1" w:themeTint="BF"/>
        </w:rPr>
        <w:t xml:space="preserve"> voice, the</w:t>
      </w:r>
      <w:r w:rsidR="00B54249">
        <w:rPr>
          <w:color w:val="404040" w:themeColor="text1" w:themeTint="BF"/>
        </w:rPr>
        <w:t xml:space="preserve"> sheep</w:t>
      </w:r>
      <w:r w:rsidR="00C87A9E" w:rsidRPr="007F28A5">
        <w:rPr>
          <w:color w:val="404040" w:themeColor="text1" w:themeTint="BF"/>
        </w:rPr>
        <w:t xml:space="preserve"> would follow him. Sheep are not driven</w:t>
      </w:r>
      <w:r w:rsidR="00AA028C" w:rsidRPr="007F28A5">
        <w:rPr>
          <w:color w:val="404040" w:themeColor="text1" w:themeTint="BF"/>
        </w:rPr>
        <w:t xml:space="preserve"> </w:t>
      </w:r>
      <w:r w:rsidR="00AA028C" w:rsidRPr="007F28A5">
        <w:rPr>
          <w:color w:val="404040" w:themeColor="text1" w:themeTint="BF"/>
        </w:rPr>
        <w:lastRenderedPageBreak/>
        <w:t xml:space="preserve">out like cattle, with a rancher behind pushing them forward. </w:t>
      </w:r>
      <w:r w:rsidR="00FB2B3B" w:rsidRPr="007F28A5">
        <w:rPr>
          <w:color w:val="404040" w:themeColor="text1" w:themeTint="BF"/>
        </w:rPr>
        <w:t xml:space="preserve">Instead, they are led by a shepherd who goes before them to guide and </w:t>
      </w:r>
      <w:r w:rsidR="0022007F" w:rsidRPr="007F28A5">
        <w:rPr>
          <w:color w:val="404040" w:themeColor="text1" w:themeTint="BF"/>
        </w:rPr>
        <w:t>protect</w:t>
      </w:r>
      <w:r w:rsidR="00FB2B3B" w:rsidRPr="007F28A5">
        <w:rPr>
          <w:color w:val="404040" w:themeColor="text1" w:themeTint="BF"/>
        </w:rPr>
        <w:t xml:space="preserve">. </w:t>
      </w:r>
    </w:p>
    <w:p w14:paraId="34CC585E" w14:textId="77777777" w:rsidR="00FB2B3B" w:rsidRPr="007F28A5" w:rsidRDefault="00FB2B3B" w:rsidP="00571598">
      <w:pPr>
        <w:ind w:left="720"/>
        <w:rPr>
          <w:color w:val="404040" w:themeColor="text1" w:themeTint="BF"/>
        </w:rPr>
      </w:pPr>
    </w:p>
    <w:p w14:paraId="68F093D8" w14:textId="5BFE87DF" w:rsidR="00FB2B3B" w:rsidRPr="007F28A5" w:rsidRDefault="00960BD9" w:rsidP="00571598">
      <w:pPr>
        <w:ind w:left="720"/>
        <w:rPr>
          <w:color w:val="404040" w:themeColor="text1" w:themeTint="BF"/>
        </w:rPr>
      </w:pPr>
      <w:r w:rsidRPr="00B426EB">
        <w:rPr>
          <w:i/>
          <w:iCs/>
          <w:color w:val="404040" w:themeColor="text1" w:themeTint="BF"/>
        </w:rPr>
        <w:t xml:space="preserve">Jesus said again, “Truly I tell you, I am the gate for the sheep. All who came before </w:t>
      </w:r>
      <w:r w:rsidR="00DC7949" w:rsidRPr="007F28A5">
        <w:rPr>
          <w:i/>
          <w:iCs/>
          <w:color w:val="404040" w:themeColor="text1" w:themeTint="BF"/>
        </w:rPr>
        <w:t>me</w:t>
      </w:r>
      <w:r w:rsidRPr="00B426EB">
        <w:rPr>
          <w:i/>
          <w:iCs/>
          <w:color w:val="404040" w:themeColor="text1" w:themeTint="BF"/>
        </w:rPr>
        <w:t> are thieves and robbers, but the sheep didn’t listen to them. I am the gate. If anyone enters by me, he will be saved</w:t>
      </w:r>
      <w:r w:rsidRPr="007F28A5">
        <w:rPr>
          <w:i/>
          <w:iCs/>
          <w:color w:val="404040" w:themeColor="text1" w:themeTint="BF"/>
        </w:rPr>
        <w:t xml:space="preserve">” </w:t>
      </w:r>
      <w:r w:rsidRPr="000735AC">
        <w:rPr>
          <w:color w:val="404040" w:themeColor="text1" w:themeTint="BF"/>
        </w:rPr>
        <w:t>(John 10:7</w:t>
      </w:r>
      <w:r w:rsidR="00B4733B" w:rsidRPr="000735AC">
        <w:rPr>
          <w:color w:val="404040" w:themeColor="text1" w:themeTint="BF"/>
        </w:rPr>
        <w:t>-9a)</w:t>
      </w:r>
      <w:r w:rsidR="000735AC">
        <w:rPr>
          <w:color w:val="404040" w:themeColor="text1" w:themeTint="BF"/>
        </w:rPr>
        <w:t>.</w:t>
      </w:r>
      <w:r w:rsidR="00B4733B" w:rsidRPr="007F28A5">
        <w:rPr>
          <w:i/>
          <w:iCs/>
          <w:color w:val="404040" w:themeColor="text1" w:themeTint="BF"/>
        </w:rPr>
        <w:t xml:space="preserve"> </w:t>
      </w:r>
      <w:r w:rsidR="00B4733B" w:rsidRPr="007F28A5">
        <w:rPr>
          <w:color w:val="404040" w:themeColor="text1" w:themeTint="BF"/>
        </w:rPr>
        <w:t>In this third “</w:t>
      </w:r>
      <w:r w:rsidR="00B4733B" w:rsidRPr="007F28A5">
        <w:rPr>
          <w:i/>
          <w:iCs/>
          <w:color w:val="404040" w:themeColor="text1" w:themeTint="BF"/>
        </w:rPr>
        <w:t>I Am</w:t>
      </w:r>
      <w:r w:rsidR="00B4733B" w:rsidRPr="007F28A5">
        <w:rPr>
          <w:color w:val="404040" w:themeColor="text1" w:themeTint="BF"/>
        </w:rPr>
        <w:t>” statement of Jesus, He declare</w:t>
      </w:r>
      <w:r w:rsidR="00AD2371">
        <w:rPr>
          <w:color w:val="404040" w:themeColor="text1" w:themeTint="BF"/>
        </w:rPr>
        <w:t>d</w:t>
      </w:r>
      <w:r w:rsidR="00B4733B" w:rsidRPr="007F28A5">
        <w:rPr>
          <w:color w:val="404040" w:themeColor="text1" w:themeTint="BF"/>
        </w:rPr>
        <w:t xml:space="preserve"> that He is the Gate who provides access for the sheep. </w:t>
      </w:r>
      <w:r w:rsidR="00506D62" w:rsidRPr="007F28A5">
        <w:rPr>
          <w:color w:val="404040" w:themeColor="text1" w:themeTint="BF"/>
        </w:rPr>
        <w:t xml:space="preserve">Salvation is not </w:t>
      </w:r>
      <w:r w:rsidR="00AD2371">
        <w:rPr>
          <w:color w:val="404040" w:themeColor="text1" w:themeTint="BF"/>
        </w:rPr>
        <w:t xml:space="preserve">found </w:t>
      </w:r>
      <w:r w:rsidR="00506D62" w:rsidRPr="007F28A5">
        <w:rPr>
          <w:color w:val="404040" w:themeColor="text1" w:themeTint="BF"/>
        </w:rPr>
        <w:t xml:space="preserve">through religious systems or leaders but through Christ. Scripture </w:t>
      </w:r>
      <w:r w:rsidR="00AD2371">
        <w:rPr>
          <w:color w:val="404040" w:themeColor="text1" w:themeTint="BF"/>
        </w:rPr>
        <w:t>deems</w:t>
      </w:r>
      <w:r w:rsidR="00506D62" w:rsidRPr="007F28A5">
        <w:rPr>
          <w:color w:val="404040" w:themeColor="text1" w:themeTint="BF"/>
        </w:rPr>
        <w:t xml:space="preserve"> anyone who attempts to persuade individuals of another way to salvation </w:t>
      </w:r>
      <w:r w:rsidR="005A32F4">
        <w:rPr>
          <w:color w:val="404040" w:themeColor="text1" w:themeTint="BF"/>
        </w:rPr>
        <w:t xml:space="preserve">is </w:t>
      </w:r>
      <w:r w:rsidR="00506D62" w:rsidRPr="007F28A5">
        <w:rPr>
          <w:color w:val="404040" w:themeColor="text1" w:themeTint="BF"/>
        </w:rPr>
        <w:t xml:space="preserve">a thief or a liar. Jesus </w:t>
      </w:r>
      <w:r w:rsidR="00A72F31" w:rsidRPr="007F28A5">
        <w:rPr>
          <w:color w:val="404040" w:themeColor="text1" w:themeTint="BF"/>
        </w:rPr>
        <w:t xml:space="preserve">is the </w:t>
      </w:r>
      <w:r w:rsidR="00AD2371">
        <w:rPr>
          <w:color w:val="404040" w:themeColor="text1" w:themeTint="BF"/>
        </w:rPr>
        <w:t>g</w:t>
      </w:r>
      <w:r w:rsidR="00A72F31" w:rsidRPr="007F28A5">
        <w:rPr>
          <w:color w:val="404040" w:themeColor="text1" w:themeTint="BF"/>
        </w:rPr>
        <w:t xml:space="preserve">ate who provides access, and </w:t>
      </w:r>
      <w:r w:rsidR="00AD2371">
        <w:rPr>
          <w:color w:val="404040" w:themeColor="text1" w:themeTint="BF"/>
        </w:rPr>
        <w:t>the one who</w:t>
      </w:r>
      <w:r w:rsidR="00A72F31" w:rsidRPr="007F28A5">
        <w:rPr>
          <w:color w:val="404040" w:themeColor="text1" w:themeTint="BF"/>
        </w:rPr>
        <w:t xml:space="preserve"> calls the sheep to follow.</w:t>
      </w:r>
      <w:r w:rsidR="00A72F31" w:rsidRPr="007F28A5">
        <w:rPr>
          <w:i/>
          <w:iCs/>
          <w:color w:val="404040" w:themeColor="text1" w:themeTint="BF"/>
        </w:rPr>
        <w:t xml:space="preserve"> </w:t>
      </w:r>
      <w:r w:rsidR="00E2678C" w:rsidRPr="007F28A5">
        <w:rPr>
          <w:color w:val="404040" w:themeColor="text1" w:themeTint="BF"/>
        </w:rPr>
        <w:t xml:space="preserve">As the prophet Isaiah wrote, </w:t>
      </w:r>
      <w:r w:rsidR="00E2678C" w:rsidRPr="007F28A5">
        <w:rPr>
          <w:i/>
          <w:iCs/>
          <w:color w:val="404040" w:themeColor="text1" w:themeTint="BF"/>
        </w:rPr>
        <w:t>“Do not fear, for I have redeemed you; I have called you by your name; you are mine”</w:t>
      </w:r>
      <w:r w:rsidR="00E2678C" w:rsidRPr="007F28A5">
        <w:rPr>
          <w:color w:val="404040" w:themeColor="text1" w:themeTint="BF"/>
        </w:rPr>
        <w:t xml:space="preserve"> (Is</w:t>
      </w:r>
      <w:r w:rsidR="000735AC">
        <w:rPr>
          <w:color w:val="404040" w:themeColor="text1" w:themeTint="BF"/>
        </w:rPr>
        <w:t>aiah</w:t>
      </w:r>
      <w:r w:rsidR="00E2678C" w:rsidRPr="007F28A5">
        <w:rPr>
          <w:color w:val="404040" w:themeColor="text1" w:themeTint="BF"/>
        </w:rPr>
        <w:t xml:space="preserve"> 43:1</w:t>
      </w:r>
      <w:r w:rsidR="00AD2371">
        <w:rPr>
          <w:color w:val="404040" w:themeColor="text1" w:themeTint="BF"/>
        </w:rPr>
        <w:t>b</w:t>
      </w:r>
      <w:r w:rsidR="00E2678C" w:rsidRPr="007F28A5">
        <w:rPr>
          <w:color w:val="404040" w:themeColor="text1" w:themeTint="BF"/>
        </w:rPr>
        <w:t>)</w:t>
      </w:r>
      <w:r w:rsidR="000735AC">
        <w:rPr>
          <w:color w:val="404040" w:themeColor="text1" w:themeTint="BF"/>
        </w:rPr>
        <w:t>.</w:t>
      </w:r>
    </w:p>
    <w:p w14:paraId="3A34FC76" w14:textId="77777777" w:rsidR="002649BA" w:rsidRPr="007F28A5" w:rsidRDefault="002649BA" w:rsidP="00571598">
      <w:pPr>
        <w:ind w:left="720"/>
        <w:rPr>
          <w:i/>
          <w:iCs/>
          <w:color w:val="404040" w:themeColor="text1" w:themeTint="BF"/>
        </w:rPr>
      </w:pPr>
    </w:p>
    <w:p w14:paraId="50CACFCF" w14:textId="0DEAB479" w:rsidR="002649BA" w:rsidRPr="007F28A5" w:rsidRDefault="00744FFF" w:rsidP="007C7C6E">
      <w:pPr>
        <w:ind w:left="720"/>
        <w:rPr>
          <w:color w:val="404040" w:themeColor="text1" w:themeTint="BF"/>
        </w:rPr>
      </w:pPr>
      <w:r w:rsidRPr="007F28A5">
        <w:rPr>
          <w:color w:val="404040" w:themeColor="text1" w:themeTint="BF"/>
        </w:rPr>
        <w:t xml:space="preserve">In verse </w:t>
      </w:r>
      <w:r w:rsidR="00942CBF" w:rsidRPr="007F28A5">
        <w:rPr>
          <w:color w:val="404040" w:themeColor="text1" w:themeTint="BF"/>
        </w:rPr>
        <w:t>9</w:t>
      </w:r>
      <w:r w:rsidRPr="007F28A5">
        <w:rPr>
          <w:color w:val="404040" w:themeColor="text1" w:themeTint="BF"/>
        </w:rPr>
        <w:t xml:space="preserve"> Jesus said, </w:t>
      </w:r>
      <w:r w:rsidR="00AD2371">
        <w:rPr>
          <w:i/>
          <w:iCs/>
          <w:color w:val="404040" w:themeColor="text1" w:themeTint="BF"/>
        </w:rPr>
        <w:t>“</w:t>
      </w:r>
      <w:r w:rsidR="00942CBF" w:rsidRPr="007F28A5">
        <w:rPr>
          <w:i/>
          <w:iCs/>
          <w:color w:val="404040" w:themeColor="text1" w:themeTint="BF"/>
        </w:rPr>
        <w:t>I am the gate. If anyone enters by me, he will be saved and will come in and go out and find pasture.”</w:t>
      </w:r>
      <w:r w:rsidR="00942CBF" w:rsidRPr="007F28A5">
        <w:rPr>
          <w:color w:val="404040" w:themeColor="text1" w:themeTint="BF"/>
        </w:rPr>
        <w:t xml:space="preserve"> </w:t>
      </w:r>
      <w:r w:rsidR="00372F07" w:rsidRPr="007F28A5">
        <w:rPr>
          <w:color w:val="404040" w:themeColor="text1" w:themeTint="BF"/>
        </w:rPr>
        <w:t xml:space="preserve">Jesus gives </w:t>
      </w:r>
      <w:r w:rsidR="00AD2371">
        <w:rPr>
          <w:color w:val="404040" w:themeColor="text1" w:themeTint="BF"/>
        </w:rPr>
        <w:t xml:space="preserve">His </w:t>
      </w:r>
      <w:r w:rsidR="00372F07" w:rsidRPr="007F28A5">
        <w:rPr>
          <w:color w:val="404040" w:themeColor="text1" w:themeTint="BF"/>
        </w:rPr>
        <w:t xml:space="preserve">people freedom and protection. When we come to faith in Christ, we enjoy safety in relationship with God, we enjoy </w:t>
      </w:r>
      <w:r w:rsidR="00BE144C" w:rsidRPr="007F28A5">
        <w:rPr>
          <w:color w:val="404040" w:themeColor="text1" w:themeTint="BF"/>
        </w:rPr>
        <w:t xml:space="preserve">guidance as we follow Jesus our Shepherd, and we enjoy freedom to enjoy </w:t>
      </w:r>
      <w:r w:rsidR="00E75AF1" w:rsidRPr="007F28A5">
        <w:rPr>
          <w:color w:val="404040" w:themeColor="text1" w:themeTint="BF"/>
        </w:rPr>
        <w:t>life fully, as God intended. Isaiah 40</w:t>
      </w:r>
      <w:r w:rsidR="00FB4C74" w:rsidRPr="007F28A5">
        <w:rPr>
          <w:color w:val="404040" w:themeColor="text1" w:themeTint="BF"/>
        </w:rPr>
        <w:t xml:space="preserve">:10-11 says, </w:t>
      </w:r>
      <w:r w:rsidR="00FB4C74" w:rsidRPr="007F28A5">
        <w:rPr>
          <w:i/>
          <w:iCs/>
          <w:color w:val="404040" w:themeColor="text1" w:themeTint="BF"/>
        </w:rPr>
        <w:t>“See, the Lord G</w:t>
      </w:r>
      <w:r w:rsidR="00AD2371" w:rsidRPr="00AD2371">
        <w:rPr>
          <w:i/>
          <w:iCs/>
          <w:color w:val="404040" w:themeColor="text1" w:themeTint="BF"/>
          <w:sz w:val="18"/>
          <w:szCs w:val="20"/>
        </w:rPr>
        <w:t>OD</w:t>
      </w:r>
      <w:r w:rsidR="00FB4C74" w:rsidRPr="007F28A5">
        <w:rPr>
          <w:i/>
          <w:iCs/>
          <w:color w:val="404040" w:themeColor="text1" w:themeTint="BF"/>
        </w:rPr>
        <w:t> comes with strength, and his power establishes his rule. His wages are with him, and his reward accompanies him. He protects his flock like a shepherd; he gathers the lambs in his arms and carries them in the fold of his garment. He gently leads those that are nursing.”</w:t>
      </w:r>
      <w:r w:rsidR="00FB4C74" w:rsidRPr="007F28A5">
        <w:rPr>
          <w:color w:val="404040" w:themeColor="text1" w:themeTint="BF"/>
        </w:rPr>
        <w:t xml:space="preserve"> </w:t>
      </w:r>
      <w:r w:rsidR="007C7C6E" w:rsidRPr="007F28A5">
        <w:rPr>
          <w:color w:val="404040" w:themeColor="text1" w:themeTint="BF"/>
        </w:rPr>
        <w:t>When we know that we are in the hands of the Good Shepherd, we can follow Him out of the shee</w:t>
      </w:r>
      <w:r w:rsidR="00F64150" w:rsidRPr="007F28A5">
        <w:rPr>
          <w:color w:val="404040" w:themeColor="text1" w:themeTint="BF"/>
        </w:rPr>
        <w:t xml:space="preserve">pfold and into </w:t>
      </w:r>
      <w:r w:rsidR="00AC624C" w:rsidRPr="007F28A5">
        <w:rPr>
          <w:color w:val="404040" w:themeColor="text1" w:themeTint="BF"/>
        </w:rPr>
        <w:t>uncertainty</w:t>
      </w:r>
      <w:r w:rsidR="005A32F4">
        <w:rPr>
          <w:color w:val="404040" w:themeColor="text1" w:themeTint="BF"/>
        </w:rPr>
        <w:t xml:space="preserve"> in</w:t>
      </w:r>
      <w:r w:rsidR="00AC624C" w:rsidRPr="007F28A5">
        <w:rPr>
          <w:color w:val="404040" w:themeColor="text1" w:themeTint="BF"/>
        </w:rPr>
        <w:t xml:space="preserve"> </w:t>
      </w:r>
      <w:r w:rsidR="00F64150" w:rsidRPr="007F28A5">
        <w:rPr>
          <w:color w:val="404040" w:themeColor="text1" w:themeTint="BF"/>
        </w:rPr>
        <w:t>the world, because H</w:t>
      </w:r>
      <w:r w:rsidR="00AD2371">
        <w:rPr>
          <w:color w:val="404040" w:themeColor="text1" w:themeTint="BF"/>
        </w:rPr>
        <w:t>e</w:t>
      </w:r>
      <w:r w:rsidR="00F64150" w:rsidRPr="007F28A5">
        <w:rPr>
          <w:color w:val="404040" w:themeColor="text1" w:themeTint="BF"/>
        </w:rPr>
        <w:t xml:space="preserve"> goes before us</w:t>
      </w:r>
      <w:r w:rsidR="001241D1">
        <w:rPr>
          <w:color w:val="404040" w:themeColor="text1" w:themeTint="BF"/>
        </w:rPr>
        <w:t xml:space="preserve">, promising </w:t>
      </w:r>
      <w:r w:rsidR="00F64150" w:rsidRPr="007F28A5">
        <w:rPr>
          <w:color w:val="404040" w:themeColor="text1" w:themeTint="BF"/>
        </w:rPr>
        <w:t xml:space="preserve">to </w:t>
      </w:r>
      <w:r w:rsidR="00435EC5" w:rsidRPr="007F28A5">
        <w:rPr>
          <w:color w:val="404040" w:themeColor="text1" w:themeTint="BF"/>
        </w:rPr>
        <w:t xml:space="preserve">lead and </w:t>
      </w:r>
      <w:r w:rsidR="00AC624C" w:rsidRPr="007F28A5">
        <w:rPr>
          <w:color w:val="404040" w:themeColor="text1" w:themeTint="BF"/>
        </w:rPr>
        <w:t xml:space="preserve">protect us. </w:t>
      </w:r>
    </w:p>
    <w:p w14:paraId="5D40760F" w14:textId="77777777" w:rsidR="00AC624C" w:rsidRPr="007F28A5" w:rsidRDefault="00AC624C" w:rsidP="007C7C6E">
      <w:pPr>
        <w:ind w:left="720"/>
        <w:rPr>
          <w:color w:val="404040" w:themeColor="text1" w:themeTint="BF"/>
        </w:rPr>
      </w:pPr>
    </w:p>
    <w:p w14:paraId="01E83763" w14:textId="1ED09FAC" w:rsidR="00634D9A" w:rsidRPr="007F28A5" w:rsidRDefault="00833AE3" w:rsidP="007C7C6E">
      <w:pPr>
        <w:ind w:left="720"/>
        <w:rPr>
          <w:color w:val="404040" w:themeColor="text1" w:themeTint="BF"/>
        </w:rPr>
      </w:pPr>
      <w:r w:rsidRPr="000759E1">
        <w:rPr>
          <w:i/>
          <w:iCs/>
          <w:color w:val="404040" w:themeColor="text1" w:themeTint="BF"/>
        </w:rPr>
        <w:t>“A thief comes only to steal and kill and destroy. I have come so that they may have life and have it in abundance”</w:t>
      </w:r>
      <w:r w:rsidRPr="007F28A5">
        <w:rPr>
          <w:color w:val="404040" w:themeColor="text1" w:themeTint="BF"/>
        </w:rPr>
        <w:t xml:space="preserve"> (John 10:10)</w:t>
      </w:r>
      <w:r w:rsidR="000735AC">
        <w:rPr>
          <w:color w:val="404040" w:themeColor="text1" w:themeTint="BF"/>
        </w:rPr>
        <w:t>.</w:t>
      </w:r>
      <w:r w:rsidRPr="007F28A5">
        <w:rPr>
          <w:color w:val="404040" w:themeColor="text1" w:themeTint="BF"/>
        </w:rPr>
        <w:t xml:space="preserve"> The false teachers and leaders who came before wounded and divided God’s people. </w:t>
      </w:r>
      <w:r w:rsidR="00D07513" w:rsidRPr="007F28A5">
        <w:rPr>
          <w:color w:val="404040" w:themeColor="text1" w:themeTint="BF"/>
        </w:rPr>
        <w:t xml:space="preserve">The </w:t>
      </w:r>
      <w:r w:rsidR="007E7B93" w:rsidRPr="007F28A5">
        <w:rPr>
          <w:color w:val="404040" w:themeColor="text1" w:themeTint="BF"/>
        </w:rPr>
        <w:t xml:space="preserve">Pharisees promised God’s </w:t>
      </w:r>
      <w:r w:rsidR="0022007F" w:rsidRPr="007F28A5">
        <w:rPr>
          <w:color w:val="404040" w:themeColor="text1" w:themeTint="BF"/>
        </w:rPr>
        <w:t>blessings but</w:t>
      </w:r>
      <w:r w:rsidR="007E7B93" w:rsidRPr="007F28A5">
        <w:rPr>
          <w:color w:val="404040" w:themeColor="text1" w:themeTint="BF"/>
        </w:rPr>
        <w:t xml:space="preserve"> saddled the people with rules no one could keep </w:t>
      </w:r>
      <w:r w:rsidR="008656A5" w:rsidRPr="007F28A5">
        <w:rPr>
          <w:color w:val="404040" w:themeColor="text1" w:themeTint="BF"/>
        </w:rPr>
        <w:t>(Matt</w:t>
      </w:r>
      <w:r w:rsidR="000735AC">
        <w:rPr>
          <w:color w:val="404040" w:themeColor="text1" w:themeTint="BF"/>
        </w:rPr>
        <w:t>hew</w:t>
      </w:r>
      <w:r w:rsidR="008656A5" w:rsidRPr="007F28A5">
        <w:rPr>
          <w:color w:val="404040" w:themeColor="text1" w:themeTint="BF"/>
        </w:rPr>
        <w:t xml:space="preserve"> 23:4). Unlike the Old Testament prophets who pointed people toward Christ, the Pharisees</w:t>
      </w:r>
      <w:r w:rsidR="00EF4CF6">
        <w:rPr>
          <w:color w:val="404040" w:themeColor="text1" w:themeTint="BF"/>
        </w:rPr>
        <w:t>—</w:t>
      </w:r>
      <w:r w:rsidR="008656A5" w:rsidRPr="007F28A5">
        <w:rPr>
          <w:color w:val="404040" w:themeColor="text1" w:themeTint="BF"/>
        </w:rPr>
        <w:t>who had every reason to identify and follow Jesus</w:t>
      </w:r>
      <w:r w:rsidR="00EF4CF6">
        <w:rPr>
          <w:color w:val="404040" w:themeColor="text1" w:themeTint="BF"/>
        </w:rPr>
        <w:t>—</w:t>
      </w:r>
      <w:r w:rsidR="008656A5" w:rsidRPr="007F28A5">
        <w:rPr>
          <w:color w:val="404040" w:themeColor="text1" w:themeTint="BF"/>
        </w:rPr>
        <w:t xml:space="preserve">attempted to bypass Christ as the gate </w:t>
      </w:r>
      <w:r w:rsidR="00634D9A" w:rsidRPr="007F28A5">
        <w:rPr>
          <w:color w:val="404040" w:themeColor="text1" w:themeTint="BF"/>
        </w:rPr>
        <w:t xml:space="preserve">to entice people away from Jesus. </w:t>
      </w:r>
    </w:p>
    <w:p w14:paraId="00605763" w14:textId="77777777" w:rsidR="00634D9A" w:rsidRPr="007F28A5" w:rsidRDefault="00634D9A" w:rsidP="007C7C6E">
      <w:pPr>
        <w:ind w:left="720"/>
        <w:rPr>
          <w:color w:val="404040" w:themeColor="text1" w:themeTint="BF"/>
        </w:rPr>
      </w:pPr>
    </w:p>
    <w:p w14:paraId="03162145" w14:textId="2E17DC80" w:rsidR="005E3689" w:rsidRPr="007F28A5" w:rsidRDefault="00634D9A" w:rsidP="005E3689">
      <w:pPr>
        <w:ind w:left="720"/>
        <w:rPr>
          <w:color w:val="404040" w:themeColor="text1" w:themeTint="BF"/>
        </w:rPr>
      </w:pPr>
      <w:r w:rsidRPr="007F28A5">
        <w:rPr>
          <w:color w:val="404040" w:themeColor="text1" w:themeTint="BF"/>
        </w:rPr>
        <w:t>Spiritual theft is a serious matter. Paul warned the church in Galatia that if any</w:t>
      </w:r>
      <w:r w:rsidR="004B747C" w:rsidRPr="007F28A5">
        <w:rPr>
          <w:color w:val="404040" w:themeColor="text1" w:themeTint="BF"/>
        </w:rPr>
        <w:t xml:space="preserve">one preached a </w:t>
      </w:r>
      <w:r w:rsidR="00612462">
        <w:rPr>
          <w:color w:val="404040" w:themeColor="text1" w:themeTint="BF"/>
        </w:rPr>
        <w:t>g</w:t>
      </w:r>
      <w:r w:rsidR="004B747C" w:rsidRPr="007F28A5">
        <w:rPr>
          <w:color w:val="404040" w:themeColor="text1" w:themeTint="BF"/>
        </w:rPr>
        <w:t>ospel other than Christ they should be cut off (Gal</w:t>
      </w:r>
      <w:r w:rsidR="00453D66">
        <w:rPr>
          <w:color w:val="404040" w:themeColor="text1" w:themeTint="BF"/>
        </w:rPr>
        <w:t>atians</w:t>
      </w:r>
      <w:r w:rsidR="004B747C" w:rsidRPr="007F28A5">
        <w:rPr>
          <w:color w:val="404040" w:themeColor="text1" w:themeTint="BF"/>
        </w:rPr>
        <w:t xml:space="preserve"> 1:8-9)</w:t>
      </w:r>
      <w:r w:rsidR="00453D66">
        <w:rPr>
          <w:color w:val="404040" w:themeColor="text1" w:themeTint="BF"/>
        </w:rPr>
        <w:t>.</w:t>
      </w:r>
      <w:r w:rsidR="00022767" w:rsidRPr="007F28A5">
        <w:rPr>
          <w:color w:val="404040" w:themeColor="text1" w:themeTint="BF"/>
        </w:rPr>
        <w:t xml:space="preserve"> A teaching that rejects Christ’s resurrection should be rejected (1 Cor</w:t>
      </w:r>
      <w:r w:rsidR="00453D66">
        <w:rPr>
          <w:color w:val="404040" w:themeColor="text1" w:themeTint="BF"/>
        </w:rPr>
        <w:t>inthians</w:t>
      </w:r>
      <w:r w:rsidR="00022767" w:rsidRPr="007F28A5">
        <w:rPr>
          <w:color w:val="404040" w:themeColor="text1" w:themeTint="BF"/>
        </w:rPr>
        <w:t xml:space="preserve"> 15:3-5)</w:t>
      </w:r>
      <w:r w:rsidR="00453D66">
        <w:rPr>
          <w:color w:val="404040" w:themeColor="text1" w:themeTint="BF"/>
        </w:rPr>
        <w:t>.</w:t>
      </w:r>
      <w:r w:rsidR="00022767" w:rsidRPr="007F28A5">
        <w:rPr>
          <w:color w:val="404040" w:themeColor="text1" w:themeTint="BF"/>
        </w:rPr>
        <w:t xml:space="preserve"> We are not free from false teaching today. From cults that </w:t>
      </w:r>
      <w:r w:rsidR="0045011A">
        <w:rPr>
          <w:color w:val="404040" w:themeColor="text1" w:themeTint="BF"/>
        </w:rPr>
        <w:t>promise</w:t>
      </w:r>
      <w:r w:rsidR="00022767" w:rsidRPr="007F28A5">
        <w:rPr>
          <w:color w:val="404040" w:themeColor="text1" w:themeTint="BF"/>
        </w:rPr>
        <w:t xml:space="preserve"> different </w:t>
      </w:r>
      <w:r w:rsidR="0045011A">
        <w:rPr>
          <w:color w:val="404040" w:themeColor="text1" w:themeTint="BF"/>
        </w:rPr>
        <w:t>means of salvation (even in Jesus’s name)</w:t>
      </w:r>
      <w:r w:rsidR="00022767" w:rsidRPr="007F28A5">
        <w:rPr>
          <w:color w:val="404040" w:themeColor="text1" w:themeTint="BF"/>
        </w:rPr>
        <w:t xml:space="preserve"> to modern secularists who claim we are only responsible for ourselves, </w:t>
      </w:r>
      <w:r w:rsidR="0045011A">
        <w:rPr>
          <w:color w:val="404040" w:themeColor="text1" w:themeTint="BF"/>
        </w:rPr>
        <w:t xml:space="preserve">these </w:t>
      </w:r>
      <w:r w:rsidR="00050EC1" w:rsidRPr="007F28A5">
        <w:rPr>
          <w:color w:val="404040" w:themeColor="text1" w:themeTint="BF"/>
        </w:rPr>
        <w:t xml:space="preserve">liars and thieves </w:t>
      </w:r>
      <w:r w:rsidR="0045011A">
        <w:rPr>
          <w:color w:val="404040" w:themeColor="text1" w:themeTint="BF"/>
        </w:rPr>
        <w:t>seek to steal</w:t>
      </w:r>
      <w:r w:rsidR="00050EC1" w:rsidRPr="007F28A5">
        <w:rPr>
          <w:color w:val="404040" w:themeColor="text1" w:themeTint="BF"/>
        </w:rPr>
        <w:t xml:space="preserve"> joy, kill faith, and destroy the witness of God’s people. </w:t>
      </w:r>
      <w:r w:rsidR="005E3689" w:rsidRPr="007F28A5">
        <w:rPr>
          <w:color w:val="404040" w:themeColor="text1" w:themeTint="BF"/>
        </w:rPr>
        <w:t xml:space="preserve">When Paul warned the church against the enemies of Christ he said, </w:t>
      </w:r>
      <w:r w:rsidR="005E3689" w:rsidRPr="006F26DD">
        <w:rPr>
          <w:i/>
          <w:iCs/>
          <w:color w:val="404040" w:themeColor="text1" w:themeTint="BF"/>
        </w:rPr>
        <w:t>“Their end is destruction; their god is their stomach; their glory is in their shame; and they are focused on earthly things. Our citizenship is in heaven, and we eagerly wait for a Savior from there, the Lord Jesus Christ”</w:t>
      </w:r>
      <w:r w:rsidR="005E3689" w:rsidRPr="007F28A5">
        <w:rPr>
          <w:color w:val="404040" w:themeColor="text1" w:themeTint="BF"/>
        </w:rPr>
        <w:t xml:space="preserve"> (Phil</w:t>
      </w:r>
      <w:r w:rsidR="00453D66">
        <w:rPr>
          <w:color w:val="404040" w:themeColor="text1" w:themeTint="BF"/>
        </w:rPr>
        <w:t>ippians</w:t>
      </w:r>
      <w:r w:rsidR="005E3689" w:rsidRPr="007F28A5">
        <w:rPr>
          <w:color w:val="404040" w:themeColor="text1" w:themeTint="BF"/>
        </w:rPr>
        <w:t xml:space="preserve"> 3:19-20)</w:t>
      </w:r>
      <w:r w:rsidR="00453D66">
        <w:rPr>
          <w:color w:val="404040" w:themeColor="text1" w:themeTint="BF"/>
        </w:rPr>
        <w:t>.</w:t>
      </w:r>
    </w:p>
    <w:p w14:paraId="3E23E368" w14:textId="77777777" w:rsidR="005E3689" w:rsidRPr="007F28A5" w:rsidRDefault="005E3689" w:rsidP="005E3689">
      <w:pPr>
        <w:ind w:left="720"/>
        <w:rPr>
          <w:color w:val="404040" w:themeColor="text1" w:themeTint="BF"/>
        </w:rPr>
      </w:pPr>
    </w:p>
    <w:p w14:paraId="1510A0A0" w14:textId="3129BBB6" w:rsidR="00CB71C9" w:rsidRPr="007F28A5" w:rsidRDefault="005E3689" w:rsidP="005E3689">
      <w:pPr>
        <w:ind w:left="720"/>
        <w:rPr>
          <w:color w:val="404040" w:themeColor="text1" w:themeTint="BF"/>
        </w:rPr>
      </w:pPr>
      <w:r w:rsidRPr="007F28A5">
        <w:rPr>
          <w:color w:val="404040" w:themeColor="text1" w:themeTint="BF"/>
        </w:rPr>
        <w:t xml:space="preserve">In contrast to the thieves and robbers </w:t>
      </w:r>
      <w:r w:rsidR="009915C0">
        <w:rPr>
          <w:color w:val="404040" w:themeColor="text1" w:themeTint="BF"/>
        </w:rPr>
        <w:t xml:space="preserve">who practiced </w:t>
      </w:r>
      <w:r w:rsidRPr="007F28A5">
        <w:rPr>
          <w:color w:val="404040" w:themeColor="text1" w:themeTint="BF"/>
        </w:rPr>
        <w:t>false teaching and idolatry</w:t>
      </w:r>
      <w:r w:rsidR="007459FE">
        <w:rPr>
          <w:color w:val="404040" w:themeColor="text1" w:themeTint="BF"/>
        </w:rPr>
        <w:t>,</w:t>
      </w:r>
      <w:r w:rsidRPr="007F28A5">
        <w:rPr>
          <w:color w:val="404040" w:themeColor="text1" w:themeTint="BF"/>
        </w:rPr>
        <w:t xml:space="preserve"> stands Jesus—the One who came </w:t>
      </w:r>
      <w:r w:rsidRPr="007F28A5">
        <w:rPr>
          <w:i/>
          <w:iCs/>
          <w:color w:val="404040" w:themeColor="text1" w:themeTint="BF"/>
        </w:rPr>
        <w:t>“</w:t>
      </w:r>
      <w:r w:rsidR="00FC7943" w:rsidRPr="007F28A5">
        <w:rPr>
          <w:i/>
          <w:iCs/>
          <w:color w:val="404040" w:themeColor="text1" w:themeTint="BF"/>
        </w:rPr>
        <w:t xml:space="preserve">so that they may have life and have it in abundance” </w:t>
      </w:r>
      <w:r w:rsidR="00FC7943" w:rsidRPr="007F28A5">
        <w:rPr>
          <w:color w:val="404040" w:themeColor="text1" w:themeTint="BF"/>
        </w:rPr>
        <w:t>(John 10:10)</w:t>
      </w:r>
      <w:r w:rsidR="00453D66">
        <w:rPr>
          <w:color w:val="404040" w:themeColor="text1" w:themeTint="BF"/>
        </w:rPr>
        <w:t>.</w:t>
      </w:r>
      <w:r w:rsidR="00FC7943" w:rsidRPr="007F28A5">
        <w:rPr>
          <w:color w:val="404040" w:themeColor="text1" w:themeTint="BF"/>
        </w:rPr>
        <w:t xml:space="preserve"> The </w:t>
      </w:r>
      <w:r w:rsidR="009915C0">
        <w:rPr>
          <w:color w:val="404040" w:themeColor="text1" w:themeTint="BF"/>
        </w:rPr>
        <w:t>g</w:t>
      </w:r>
      <w:r w:rsidR="00FC7943" w:rsidRPr="007F28A5">
        <w:rPr>
          <w:color w:val="404040" w:themeColor="text1" w:themeTint="BF"/>
        </w:rPr>
        <w:t xml:space="preserve">ate is </w:t>
      </w:r>
      <w:r w:rsidR="009915C0">
        <w:rPr>
          <w:color w:val="404040" w:themeColor="text1" w:themeTint="BF"/>
        </w:rPr>
        <w:t>intended to keep</w:t>
      </w:r>
      <w:r w:rsidR="00FC7943" w:rsidRPr="007F28A5">
        <w:rPr>
          <w:color w:val="404040" w:themeColor="text1" w:themeTint="BF"/>
        </w:rPr>
        <w:t xml:space="preserve"> robbers and thieves out </w:t>
      </w:r>
      <w:r w:rsidR="00E94E4D" w:rsidRPr="007F28A5">
        <w:rPr>
          <w:color w:val="404040" w:themeColor="text1" w:themeTint="BF"/>
        </w:rPr>
        <w:t>as</w:t>
      </w:r>
      <w:r w:rsidR="009915C0">
        <w:rPr>
          <w:color w:val="404040" w:themeColor="text1" w:themeTint="BF"/>
        </w:rPr>
        <w:t xml:space="preserve"> much</w:t>
      </w:r>
      <w:r w:rsidR="00E94E4D" w:rsidRPr="007F28A5">
        <w:rPr>
          <w:color w:val="404040" w:themeColor="text1" w:themeTint="BF"/>
        </w:rPr>
        <w:t xml:space="preserve"> it</w:t>
      </w:r>
      <w:r w:rsidR="00FC7943" w:rsidRPr="007F28A5">
        <w:rPr>
          <w:color w:val="404040" w:themeColor="text1" w:themeTint="BF"/>
        </w:rPr>
        <w:t xml:space="preserve"> is </w:t>
      </w:r>
      <w:r w:rsidR="009915C0">
        <w:rPr>
          <w:color w:val="404040" w:themeColor="text1" w:themeTint="BF"/>
        </w:rPr>
        <w:t>meant to</w:t>
      </w:r>
      <w:r w:rsidR="00FC7943" w:rsidRPr="007F28A5">
        <w:rPr>
          <w:color w:val="404040" w:themeColor="text1" w:themeTint="BF"/>
        </w:rPr>
        <w:t xml:space="preserve"> keep </w:t>
      </w:r>
      <w:r w:rsidR="009915C0">
        <w:rPr>
          <w:color w:val="404040" w:themeColor="text1" w:themeTint="BF"/>
        </w:rPr>
        <w:t>the</w:t>
      </w:r>
      <w:r w:rsidR="00FC7943" w:rsidRPr="007F28A5">
        <w:rPr>
          <w:color w:val="404040" w:themeColor="text1" w:themeTint="BF"/>
        </w:rPr>
        <w:t xml:space="preserve"> sheep safe within. </w:t>
      </w:r>
      <w:r w:rsidR="009915C0">
        <w:rPr>
          <w:color w:val="404040" w:themeColor="text1" w:themeTint="BF"/>
        </w:rPr>
        <w:t>And</w:t>
      </w:r>
      <w:r w:rsidR="00ED2888">
        <w:rPr>
          <w:color w:val="404040" w:themeColor="text1" w:themeTint="BF"/>
        </w:rPr>
        <w:t xml:space="preserve"> there is only one </w:t>
      </w:r>
      <w:r w:rsidR="009915C0">
        <w:rPr>
          <w:color w:val="404040" w:themeColor="text1" w:themeTint="BF"/>
        </w:rPr>
        <w:t>g</w:t>
      </w:r>
      <w:r w:rsidR="00ED2888">
        <w:rPr>
          <w:color w:val="404040" w:themeColor="text1" w:themeTint="BF"/>
        </w:rPr>
        <w:t xml:space="preserve">ate—Christ. As John Stott wrote in his book, </w:t>
      </w:r>
      <w:r w:rsidR="00ED2888" w:rsidRPr="009915C0">
        <w:rPr>
          <w:i/>
          <w:iCs/>
          <w:color w:val="404040" w:themeColor="text1" w:themeTint="BF"/>
        </w:rPr>
        <w:t>The Cross of Christ</w:t>
      </w:r>
      <w:r w:rsidR="00ED2888">
        <w:rPr>
          <w:color w:val="404040" w:themeColor="text1" w:themeTint="BF"/>
        </w:rPr>
        <w:t xml:space="preserve">, </w:t>
      </w:r>
      <w:r w:rsidR="00C0750E" w:rsidRPr="00C0750E">
        <w:rPr>
          <w:i/>
          <w:iCs/>
          <w:color w:val="404040" w:themeColor="text1" w:themeTint="BF"/>
        </w:rPr>
        <w:t xml:space="preserve">“Jesus </w:t>
      </w:r>
      <w:r w:rsidR="00C0750E" w:rsidRPr="00C0750E">
        <w:rPr>
          <w:i/>
          <w:iCs/>
          <w:color w:val="404040" w:themeColor="text1" w:themeTint="BF"/>
        </w:rPr>
        <w:lastRenderedPageBreak/>
        <w:t>does not offer to show us a door; He says He is the door. There is no access to God except through Him.”</w:t>
      </w:r>
      <w:r w:rsidR="00C0750E">
        <w:rPr>
          <w:color w:val="404040" w:themeColor="text1" w:themeTint="BF"/>
        </w:rPr>
        <w:t xml:space="preserve"> </w:t>
      </w:r>
      <w:r w:rsidR="00766759" w:rsidRPr="007F28A5">
        <w:rPr>
          <w:color w:val="404040" w:themeColor="text1" w:themeTint="BF"/>
        </w:rPr>
        <w:t xml:space="preserve">When we align our lives with Christ the </w:t>
      </w:r>
      <w:r w:rsidR="00E94E4D" w:rsidRPr="007F28A5">
        <w:rPr>
          <w:color w:val="404040" w:themeColor="text1" w:themeTint="BF"/>
        </w:rPr>
        <w:t>G</w:t>
      </w:r>
      <w:r w:rsidR="00766759" w:rsidRPr="007F28A5">
        <w:rPr>
          <w:color w:val="404040" w:themeColor="text1" w:themeTint="BF"/>
        </w:rPr>
        <w:t xml:space="preserve">ate, and </w:t>
      </w:r>
      <w:r w:rsidR="00CB71C9" w:rsidRPr="007F28A5">
        <w:rPr>
          <w:color w:val="404040" w:themeColor="text1" w:themeTint="BF"/>
        </w:rPr>
        <w:t>confess that He is the way, the truth, and the life</w:t>
      </w:r>
      <w:r w:rsidR="009915C0">
        <w:rPr>
          <w:color w:val="404040" w:themeColor="text1" w:themeTint="BF"/>
        </w:rPr>
        <w:t xml:space="preserve"> (John 14:6)</w:t>
      </w:r>
      <w:r w:rsidR="00CB71C9" w:rsidRPr="007F28A5">
        <w:rPr>
          <w:color w:val="404040" w:themeColor="text1" w:themeTint="BF"/>
        </w:rPr>
        <w:t xml:space="preserve">, we find safety and purpose in the One who gives </w:t>
      </w:r>
      <w:r w:rsidR="00E94E4D" w:rsidRPr="007F28A5">
        <w:rPr>
          <w:color w:val="404040" w:themeColor="text1" w:themeTint="BF"/>
        </w:rPr>
        <w:t xml:space="preserve">abundant life. </w:t>
      </w:r>
    </w:p>
    <w:p w14:paraId="35871B47" w14:textId="77777777" w:rsidR="00E94E4D" w:rsidRDefault="00E94E4D" w:rsidP="005E3689">
      <w:pPr>
        <w:ind w:left="720"/>
      </w:pPr>
    </w:p>
    <w:p w14:paraId="19AE17DD" w14:textId="22F3852D" w:rsidR="004A5282" w:rsidRDefault="004A5282" w:rsidP="00C837A4">
      <w:pPr>
        <w:pStyle w:val="Heading1Alt"/>
        <w:ind w:left="720"/>
      </w:pPr>
      <w:r>
        <w:t>DISCUSS</w:t>
      </w:r>
    </w:p>
    <w:p w14:paraId="69DA5256" w14:textId="77777777" w:rsidR="007D668C" w:rsidRDefault="007D668C" w:rsidP="00C837A4">
      <w:pPr>
        <w:ind w:left="720"/>
        <w:rPr>
          <w:i/>
          <w:iCs/>
        </w:rPr>
      </w:pPr>
    </w:p>
    <w:p w14:paraId="625230A3" w14:textId="078A2A3D" w:rsidR="00C626E6" w:rsidRPr="007F28A5" w:rsidRDefault="00C71F99" w:rsidP="00905E8D">
      <w:pPr>
        <w:pStyle w:val="ListParagraph"/>
        <w:numPr>
          <w:ilvl w:val="0"/>
          <w:numId w:val="32"/>
        </w:numPr>
        <w:rPr>
          <w:color w:val="404040" w:themeColor="text1" w:themeTint="BF"/>
        </w:rPr>
      </w:pPr>
      <w:r w:rsidRPr="007F28A5">
        <w:rPr>
          <w:i/>
          <w:iCs/>
          <w:color w:val="404040" w:themeColor="text1" w:themeTint="BF"/>
        </w:rPr>
        <w:t xml:space="preserve">What </w:t>
      </w:r>
      <w:r w:rsidR="009915C0">
        <w:rPr>
          <w:i/>
          <w:iCs/>
          <w:color w:val="404040" w:themeColor="text1" w:themeTint="BF"/>
        </w:rPr>
        <w:t>are some other ways Jesus is different than</w:t>
      </w:r>
      <w:r w:rsidRPr="007F28A5">
        <w:rPr>
          <w:i/>
          <w:iCs/>
          <w:color w:val="404040" w:themeColor="text1" w:themeTint="BF"/>
        </w:rPr>
        <w:t xml:space="preserve"> </w:t>
      </w:r>
      <w:r w:rsidR="009915C0">
        <w:rPr>
          <w:i/>
          <w:iCs/>
          <w:color w:val="404040" w:themeColor="text1" w:themeTint="BF"/>
        </w:rPr>
        <w:t>theological</w:t>
      </w:r>
      <w:r w:rsidRPr="007F28A5">
        <w:rPr>
          <w:i/>
          <w:iCs/>
          <w:color w:val="404040" w:themeColor="text1" w:themeTint="BF"/>
        </w:rPr>
        <w:t xml:space="preserve"> thieves and robbers?</w:t>
      </w:r>
    </w:p>
    <w:p w14:paraId="52FAFB4D" w14:textId="5B584604" w:rsidR="00C71F99" w:rsidRPr="007F28A5" w:rsidRDefault="00C71F99" w:rsidP="00905E8D">
      <w:pPr>
        <w:pStyle w:val="ListParagraph"/>
        <w:numPr>
          <w:ilvl w:val="0"/>
          <w:numId w:val="32"/>
        </w:numPr>
        <w:rPr>
          <w:color w:val="404040" w:themeColor="text1" w:themeTint="BF"/>
        </w:rPr>
      </w:pPr>
      <w:r w:rsidRPr="007F28A5">
        <w:rPr>
          <w:i/>
          <w:iCs/>
          <w:color w:val="404040" w:themeColor="text1" w:themeTint="BF"/>
        </w:rPr>
        <w:t xml:space="preserve">Where are you tempted to look for life apart from the </w:t>
      </w:r>
      <w:r w:rsidR="009915C0">
        <w:rPr>
          <w:i/>
          <w:iCs/>
          <w:color w:val="404040" w:themeColor="text1" w:themeTint="BF"/>
        </w:rPr>
        <w:t>g</w:t>
      </w:r>
      <w:r w:rsidRPr="007F28A5">
        <w:rPr>
          <w:i/>
          <w:iCs/>
          <w:color w:val="404040" w:themeColor="text1" w:themeTint="BF"/>
        </w:rPr>
        <w:t>ate</w:t>
      </w:r>
      <w:r w:rsidR="009915C0">
        <w:rPr>
          <w:i/>
          <w:iCs/>
          <w:color w:val="404040" w:themeColor="text1" w:themeTint="BF"/>
        </w:rPr>
        <w:t xml:space="preserve"> of Christ</w:t>
      </w:r>
      <w:r w:rsidRPr="007F28A5">
        <w:rPr>
          <w:i/>
          <w:iCs/>
          <w:color w:val="404040" w:themeColor="text1" w:themeTint="BF"/>
        </w:rPr>
        <w:t>?</w:t>
      </w:r>
    </w:p>
    <w:p w14:paraId="3F6CEF2E" w14:textId="7C9D3E14" w:rsidR="00E57067" w:rsidRPr="007F28A5" w:rsidRDefault="00E57067" w:rsidP="00905E8D">
      <w:pPr>
        <w:pStyle w:val="ListParagraph"/>
        <w:numPr>
          <w:ilvl w:val="0"/>
          <w:numId w:val="32"/>
        </w:numPr>
        <w:rPr>
          <w:color w:val="404040" w:themeColor="text1" w:themeTint="BF"/>
        </w:rPr>
      </w:pPr>
      <w:r w:rsidRPr="007F28A5">
        <w:rPr>
          <w:i/>
          <w:iCs/>
          <w:color w:val="404040" w:themeColor="text1" w:themeTint="BF"/>
        </w:rPr>
        <w:t xml:space="preserve">What does it look like to </w:t>
      </w:r>
      <w:r w:rsidR="009915C0">
        <w:rPr>
          <w:i/>
          <w:iCs/>
          <w:color w:val="404040" w:themeColor="text1" w:themeTint="BF"/>
        </w:rPr>
        <w:t>repeatedly</w:t>
      </w:r>
      <w:r w:rsidRPr="007F28A5">
        <w:rPr>
          <w:i/>
          <w:iCs/>
          <w:color w:val="404040" w:themeColor="text1" w:themeTint="BF"/>
        </w:rPr>
        <w:t xml:space="preserve"> “enter through” Christ rather than through your own effort</w:t>
      </w:r>
      <w:r w:rsidR="009915C0">
        <w:rPr>
          <w:i/>
          <w:iCs/>
          <w:color w:val="404040" w:themeColor="text1" w:themeTint="BF"/>
        </w:rPr>
        <w:t>s</w:t>
      </w:r>
      <w:r w:rsidRPr="007F28A5">
        <w:rPr>
          <w:i/>
          <w:iCs/>
          <w:color w:val="404040" w:themeColor="text1" w:themeTint="BF"/>
        </w:rPr>
        <w:t>?</w:t>
      </w:r>
    </w:p>
    <w:p w14:paraId="4AD0D0B2" w14:textId="77777777" w:rsidR="00905E8D" w:rsidRDefault="00905E8D" w:rsidP="00905E8D">
      <w:pPr>
        <w:pStyle w:val="ListParagraph"/>
        <w:ind w:left="1440"/>
        <w:rPr>
          <w:i/>
          <w:iCs/>
          <w:color w:val="404040" w:themeColor="text1" w:themeTint="BF"/>
        </w:rPr>
      </w:pPr>
    </w:p>
    <w:p w14:paraId="6DE044A9" w14:textId="77777777" w:rsidR="00905E8D" w:rsidRPr="00E60A0C" w:rsidRDefault="00905E8D" w:rsidP="00905E8D">
      <w:pPr>
        <w:pStyle w:val="ListParagraph"/>
        <w:ind w:left="1440"/>
        <w:rPr>
          <w:color w:val="404040" w:themeColor="text1" w:themeTint="BF"/>
        </w:rPr>
      </w:pPr>
    </w:p>
    <w:p w14:paraId="17549CAC" w14:textId="24E70ECC" w:rsidR="00ED608E" w:rsidRPr="00E60A0C" w:rsidRDefault="00ED608E" w:rsidP="00ED608E">
      <w:pPr>
        <w:pStyle w:val="ListParagraph"/>
        <w:autoSpaceDE w:val="0"/>
        <w:autoSpaceDN w:val="0"/>
        <w:adjustRightInd w:val="0"/>
        <w:spacing w:line="360" w:lineRule="auto"/>
        <w:rPr>
          <w:rFonts w:ascii="Helvetica Neue" w:hAnsi="Helvetica Neue"/>
          <w:b/>
          <w:color w:val="404040" w:themeColor="text1" w:themeTint="BF"/>
        </w:rPr>
      </w:pPr>
      <w:r>
        <w:rPr>
          <w:rFonts w:ascii="Helvetica Neue" w:hAnsi="Helvetica Neue"/>
          <w:b/>
          <w:color w:val="404040" w:themeColor="text1" w:themeTint="BF"/>
          <w:sz w:val="28"/>
          <w:szCs w:val="28"/>
        </w:rPr>
        <w:t>2</w:t>
      </w:r>
      <w:r w:rsidRPr="00ED608E">
        <w:rPr>
          <w:rFonts w:ascii="Helvetica Neue" w:hAnsi="Helvetica Neue"/>
          <w:b/>
          <w:color w:val="404040" w:themeColor="text1" w:themeTint="BF"/>
          <w:sz w:val="28"/>
          <w:szCs w:val="28"/>
        </w:rPr>
        <w:t xml:space="preserve">. </w:t>
      </w:r>
      <w:r w:rsidR="00635108">
        <w:rPr>
          <w:rFonts w:ascii="Helvetica Neue" w:hAnsi="Helvetica Neue"/>
          <w:b/>
          <w:color w:val="404040" w:themeColor="text1" w:themeTint="BF"/>
          <w:sz w:val="28"/>
          <w:szCs w:val="28"/>
        </w:rPr>
        <w:t xml:space="preserve">Jesus is the </w:t>
      </w:r>
      <w:r w:rsidR="00635108" w:rsidRPr="00C23C5C">
        <w:rPr>
          <w:rFonts w:ascii="Helvetica Neue" w:hAnsi="Helvetica Neue"/>
          <w:b/>
          <w:color w:val="404040" w:themeColor="text1" w:themeTint="BF"/>
          <w:sz w:val="28"/>
          <w:szCs w:val="28"/>
          <w:u w:val="single"/>
        </w:rPr>
        <w:t>Good</w:t>
      </w:r>
      <w:r w:rsidR="00635108">
        <w:rPr>
          <w:rFonts w:ascii="Helvetica Neue" w:hAnsi="Helvetica Neue"/>
          <w:b/>
          <w:color w:val="404040" w:themeColor="text1" w:themeTint="BF"/>
          <w:sz w:val="28"/>
          <w:szCs w:val="28"/>
        </w:rPr>
        <w:t xml:space="preserve"> </w:t>
      </w:r>
      <w:r w:rsidR="00635108" w:rsidRPr="00C23C5C">
        <w:rPr>
          <w:rFonts w:ascii="Helvetica Neue" w:hAnsi="Helvetica Neue"/>
          <w:b/>
          <w:color w:val="404040" w:themeColor="text1" w:themeTint="BF"/>
          <w:sz w:val="28"/>
          <w:szCs w:val="28"/>
          <w:u w:val="single"/>
        </w:rPr>
        <w:t>Shepherd</w:t>
      </w:r>
      <w:r w:rsidR="00BC451F">
        <w:rPr>
          <w:rFonts w:ascii="Helvetica Neue" w:hAnsi="Helvetica Neue"/>
          <w:b/>
          <w:color w:val="404040" w:themeColor="text1" w:themeTint="BF"/>
          <w:sz w:val="28"/>
          <w:szCs w:val="28"/>
        </w:rPr>
        <w:t xml:space="preserve">—He Gathers and Protects His </w:t>
      </w:r>
      <w:r w:rsidR="00BC451F" w:rsidRPr="00C23C5C">
        <w:rPr>
          <w:rFonts w:ascii="Helvetica Neue" w:hAnsi="Helvetica Neue"/>
          <w:b/>
          <w:color w:val="404040" w:themeColor="text1" w:themeTint="BF"/>
          <w:sz w:val="28"/>
          <w:szCs w:val="28"/>
          <w:u w:val="single"/>
        </w:rPr>
        <w:t>Flock</w:t>
      </w:r>
      <w:r w:rsidR="00CC640E">
        <w:rPr>
          <w:rFonts w:ascii="Helvetica Neue" w:hAnsi="Helvetica Neue"/>
          <w:b/>
          <w:color w:val="404040" w:themeColor="text1" w:themeTint="BF"/>
          <w:sz w:val="28"/>
          <w:szCs w:val="28"/>
        </w:rPr>
        <w:t xml:space="preserve"> </w:t>
      </w:r>
      <w:r w:rsidRPr="00ED608E">
        <w:rPr>
          <w:rFonts w:ascii="Helvetica Neue" w:hAnsi="Helvetica Neue"/>
          <w:b/>
          <w:color w:val="404040" w:themeColor="text1" w:themeTint="BF"/>
          <w:sz w:val="28"/>
          <w:szCs w:val="28"/>
        </w:rPr>
        <w:t xml:space="preserve"> </w:t>
      </w:r>
    </w:p>
    <w:p w14:paraId="0F36A82E" w14:textId="45DB6151" w:rsidR="00042ECD" w:rsidRPr="00042ECD" w:rsidRDefault="006A1888" w:rsidP="00042ECD">
      <w:pPr>
        <w:ind w:left="720"/>
        <w:rPr>
          <w:i/>
          <w:iCs/>
          <w:color w:val="404040" w:themeColor="text1" w:themeTint="BF"/>
        </w:rPr>
      </w:pPr>
      <w:r>
        <w:rPr>
          <w:color w:val="404040" w:themeColor="text1" w:themeTint="BF"/>
        </w:rPr>
        <w:t xml:space="preserve">John </w:t>
      </w:r>
      <w:r w:rsidR="00BB0D8F">
        <w:rPr>
          <w:color w:val="404040" w:themeColor="text1" w:themeTint="BF"/>
        </w:rPr>
        <w:t>10:11-</w:t>
      </w:r>
      <w:r w:rsidR="000F08AC">
        <w:rPr>
          <w:color w:val="404040" w:themeColor="text1" w:themeTint="BF"/>
        </w:rPr>
        <w:t>15</w:t>
      </w:r>
      <w:r w:rsidR="00C23C5C">
        <w:rPr>
          <w:color w:val="404040" w:themeColor="text1" w:themeTint="BF"/>
        </w:rPr>
        <w:t>:</w:t>
      </w:r>
      <w:r w:rsidR="000F08AC">
        <w:rPr>
          <w:color w:val="404040" w:themeColor="text1" w:themeTint="BF"/>
        </w:rPr>
        <w:t xml:space="preserve"> </w:t>
      </w:r>
      <w:r w:rsidR="000F08AC" w:rsidRPr="00E60A0C">
        <w:rPr>
          <w:color w:val="404040" w:themeColor="text1" w:themeTint="BF"/>
        </w:rPr>
        <w:t>“</w:t>
      </w:r>
      <w:r w:rsidR="00042ECD" w:rsidRPr="00042ECD">
        <w:rPr>
          <w:i/>
          <w:iCs/>
          <w:color w:val="404040" w:themeColor="text1" w:themeTint="BF"/>
        </w:rPr>
        <w:t>I am the good shepherd. The good shepherd lays down his life for the sheep. The hired hand, since he is not the shepherd and doesn’t own the sheep, leaves them and runs away when he sees a wolf coming. The wolf then snatches and scatters them. This happens because he is a hired hand and doesn’t care about the sheep.</w:t>
      </w:r>
    </w:p>
    <w:p w14:paraId="5AE3AB93" w14:textId="77777777" w:rsidR="00042ECD" w:rsidRDefault="00042ECD" w:rsidP="00042ECD">
      <w:pPr>
        <w:ind w:left="720"/>
        <w:rPr>
          <w:b/>
          <w:bCs/>
          <w:i/>
          <w:iCs/>
          <w:color w:val="404040" w:themeColor="text1" w:themeTint="BF"/>
          <w:vertAlign w:val="superscript"/>
        </w:rPr>
      </w:pPr>
    </w:p>
    <w:p w14:paraId="3EDEA97A" w14:textId="3DB5ABC4" w:rsidR="00042ECD" w:rsidRPr="00042ECD" w:rsidRDefault="00042ECD" w:rsidP="00042ECD">
      <w:pPr>
        <w:ind w:left="720"/>
        <w:rPr>
          <w:i/>
          <w:iCs/>
          <w:color w:val="404040" w:themeColor="text1" w:themeTint="BF"/>
        </w:rPr>
      </w:pPr>
      <w:r w:rsidRPr="00042ECD">
        <w:rPr>
          <w:i/>
          <w:iCs/>
          <w:color w:val="404040" w:themeColor="text1" w:themeTint="BF"/>
        </w:rPr>
        <w:t xml:space="preserve">I am the good shepherd. I know my own, and my own know me, just as the </w:t>
      </w:r>
      <w:proofErr w:type="gramStart"/>
      <w:r w:rsidRPr="00042ECD">
        <w:rPr>
          <w:i/>
          <w:iCs/>
          <w:color w:val="404040" w:themeColor="text1" w:themeTint="BF"/>
        </w:rPr>
        <w:t>Father</w:t>
      </w:r>
      <w:proofErr w:type="gramEnd"/>
      <w:r w:rsidRPr="00042ECD">
        <w:rPr>
          <w:i/>
          <w:iCs/>
          <w:color w:val="404040" w:themeColor="text1" w:themeTint="BF"/>
        </w:rPr>
        <w:t xml:space="preserve"> knows me, and I know the </w:t>
      </w:r>
      <w:proofErr w:type="gramStart"/>
      <w:r w:rsidRPr="00042ECD">
        <w:rPr>
          <w:i/>
          <w:iCs/>
          <w:color w:val="404040" w:themeColor="text1" w:themeTint="BF"/>
        </w:rPr>
        <w:t>Father</w:t>
      </w:r>
      <w:proofErr w:type="gramEnd"/>
      <w:r w:rsidRPr="00042ECD">
        <w:rPr>
          <w:i/>
          <w:iCs/>
          <w:color w:val="404040" w:themeColor="text1" w:themeTint="BF"/>
        </w:rPr>
        <w:t>. I lay down my life for the sheep.</w:t>
      </w:r>
      <w:r>
        <w:rPr>
          <w:i/>
          <w:iCs/>
          <w:color w:val="404040" w:themeColor="text1" w:themeTint="BF"/>
        </w:rPr>
        <w:t>”</w:t>
      </w:r>
    </w:p>
    <w:p w14:paraId="240B2A15" w14:textId="7F189312" w:rsidR="00ED608E" w:rsidRDefault="00821809" w:rsidP="00042ECD">
      <w:pPr>
        <w:ind w:left="720"/>
        <w:rPr>
          <w:rStyle w:val="text"/>
          <w:i/>
          <w:iCs/>
          <w:color w:val="404040" w:themeColor="text1" w:themeTint="BF"/>
        </w:rPr>
      </w:pPr>
      <w:r w:rsidRPr="00821809">
        <w:rPr>
          <w:i/>
          <w:iCs/>
          <w:color w:val="404040" w:themeColor="text1" w:themeTint="BF"/>
        </w:rPr>
        <w:t xml:space="preserve"> </w:t>
      </w:r>
    </w:p>
    <w:p w14:paraId="4734648F" w14:textId="7B410509" w:rsidR="00ED608E" w:rsidRPr="00E60A0C" w:rsidRDefault="00ED608E" w:rsidP="00ED608E">
      <w:pPr>
        <w:ind w:left="720"/>
        <w:rPr>
          <w:i/>
          <w:iCs/>
          <w:color w:val="404040" w:themeColor="text1" w:themeTint="BF"/>
        </w:rPr>
      </w:pPr>
      <w:r w:rsidRPr="00E60A0C">
        <w:rPr>
          <w:i/>
          <w:iCs/>
          <w:color w:val="404040" w:themeColor="text1" w:themeTint="BF"/>
        </w:rPr>
        <w:t xml:space="preserve">Unpacking </w:t>
      </w:r>
      <w:r w:rsidR="00BE247A">
        <w:rPr>
          <w:i/>
          <w:iCs/>
          <w:color w:val="404040" w:themeColor="text1" w:themeTint="BF"/>
        </w:rPr>
        <w:t xml:space="preserve">John </w:t>
      </w:r>
      <w:r w:rsidR="00042ECD">
        <w:rPr>
          <w:i/>
          <w:iCs/>
          <w:color w:val="404040" w:themeColor="text1" w:themeTint="BF"/>
        </w:rPr>
        <w:t>10:11-16</w:t>
      </w:r>
    </w:p>
    <w:p w14:paraId="3CBB219A" w14:textId="525E19F8" w:rsidR="00ED608E" w:rsidRDefault="00AE0695" w:rsidP="00905E8D">
      <w:pPr>
        <w:ind w:left="720"/>
        <w:rPr>
          <w:color w:val="404040" w:themeColor="text1" w:themeTint="BF"/>
        </w:rPr>
      </w:pPr>
      <w:r>
        <w:rPr>
          <w:color w:val="404040" w:themeColor="text1" w:themeTint="BF"/>
        </w:rPr>
        <w:t>Shepherding was not romanti</w:t>
      </w:r>
      <w:r w:rsidR="00C12155">
        <w:rPr>
          <w:color w:val="404040" w:themeColor="text1" w:themeTint="BF"/>
        </w:rPr>
        <w:t>cized in Jesus</w:t>
      </w:r>
      <w:r w:rsidR="00FD72D9">
        <w:rPr>
          <w:color w:val="404040" w:themeColor="text1" w:themeTint="BF"/>
        </w:rPr>
        <w:t>’s</w:t>
      </w:r>
      <w:r w:rsidR="00C12155">
        <w:rPr>
          <w:color w:val="404040" w:themeColor="text1" w:themeTint="BF"/>
        </w:rPr>
        <w:t xml:space="preserve"> day; it was hard, dangerous work. Shepherds lived with their sheep, knew them individually, and called them by name. In the evenings, when the sheep would return to the pen, the shepherd would stand in the </w:t>
      </w:r>
      <w:r w:rsidR="00F63CBD">
        <w:rPr>
          <w:color w:val="404040" w:themeColor="text1" w:themeTint="BF"/>
        </w:rPr>
        <w:t xml:space="preserve">doorway, inspecting each sheep, applying oil or salve on their wounds, and checking them for injury. Because of the shepherd’s attentive care, the </w:t>
      </w:r>
      <w:r w:rsidR="00E2611A">
        <w:rPr>
          <w:color w:val="404040" w:themeColor="text1" w:themeTint="BF"/>
        </w:rPr>
        <w:t xml:space="preserve">sheep knew his </w:t>
      </w:r>
      <w:r w:rsidR="000F08AC">
        <w:rPr>
          <w:color w:val="404040" w:themeColor="text1" w:themeTint="BF"/>
        </w:rPr>
        <w:t>voice and</w:t>
      </w:r>
      <w:r w:rsidR="00E2611A">
        <w:rPr>
          <w:color w:val="404040" w:themeColor="text1" w:themeTint="BF"/>
        </w:rPr>
        <w:t xml:space="preserve"> followed his commands. Sheep did not respond to strangers’ voices. The intimacy and safety of that relationship was essential for survival. </w:t>
      </w:r>
    </w:p>
    <w:p w14:paraId="61724752" w14:textId="77777777" w:rsidR="007A7E61" w:rsidRDefault="007A7E61" w:rsidP="00905E8D">
      <w:pPr>
        <w:ind w:left="720"/>
        <w:rPr>
          <w:color w:val="404040" w:themeColor="text1" w:themeTint="BF"/>
        </w:rPr>
      </w:pPr>
    </w:p>
    <w:p w14:paraId="7E3E84AA" w14:textId="0E3218D5" w:rsidR="000E2544" w:rsidRPr="000F3041" w:rsidRDefault="00B9699D" w:rsidP="000E2544">
      <w:pPr>
        <w:ind w:left="720"/>
        <w:rPr>
          <w:color w:val="404040" w:themeColor="text1" w:themeTint="BF"/>
        </w:rPr>
      </w:pPr>
      <w:r w:rsidRPr="000F3041">
        <w:rPr>
          <w:color w:val="404040" w:themeColor="text1" w:themeTint="BF"/>
        </w:rPr>
        <w:t xml:space="preserve">Jesus continued with </w:t>
      </w:r>
      <w:r w:rsidR="00FD72D9">
        <w:rPr>
          <w:color w:val="404040" w:themeColor="text1" w:themeTint="BF"/>
        </w:rPr>
        <w:t>H</w:t>
      </w:r>
      <w:r w:rsidRPr="000F3041">
        <w:rPr>
          <w:color w:val="404040" w:themeColor="text1" w:themeTint="BF"/>
        </w:rPr>
        <w:t xml:space="preserve">is fourth I am statement: </w:t>
      </w:r>
      <w:r w:rsidRPr="000F3041">
        <w:rPr>
          <w:i/>
          <w:iCs/>
          <w:color w:val="404040" w:themeColor="text1" w:themeTint="BF"/>
        </w:rPr>
        <w:t>“I am the good shepherd. The good shepherd lays down his life for the sheep”</w:t>
      </w:r>
      <w:r w:rsidRPr="000F3041">
        <w:rPr>
          <w:color w:val="404040" w:themeColor="text1" w:themeTint="BF"/>
        </w:rPr>
        <w:t xml:space="preserve"> </w:t>
      </w:r>
      <w:r w:rsidR="000E2544" w:rsidRPr="000F3041">
        <w:rPr>
          <w:color w:val="404040" w:themeColor="text1" w:themeTint="BF"/>
        </w:rPr>
        <w:t>(John 10:11)</w:t>
      </w:r>
      <w:r w:rsidR="00C23C5C" w:rsidRPr="000F3041">
        <w:rPr>
          <w:color w:val="404040" w:themeColor="text1" w:themeTint="BF"/>
        </w:rPr>
        <w:t>.</w:t>
      </w:r>
      <w:r w:rsidR="000E2544" w:rsidRPr="000F3041">
        <w:rPr>
          <w:color w:val="404040" w:themeColor="text1" w:themeTint="BF"/>
        </w:rPr>
        <w:t xml:space="preserve"> Not only did Jesus come to give us abundant life in His name, </w:t>
      </w:r>
      <w:proofErr w:type="gramStart"/>
      <w:r w:rsidR="000F08AC" w:rsidRPr="000F3041">
        <w:rPr>
          <w:color w:val="404040" w:themeColor="text1" w:themeTint="BF"/>
        </w:rPr>
        <w:t>He</w:t>
      </w:r>
      <w:proofErr w:type="gramEnd"/>
      <w:r w:rsidR="000F08AC" w:rsidRPr="000F3041">
        <w:rPr>
          <w:color w:val="404040" w:themeColor="text1" w:themeTint="BF"/>
        </w:rPr>
        <w:t xml:space="preserve"> also</w:t>
      </w:r>
      <w:r w:rsidR="000E2544" w:rsidRPr="000F3041">
        <w:rPr>
          <w:color w:val="404040" w:themeColor="text1" w:themeTint="BF"/>
        </w:rPr>
        <w:t xml:space="preserve"> laid His life down to achieve access to </w:t>
      </w:r>
      <w:r w:rsidR="00175BC9">
        <w:rPr>
          <w:color w:val="404040" w:themeColor="text1" w:themeTint="BF"/>
        </w:rPr>
        <w:t>that</w:t>
      </w:r>
      <w:r w:rsidR="000E2544" w:rsidRPr="000F3041">
        <w:rPr>
          <w:color w:val="404040" w:themeColor="text1" w:themeTint="BF"/>
        </w:rPr>
        <w:t xml:space="preserve"> life for us! </w:t>
      </w:r>
      <w:r w:rsidR="00175BC9">
        <w:rPr>
          <w:color w:val="404040" w:themeColor="text1" w:themeTint="BF"/>
        </w:rPr>
        <w:t>These words</w:t>
      </w:r>
      <w:r w:rsidR="00EF71B1" w:rsidRPr="000F3041">
        <w:rPr>
          <w:color w:val="404040" w:themeColor="text1" w:themeTint="BF"/>
        </w:rPr>
        <w:t xml:space="preserve"> foreshadowed the cross. </w:t>
      </w:r>
      <w:r w:rsidR="00175BC9">
        <w:rPr>
          <w:color w:val="404040" w:themeColor="text1" w:themeTint="BF"/>
        </w:rPr>
        <w:t>Jesus’s</w:t>
      </w:r>
      <w:r w:rsidR="00C545B2" w:rsidRPr="000F3041">
        <w:rPr>
          <w:color w:val="404040" w:themeColor="text1" w:themeTint="BF"/>
        </w:rPr>
        <w:t xml:space="preserve"> death was not accidental</w:t>
      </w:r>
      <w:r w:rsidR="00175BC9">
        <w:rPr>
          <w:color w:val="404040" w:themeColor="text1" w:themeTint="BF"/>
        </w:rPr>
        <w:t>,</w:t>
      </w:r>
      <w:r w:rsidR="00C545B2" w:rsidRPr="000F3041">
        <w:rPr>
          <w:color w:val="404040" w:themeColor="text1" w:themeTint="BF"/>
        </w:rPr>
        <w:t xml:space="preserve"> </w:t>
      </w:r>
      <w:r w:rsidR="00175BC9">
        <w:rPr>
          <w:color w:val="404040" w:themeColor="text1" w:themeTint="BF"/>
        </w:rPr>
        <w:t>nor</w:t>
      </w:r>
      <w:r w:rsidR="00C545B2" w:rsidRPr="000F3041">
        <w:rPr>
          <w:color w:val="404040" w:themeColor="text1" w:themeTint="BF"/>
        </w:rPr>
        <w:t xml:space="preserve"> was it completely due to the power and influence of the Pharisees. </w:t>
      </w:r>
      <w:r w:rsidR="000E2544" w:rsidRPr="000F3041">
        <w:rPr>
          <w:color w:val="404040" w:themeColor="text1" w:themeTint="BF"/>
        </w:rPr>
        <w:t xml:space="preserve">The </w:t>
      </w:r>
      <w:r w:rsidR="000F08AC" w:rsidRPr="000F3041">
        <w:rPr>
          <w:color w:val="404040" w:themeColor="text1" w:themeTint="BF"/>
        </w:rPr>
        <w:t>shepherd’s</w:t>
      </w:r>
      <w:r w:rsidR="000E2544" w:rsidRPr="000F3041">
        <w:rPr>
          <w:color w:val="404040" w:themeColor="text1" w:themeTint="BF"/>
        </w:rPr>
        <w:t xml:space="preserve"> job was to keep </w:t>
      </w:r>
      <w:r w:rsidR="00175BC9">
        <w:rPr>
          <w:color w:val="404040" w:themeColor="text1" w:themeTint="BF"/>
        </w:rPr>
        <w:t>the</w:t>
      </w:r>
      <w:r w:rsidR="000E2544" w:rsidRPr="000F3041">
        <w:rPr>
          <w:color w:val="404040" w:themeColor="text1" w:themeTint="BF"/>
        </w:rPr>
        <w:t xml:space="preserve"> sheep safe, even if that means </w:t>
      </w:r>
      <w:r w:rsidR="00C94FB8" w:rsidRPr="000F3041">
        <w:rPr>
          <w:color w:val="404040" w:themeColor="text1" w:themeTint="BF"/>
        </w:rPr>
        <w:t xml:space="preserve">risking his </w:t>
      </w:r>
      <w:r w:rsidR="00160EBC" w:rsidRPr="000F3041">
        <w:rPr>
          <w:color w:val="404040" w:themeColor="text1" w:themeTint="BF"/>
        </w:rPr>
        <w:t>own</w:t>
      </w:r>
      <w:r w:rsidR="00C94FB8" w:rsidRPr="000F3041">
        <w:rPr>
          <w:color w:val="404040" w:themeColor="text1" w:themeTint="BF"/>
        </w:rPr>
        <w:t xml:space="preserve"> life. </w:t>
      </w:r>
      <w:r w:rsidR="000F08AC" w:rsidRPr="000F3041">
        <w:rPr>
          <w:color w:val="404040" w:themeColor="text1" w:themeTint="BF"/>
        </w:rPr>
        <w:t>Jesus’</w:t>
      </w:r>
      <w:r w:rsidR="00175BC9">
        <w:rPr>
          <w:color w:val="404040" w:themeColor="text1" w:themeTint="BF"/>
        </w:rPr>
        <w:t>s</w:t>
      </w:r>
      <w:r w:rsidR="00C545B2" w:rsidRPr="000F3041">
        <w:rPr>
          <w:color w:val="404040" w:themeColor="text1" w:themeTint="BF"/>
        </w:rPr>
        <w:t xml:space="preserve"> death was an intentional sacrifice to achieve salvation for His people. </w:t>
      </w:r>
    </w:p>
    <w:p w14:paraId="28CAE0E4" w14:textId="77777777" w:rsidR="008C2773" w:rsidRPr="000F3041" w:rsidRDefault="008C2773" w:rsidP="000E2544">
      <w:pPr>
        <w:ind w:left="720"/>
        <w:rPr>
          <w:color w:val="404040" w:themeColor="text1" w:themeTint="BF"/>
        </w:rPr>
      </w:pPr>
    </w:p>
    <w:p w14:paraId="632F54CB" w14:textId="14DC6F06" w:rsidR="008C2773" w:rsidRPr="000F3041" w:rsidRDefault="00160EBC" w:rsidP="000E2544">
      <w:pPr>
        <w:ind w:left="720"/>
        <w:rPr>
          <w:color w:val="404040" w:themeColor="text1" w:themeTint="BF"/>
        </w:rPr>
      </w:pPr>
      <w:r w:rsidRPr="000F3041">
        <w:rPr>
          <w:color w:val="404040" w:themeColor="text1" w:themeTint="BF"/>
        </w:rPr>
        <w:t xml:space="preserve">To get a glimpse into the danger of </w:t>
      </w:r>
      <w:r w:rsidR="00F91E95" w:rsidRPr="000F3041">
        <w:rPr>
          <w:color w:val="404040" w:themeColor="text1" w:themeTint="BF"/>
        </w:rPr>
        <w:t>shepherding</w:t>
      </w:r>
      <w:r w:rsidRPr="000F3041">
        <w:rPr>
          <w:color w:val="404040" w:themeColor="text1" w:themeTint="BF"/>
        </w:rPr>
        <w:t xml:space="preserve">, consider </w:t>
      </w:r>
      <w:r w:rsidR="00EC450B" w:rsidRPr="000F3041">
        <w:rPr>
          <w:color w:val="404040" w:themeColor="text1" w:themeTint="BF"/>
        </w:rPr>
        <w:t>1 Samuel 17</w:t>
      </w:r>
      <w:r w:rsidR="006A4EF6" w:rsidRPr="000F3041">
        <w:rPr>
          <w:color w:val="404040" w:themeColor="text1" w:themeTint="BF"/>
        </w:rPr>
        <w:t xml:space="preserve">. </w:t>
      </w:r>
      <w:r w:rsidR="00EC450B" w:rsidRPr="000F3041">
        <w:rPr>
          <w:color w:val="404040" w:themeColor="text1" w:themeTint="BF"/>
        </w:rPr>
        <w:t xml:space="preserve">David, then a teenager, explained to King Saul why he </w:t>
      </w:r>
      <w:r w:rsidR="00175BC9">
        <w:rPr>
          <w:color w:val="404040" w:themeColor="text1" w:themeTint="BF"/>
        </w:rPr>
        <w:t>had confidence to</w:t>
      </w:r>
      <w:r w:rsidR="00EC450B" w:rsidRPr="000F3041">
        <w:rPr>
          <w:color w:val="404040" w:themeColor="text1" w:themeTint="BF"/>
        </w:rPr>
        <w:t xml:space="preserve"> take on Goliath, the nine-foot-tall Philistine soldier who had been tormenting the </w:t>
      </w:r>
      <w:r w:rsidR="000F08AC" w:rsidRPr="000F3041">
        <w:rPr>
          <w:color w:val="404040" w:themeColor="text1" w:themeTint="BF"/>
        </w:rPr>
        <w:t>king’s</w:t>
      </w:r>
      <w:r w:rsidR="00EC450B" w:rsidRPr="000F3041">
        <w:rPr>
          <w:color w:val="404040" w:themeColor="text1" w:themeTint="BF"/>
        </w:rPr>
        <w:t xml:space="preserve"> troops for weeks. </w:t>
      </w:r>
      <w:r w:rsidR="00EC450B" w:rsidRPr="000F3041">
        <w:rPr>
          <w:i/>
          <w:iCs/>
          <w:color w:val="404040" w:themeColor="text1" w:themeTint="BF"/>
        </w:rPr>
        <w:t xml:space="preserve">David answered Saul, “Your servant has been tending his father’s sheep. Whenever a lion or a bear came and carried off a lamb from the flock, I went after it, struck it down, and rescued the lamb from its mouth. If it </w:t>
      </w:r>
      <w:r w:rsidR="00EC450B" w:rsidRPr="000F3041">
        <w:rPr>
          <w:i/>
          <w:iCs/>
          <w:color w:val="404040" w:themeColor="text1" w:themeTint="BF"/>
        </w:rPr>
        <w:lastRenderedPageBreak/>
        <w:t>reared up against me, I would grab it by its fur, strike it down, and kill it. Your servant has killed lions and bears; this uncircumcised Philistine will be like one of them, for he has defied the armies of the living God.” Then David said, “The L</w:t>
      </w:r>
      <w:r w:rsidR="00D52DA1">
        <w:rPr>
          <w:i/>
          <w:iCs/>
          <w:color w:val="404040" w:themeColor="text1" w:themeTint="BF"/>
        </w:rPr>
        <w:t>ORD</w:t>
      </w:r>
      <w:r w:rsidR="00EC450B" w:rsidRPr="000F3041">
        <w:rPr>
          <w:i/>
          <w:iCs/>
          <w:color w:val="404040" w:themeColor="text1" w:themeTint="BF"/>
        </w:rPr>
        <w:t> who rescued me from the paw of the lion and the paw of the bear will rescue me from the hand of this Philistine”</w:t>
      </w:r>
      <w:r w:rsidR="00EC450B" w:rsidRPr="000F3041">
        <w:rPr>
          <w:color w:val="404040" w:themeColor="text1" w:themeTint="BF"/>
        </w:rPr>
        <w:t xml:space="preserve"> (1 </w:t>
      </w:r>
      <w:r w:rsidR="001E428B" w:rsidRPr="000F3041">
        <w:rPr>
          <w:color w:val="404040" w:themeColor="text1" w:themeTint="BF"/>
        </w:rPr>
        <w:t>S</w:t>
      </w:r>
      <w:r w:rsidR="00EC450B" w:rsidRPr="000F3041">
        <w:rPr>
          <w:color w:val="404040" w:themeColor="text1" w:themeTint="BF"/>
        </w:rPr>
        <w:t>am</w:t>
      </w:r>
      <w:r w:rsidR="00C23C5C" w:rsidRPr="000F3041">
        <w:rPr>
          <w:color w:val="404040" w:themeColor="text1" w:themeTint="BF"/>
        </w:rPr>
        <w:t>uel</w:t>
      </w:r>
      <w:r w:rsidR="00EC450B" w:rsidRPr="000F3041">
        <w:rPr>
          <w:color w:val="404040" w:themeColor="text1" w:themeTint="BF"/>
        </w:rPr>
        <w:t xml:space="preserve"> 17:</w:t>
      </w:r>
      <w:r w:rsidR="004E22CA" w:rsidRPr="000F3041">
        <w:rPr>
          <w:color w:val="404040" w:themeColor="text1" w:themeTint="BF"/>
        </w:rPr>
        <w:t>34-37)</w:t>
      </w:r>
      <w:r w:rsidR="00C23C5C" w:rsidRPr="000F3041">
        <w:rPr>
          <w:color w:val="404040" w:themeColor="text1" w:themeTint="BF"/>
        </w:rPr>
        <w:t>.</w:t>
      </w:r>
      <w:r w:rsidR="004E22CA" w:rsidRPr="000F3041">
        <w:rPr>
          <w:color w:val="404040" w:themeColor="text1" w:themeTint="BF"/>
        </w:rPr>
        <w:t xml:space="preserve"> Being a</w:t>
      </w:r>
      <w:r w:rsidR="001E428B" w:rsidRPr="000F3041">
        <w:rPr>
          <w:color w:val="404040" w:themeColor="text1" w:themeTint="BF"/>
        </w:rPr>
        <w:t xml:space="preserve"> </w:t>
      </w:r>
      <w:r w:rsidR="00FE5E8E" w:rsidRPr="000F3041">
        <w:rPr>
          <w:color w:val="404040" w:themeColor="text1" w:themeTint="BF"/>
        </w:rPr>
        <w:t xml:space="preserve">good (or noble) </w:t>
      </w:r>
      <w:r w:rsidR="006A4EF6" w:rsidRPr="000F3041">
        <w:rPr>
          <w:color w:val="404040" w:themeColor="text1" w:themeTint="BF"/>
        </w:rPr>
        <w:t xml:space="preserve">shepherd meant assuming risk </w:t>
      </w:r>
      <w:r w:rsidR="002D3C32" w:rsidRPr="000F3041">
        <w:rPr>
          <w:color w:val="404040" w:themeColor="text1" w:themeTint="BF"/>
        </w:rPr>
        <w:t>to</w:t>
      </w:r>
      <w:r w:rsidR="006A4EF6" w:rsidRPr="000F3041">
        <w:rPr>
          <w:color w:val="404040" w:themeColor="text1" w:themeTint="BF"/>
        </w:rPr>
        <w:t xml:space="preserve"> protect </w:t>
      </w:r>
      <w:r w:rsidR="0038022C">
        <w:rPr>
          <w:color w:val="404040" w:themeColor="text1" w:themeTint="BF"/>
        </w:rPr>
        <w:t>the</w:t>
      </w:r>
      <w:r w:rsidR="006A4EF6" w:rsidRPr="000F3041">
        <w:rPr>
          <w:color w:val="404040" w:themeColor="text1" w:themeTint="BF"/>
        </w:rPr>
        <w:t xml:space="preserve"> flock.</w:t>
      </w:r>
    </w:p>
    <w:p w14:paraId="110444F5" w14:textId="77777777" w:rsidR="006A4EF6" w:rsidRPr="000F3041" w:rsidRDefault="006A4EF6" w:rsidP="000E2544">
      <w:pPr>
        <w:ind w:left="720"/>
        <w:rPr>
          <w:color w:val="404040" w:themeColor="text1" w:themeTint="BF"/>
        </w:rPr>
      </w:pPr>
    </w:p>
    <w:p w14:paraId="0ECC9856" w14:textId="6FBD5F02" w:rsidR="006A4EF6" w:rsidRPr="000F3041" w:rsidRDefault="00F469D3" w:rsidP="000E2544">
      <w:pPr>
        <w:ind w:left="720"/>
        <w:rPr>
          <w:color w:val="404040" w:themeColor="text1" w:themeTint="BF"/>
        </w:rPr>
      </w:pPr>
      <w:r w:rsidRPr="000F3041">
        <w:rPr>
          <w:color w:val="404040" w:themeColor="text1" w:themeTint="BF"/>
        </w:rPr>
        <w:t xml:space="preserve">It is no surprise that David </w:t>
      </w:r>
      <w:r w:rsidR="003551CC">
        <w:rPr>
          <w:color w:val="404040" w:themeColor="text1" w:themeTint="BF"/>
        </w:rPr>
        <w:t>viewed</w:t>
      </w:r>
      <w:r w:rsidR="00EC0481" w:rsidRPr="000F3041">
        <w:rPr>
          <w:color w:val="404040" w:themeColor="text1" w:themeTint="BF"/>
        </w:rPr>
        <w:t xml:space="preserve"> the Lord</w:t>
      </w:r>
      <w:r w:rsidR="003551CC">
        <w:rPr>
          <w:color w:val="404040" w:themeColor="text1" w:themeTint="BF"/>
        </w:rPr>
        <w:t xml:space="preserve"> as</w:t>
      </w:r>
      <w:r w:rsidR="00EC0481" w:rsidRPr="000F3041">
        <w:rPr>
          <w:color w:val="404040" w:themeColor="text1" w:themeTint="BF"/>
        </w:rPr>
        <w:t xml:space="preserve"> his shepherd. In the most w</w:t>
      </w:r>
      <w:r w:rsidR="0046641C" w:rsidRPr="000F3041">
        <w:rPr>
          <w:color w:val="404040" w:themeColor="text1" w:themeTint="BF"/>
        </w:rPr>
        <w:t xml:space="preserve">ell-known </w:t>
      </w:r>
      <w:r w:rsidR="00D72EC7" w:rsidRPr="000F3041">
        <w:rPr>
          <w:color w:val="404040" w:themeColor="text1" w:themeTint="BF"/>
        </w:rPr>
        <w:t>psalm</w:t>
      </w:r>
      <w:r w:rsidR="0046641C" w:rsidRPr="000F3041">
        <w:rPr>
          <w:color w:val="404040" w:themeColor="text1" w:themeTint="BF"/>
        </w:rPr>
        <w:t xml:space="preserve">, </w:t>
      </w:r>
      <w:r w:rsidR="003551CC">
        <w:rPr>
          <w:color w:val="404040" w:themeColor="text1" w:themeTint="BF"/>
        </w:rPr>
        <w:t>David</w:t>
      </w:r>
      <w:r w:rsidR="0046641C" w:rsidRPr="000F3041">
        <w:rPr>
          <w:color w:val="404040" w:themeColor="text1" w:themeTint="BF"/>
        </w:rPr>
        <w:t xml:space="preserve"> wrote, </w:t>
      </w:r>
      <w:r w:rsidR="0046641C" w:rsidRPr="000F3041">
        <w:rPr>
          <w:i/>
          <w:iCs/>
          <w:color w:val="404040" w:themeColor="text1" w:themeTint="BF"/>
        </w:rPr>
        <w:t>“The L</w:t>
      </w:r>
      <w:r w:rsidR="00D52DA1">
        <w:rPr>
          <w:i/>
          <w:iCs/>
          <w:color w:val="404040" w:themeColor="text1" w:themeTint="BF"/>
        </w:rPr>
        <w:t>ORD</w:t>
      </w:r>
      <w:r w:rsidR="0046641C" w:rsidRPr="000F3041">
        <w:rPr>
          <w:i/>
          <w:iCs/>
          <w:color w:val="404040" w:themeColor="text1" w:themeTint="BF"/>
        </w:rPr>
        <w:t xml:space="preserve"> is my shepherd; I have what I need”</w:t>
      </w:r>
      <w:r w:rsidR="0046641C" w:rsidRPr="000F3041">
        <w:rPr>
          <w:color w:val="404040" w:themeColor="text1" w:themeTint="BF"/>
        </w:rPr>
        <w:t xml:space="preserve"> (Ps</w:t>
      </w:r>
      <w:r w:rsidR="00C23C5C" w:rsidRPr="000F3041">
        <w:rPr>
          <w:color w:val="404040" w:themeColor="text1" w:themeTint="BF"/>
        </w:rPr>
        <w:t>alm</w:t>
      </w:r>
      <w:r w:rsidR="0046641C" w:rsidRPr="000F3041">
        <w:rPr>
          <w:color w:val="404040" w:themeColor="text1" w:themeTint="BF"/>
        </w:rPr>
        <w:t xml:space="preserve"> 23:1)</w:t>
      </w:r>
      <w:r w:rsidR="00C23C5C" w:rsidRPr="000F3041">
        <w:rPr>
          <w:color w:val="404040" w:themeColor="text1" w:themeTint="BF"/>
        </w:rPr>
        <w:t>.</w:t>
      </w:r>
      <w:r w:rsidR="0046641C" w:rsidRPr="000F3041">
        <w:rPr>
          <w:color w:val="404040" w:themeColor="text1" w:themeTint="BF"/>
        </w:rPr>
        <w:t xml:space="preserve"> Being a good </w:t>
      </w:r>
      <w:r w:rsidR="007A141C" w:rsidRPr="000F3041">
        <w:rPr>
          <w:color w:val="404040" w:themeColor="text1" w:themeTint="BF"/>
        </w:rPr>
        <w:t>shepherd</w:t>
      </w:r>
      <w:r w:rsidR="0046641C" w:rsidRPr="000F3041">
        <w:rPr>
          <w:color w:val="404040" w:themeColor="text1" w:themeTint="BF"/>
        </w:rPr>
        <w:t xml:space="preserve"> was not passive</w:t>
      </w:r>
      <w:r w:rsidR="00C57F3E" w:rsidRPr="000F3041">
        <w:rPr>
          <w:color w:val="404040" w:themeColor="text1" w:themeTint="BF"/>
        </w:rPr>
        <w:t>;</w:t>
      </w:r>
      <w:r w:rsidR="0046641C" w:rsidRPr="000F3041">
        <w:rPr>
          <w:color w:val="404040" w:themeColor="text1" w:themeTint="BF"/>
        </w:rPr>
        <w:t xml:space="preserve"> but active. David described the Lord’s shepherding as </w:t>
      </w:r>
      <w:r w:rsidR="0064181F" w:rsidRPr="003551CC">
        <w:rPr>
          <w:color w:val="404040" w:themeColor="text1" w:themeTint="BF"/>
        </w:rPr>
        <w:t xml:space="preserve">leading, renewing, comforting, preparing, anointing and </w:t>
      </w:r>
      <w:r w:rsidR="00786738" w:rsidRPr="003551CC">
        <w:rPr>
          <w:color w:val="404040" w:themeColor="text1" w:themeTint="BF"/>
        </w:rPr>
        <w:t>pursuing</w:t>
      </w:r>
      <w:r w:rsidR="003551CC">
        <w:rPr>
          <w:i/>
          <w:iCs/>
          <w:color w:val="404040" w:themeColor="text1" w:themeTint="BF"/>
        </w:rPr>
        <w:t xml:space="preserve"> </w:t>
      </w:r>
      <w:r w:rsidR="0064181F" w:rsidRPr="000F3041">
        <w:rPr>
          <w:color w:val="404040" w:themeColor="text1" w:themeTint="BF"/>
        </w:rPr>
        <w:t>(Ps</w:t>
      </w:r>
      <w:r w:rsidR="00C23C5C" w:rsidRPr="000F3041">
        <w:rPr>
          <w:color w:val="404040" w:themeColor="text1" w:themeTint="BF"/>
        </w:rPr>
        <w:t>alm</w:t>
      </w:r>
      <w:r w:rsidR="0064181F" w:rsidRPr="000F3041">
        <w:rPr>
          <w:color w:val="404040" w:themeColor="text1" w:themeTint="BF"/>
        </w:rPr>
        <w:t xml:space="preserve"> 23)</w:t>
      </w:r>
      <w:r w:rsidR="00C23C5C" w:rsidRPr="000F3041">
        <w:rPr>
          <w:color w:val="404040" w:themeColor="text1" w:themeTint="BF"/>
        </w:rPr>
        <w:t>.</w:t>
      </w:r>
    </w:p>
    <w:p w14:paraId="6B68E7F5" w14:textId="77777777" w:rsidR="00C57F3E" w:rsidRPr="000F3041" w:rsidRDefault="00C57F3E" w:rsidP="000E2544">
      <w:pPr>
        <w:ind w:left="720"/>
        <w:rPr>
          <w:color w:val="404040" w:themeColor="text1" w:themeTint="BF"/>
        </w:rPr>
      </w:pPr>
    </w:p>
    <w:p w14:paraId="7D36C895" w14:textId="58DCB86B" w:rsidR="00C57F3E" w:rsidRPr="000F3041" w:rsidRDefault="009A35C4" w:rsidP="000E2544">
      <w:pPr>
        <w:ind w:left="720"/>
        <w:rPr>
          <w:color w:val="404040" w:themeColor="text1" w:themeTint="BF"/>
        </w:rPr>
      </w:pPr>
      <w:r w:rsidRPr="000F3041">
        <w:rPr>
          <w:color w:val="404040" w:themeColor="text1" w:themeTint="BF"/>
        </w:rPr>
        <w:t xml:space="preserve">The </w:t>
      </w:r>
      <w:r w:rsidR="003551CC">
        <w:rPr>
          <w:color w:val="404040" w:themeColor="text1" w:themeTint="BF"/>
        </w:rPr>
        <w:t>G</w:t>
      </w:r>
      <w:r w:rsidRPr="000F3041">
        <w:rPr>
          <w:color w:val="404040" w:themeColor="text1" w:themeTint="BF"/>
        </w:rPr>
        <w:t xml:space="preserve">ood </w:t>
      </w:r>
      <w:r w:rsidR="003551CC">
        <w:rPr>
          <w:color w:val="404040" w:themeColor="text1" w:themeTint="BF"/>
        </w:rPr>
        <w:t>S</w:t>
      </w:r>
      <w:r w:rsidRPr="000F3041">
        <w:rPr>
          <w:color w:val="404040" w:themeColor="text1" w:themeTint="BF"/>
        </w:rPr>
        <w:t xml:space="preserve">hepherd is invested in the welfare of </w:t>
      </w:r>
      <w:r w:rsidR="003551CC">
        <w:rPr>
          <w:color w:val="404040" w:themeColor="text1" w:themeTint="BF"/>
        </w:rPr>
        <w:t>H</w:t>
      </w:r>
      <w:r w:rsidRPr="000F3041">
        <w:rPr>
          <w:color w:val="404040" w:themeColor="text1" w:themeTint="BF"/>
        </w:rPr>
        <w:t xml:space="preserve">is sheep. They belong to him, and he wants to protect and nurture them. By contrast, the hired hand is not motivated by the same things. </w:t>
      </w:r>
      <w:r w:rsidR="00727345" w:rsidRPr="000F3041">
        <w:rPr>
          <w:color w:val="404040" w:themeColor="text1" w:themeTint="BF"/>
        </w:rPr>
        <w:t xml:space="preserve">Jesus described them saying, </w:t>
      </w:r>
      <w:r w:rsidR="00727345" w:rsidRPr="000F3041">
        <w:rPr>
          <w:i/>
          <w:iCs/>
          <w:color w:val="404040" w:themeColor="text1" w:themeTint="BF"/>
        </w:rPr>
        <w:t xml:space="preserve">“The hired hand, since he is not the shepherd and doesn’t own the sheep, leaves </w:t>
      </w:r>
      <w:r w:rsidR="002D3C32" w:rsidRPr="000F3041">
        <w:rPr>
          <w:i/>
          <w:iCs/>
          <w:color w:val="404040" w:themeColor="text1" w:themeTint="BF"/>
        </w:rPr>
        <w:t>them,</w:t>
      </w:r>
      <w:r w:rsidR="00727345" w:rsidRPr="000F3041">
        <w:rPr>
          <w:i/>
          <w:iCs/>
          <w:color w:val="404040" w:themeColor="text1" w:themeTint="BF"/>
        </w:rPr>
        <w:t> and runs away when he sees a wolf coming. The wolf then snatches and scatters them. This happens because he is a hired hand and doesn’t care about the sheep”</w:t>
      </w:r>
      <w:r w:rsidR="00727345" w:rsidRPr="000F3041">
        <w:rPr>
          <w:color w:val="404040" w:themeColor="text1" w:themeTint="BF"/>
        </w:rPr>
        <w:t xml:space="preserve"> (v</w:t>
      </w:r>
      <w:r w:rsidR="00C23C5C" w:rsidRPr="000F3041">
        <w:rPr>
          <w:color w:val="404040" w:themeColor="text1" w:themeTint="BF"/>
        </w:rPr>
        <w:t>v.</w:t>
      </w:r>
      <w:r w:rsidR="00727345" w:rsidRPr="000F3041">
        <w:rPr>
          <w:color w:val="404040" w:themeColor="text1" w:themeTint="BF"/>
        </w:rPr>
        <w:t xml:space="preserve"> 12-13)</w:t>
      </w:r>
      <w:r w:rsidR="00C23C5C" w:rsidRPr="000F3041">
        <w:rPr>
          <w:color w:val="404040" w:themeColor="text1" w:themeTint="BF"/>
        </w:rPr>
        <w:t>.</w:t>
      </w:r>
      <w:r w:rsidR="00727345" w:rsidRPr="000F3041">
        <w:rPr>
          <w:color w:val="404040" w:themeColor="text1" w:themeTint="BF"/>
        </w:rPr>
        <w:t xml:space="preserve"> Who are these hired hands? </w:t>
      </w:r>
      <w:r w:rsidR="0068084B" w:rsidRPr="000F3041">
        <w:rPr>
          <w:color w:val="404040" w:themeColor="text1" w:themeTint="BF"/>
        </w:rPr>
        <w:t>Context tells us that Jesus was referring to the Pharisee</w:t>
      </w:r>
      <w:r w:rsidR="00A201D8" w:rsidRPr="000F3041">
        <w:rPr>
          <w:color w:val="404040" w:themeColor="text1" w:themeTint="BF"/>
        </w:rPr>
        <w:t>s who were “</w:t>
      </w:r>
      <w:r w:rsidR="00A201D8" w:rsidRPr="0088587D">
        <w:rPr>
          <w:color w:val="404040" w:themeColor="text1" w:themeTint="BF"/>
        </w:rPr>
        <w:t>hired”</w:t>
      </w:r>
      <w:r w:rsidR="00A201D8" w:rsidRPr="000F3041">
        <w:rPr>
          <w:color w:val="404040" w:themeColor="text1" w:themeTint="BF"/>
        </w:rPr>
        <w:t xml:space="preserve"> to care for God’s flock. However, as Jesus said many times, they were more interested in </w:t>
      </w:r>
      <w:r w:rsidR="0058798D" w:rsidRPr="000F3041">
        <w:rPr>
          <w:color w:val="404040" w:themeColor="text1" w:themeTint="BF"/>
        </w:rPr>
        <w:t xml:space="preserve">the law and in their own power than the care of God’s people. </w:t>
      </w:r>
      <w:r w:rsidR="00482435" w:rsidRPr="000F3041">
        <w:rPr>
          <w:color w:val="404040" w:themeColor="text1" w:themeTint="BF"/>
        </w:rPr>
        <w:t xml:space="preserve">As Ezekiel prophesied, God would remove the flock from the uncaring </w:t>
      </w:r>
      <w:r w:rsidR="000F08AC" w:rsidRPr="000F3041">
        <w:rPr>
          <w:color w:val="404040" w:themeColor="text1" w:themeTint="BF"/>
        </w:rPr>
        <w:t>shepherds and</w:t>
      </w:r>
      <w:r w:rsidR="00482435" w:rsidRPr="000F3041">
        <w:rPr>
          <w:color w:val="404040" w:themeColor="text1" w:themeTint="BF"/>
        </w:rPr>
        <w:t xml:space="preserve"> instead would care for His flock personally. </w:t>
      </w:r>
      <w:r w:rsidR="00C37E51" w:rsidRPr="000F3041">
        <w:rPr>
          <w:i/>
          <w:iCs/>
          <w:color w:val="404040" w:themeColor="text1" w:themeTint="BF"/>
        </w:rPr>
        <w:t>“You are My flock, the flock of My pasture; you are men, and I am your God,” says the Lord G</w:t>
      </w:r>
      <w:r w:rsidR="00D52DA1">
        <w:rPr>
          <w:i/>
          <w:iCs/>
          <w:color w:val="404040" w:themeColor="text1" w:themeTint="BF"/>
        </w:rPr>
        <w:t>OD</w:t>
      </w:r>
      <w:r w:rsidR="0088587D">
        <w:rPr>
          <w:i/>
          <w:iCs/>
          <w:color w:val="404040" w:themeColor="text1" w:themeTint="BF"/>
        </w:rPr>
        <w:t>”</w:t>
      </w:r>
      <w:r w:rsidR="00C37E51" w:rsidRPr="000F3041">
        <w:rPr>
          <w:color w:val="404040" w:themeColor="text1" w:themeTint="BF"/>
        </w:rPr>
        <w:t xml:space="preserve"> (Ez</w:t>
      </w:r>
      <w:r w:rsidR="00C23C5C" w:rsidRPr="000F3041">
        <w:rPr>
          <w:color w:val="404040" w:themeColor="text1" w:themeTint="BF"/>
        </w:rPr>
        <w:t>ekiel</w:t>
      </w:r>
      <w:r w:rsidR="00C37E51" w:rsidRPr="000F3041">
        <w:rPr>
          <w:color w:val="404040" w:themeColor="text1" w:themeTint="BF"/>
        </w:rPr>
        <w:t xml:space="preserve"> 34:31)</w:t>
      </w:r>
      <w:r w:rsidR="00C23C5C" w:rsidRPr="000F3041">
        <w:rPr>
          <w:color w:val="404040" w:themeColor="text1" w:themeTint="BF"/>
        </w:rPr>
        <w:t>.</w:t>
      </w:r>
      <w:r w:rsidR="00C37E51" w:rsidRPr="000F3041">
        <w:rPr>
          <w:color w:val="404040" w:themeColor="text1" w:themeTint="BF"/>
        </w:rPr>
        <w:t xml:space="preserve"> </w:t>
      </w:r>
    </w:p>
    <w:p w14:paraId="0D434861" w14:textId="77777777" w:rsidR="009D39A0" w:rsidRPr="000F3041" w:rsidRDefault="009D39A0" w:rsidP="000E2544">
      <w:pPr>
        <w:ind w:left="720"/>
        <w:rPr>
          <w:color w:val="404040" w:themeColor="text1" w:themeTint="BF"/>
        </w:rPr>
      </w:pPr>
    </w:p>
    <w:p w14:paraId="27E30502" w14:textId="77777777" w:rsidR="0088587D" w:rsidRDefault="00C545B2" w:rsidP="00DD08A7">
      <w:pPr>
        <w:ind w:left="720"/>
        <w:rPr>
          <w:color w:val="404040" w:themeColor="text1" w:themeTint="BF"/>
        </w:rPr>
      </w:pPr>
      <w:r w:rsidRPr="000F3041">
        <w:rPr>
          <w:color w:val="404040" w:themeColor="text1" w:themeTint="BF"/>
        </w:rPr>
        <w:t xml:space="preserve">The Good Shepherd stands in stark contrast to the </w:t>
      </w:r>
      <w:r w:rsidR="009A05FA" w:rsidRPr="000F3041">
        <w:rPr>
          <w:color w:val="404040" w:themeColor="text1" w:themeTint="BF"/>
        </w:rPr>
        <w:t xml:space="preserve">hired hand who runs away from the sheep. </w:t>
      </w:r>
      <w:r w:rsidR="0088587D">
        <w:rPr>
          <w:color w:val="404040" w:themeColor="text1" w:themeTint="BF"/>
        </w:rPr>
        <w:t>In</w:t>
      </w:r>
      <w:r w:rsidR="00F16BEE" w:rsidRPr="000F3041">
        <w:rPr>
          <w:color w:val="404040" w:themeColor="text1" w:themeTint="BF"/>
        </w:rPr>
        <w:t xml:space="preserve"> Luke 15:1-7</w:t>
      </w:r>
      <w:r w:rsidR="0088587D" w:rsidRPr="0088587D">
        <w:rPr>
          <w:color w:val="404040" w:themeColor="text1" w:themeTint="BF"/>
        </w:rPr>
        <w:t>,</w:t>
      </w:r>
      <w:r w:rsidR="00F16BEE" w:rsidRPr="0088587D">
        <w:rPr>
          <w:color w:val="404040" w:themeColor="text1" w:themeTint="BF"/>
        </w:rPr>
        <w:t xml:space="preserve"> Jesus was speaking to the </w:t>
      </w:r>
      <w:r w:rsidR="000F08AC" w:rsidRPr="0088587D">
        <w:rPr>
          <w:color w:val="404040" w:themeColor="text1" w:themeTint="BF"/>
        </w:rPr>
        <w:t>Pharisees and</w:t>
      </w:r>
      <w:r w:rsidR="00DD08A7" w:rsidRPr="0088587D">
        <w:rPr>
          <w:color w:val="404040" w:themeColor="text1" w:themeTint="BF"/>
        </w:rPr>
        <w:t xml:space="preserve"> used this parable to explain His care for His sheep</w:t>
      </w:r>
      <w:r w:rsidR="0088587D">
        <w:rPr>
          <w:color w:val="404040" w:themeColor="text1" w:themeTint="BF"/>
        </w:rPr>
        <w:t>:</w:t>
      </w:r>
    </w:p>
    <w:p w14:paraId="08FECD0B" w14:textId="77777777" w:rsidR="0088587D" w:rsidRDefault="0088587D" w:rsidP="00DD08A7">
      <w:pPr>
        <w:ind w:left="720"/>
        <w:rPr>
          <w:color w:val="404040" w:themeColor="text1" w:themeTint="BF"/>
        </w:rPr>
      </w:pPr>
    </w:p>
    <w:p w14:paraId="6C2BA2F5" w14:textId="1A67BED8" w:rsidR="00DD08A7" w:rsidRPr="000F3041" w:rsidRDefault="00DD08A7" w:rsidP="00DD08A7">
      <w:pPr>
        <w:ind w:left="720"/>
        <w:rPr>
          <w:i/>
          <w:iCs/>
          <w:color w:val="404040" w:themeColor="text1" w:themeTint="BF"/>
        </w:rPr>
      </w:pPr>
      <w:r w:rsidRPr="000F3041">
        <w:rPr>
          <w:i/>
          <w:iCs/>
          <w:color w:val="404040" w:themeColor="text1" w:themeTint="BF"/>
        </w:rPr>
        <w:t>“All the tax collectors and sinners were approaching to listen to him. And the Pharisees and scribes were complaining, “This man welcomes sinners and eats with them.</w:t>
      </w:r>
    </w:p>
    <w:p w14:paraId="4304DECE" w14:textId="77777777" w:rsidR="00126D18" w:rsidRPr="000F3041" w:rsidRDefault="00126D18" w:rsidP="00126D18">
      <w:pPr>
        <w:ind w:left="720"/>
        <w:rPr>
          <w:b/>
          <w:bCs/>
          <w:i/>
          <w:iCs/>
          <w:color w:val="404040" w:themeColor="text1" w:themeTint="BF"/>
          <w:vertAlign w:val="superscript"/>
        </w:rPr>
      </w:pPr>
    </w:p>
    <w:p w14:paraId="6117831E" w14:textId="3880298F" w:rsidR="00DD08A7" w:rsidRPr="000F3041" w:rsidRDefault="00DD08A7" w:rsidP="00126D18">
      <w:pPr>
        <w:ind w:left="720"/>
        <w:rPr>
          <w:i/>
          <w:iCs/>
          <w:color w:val="404040" w:themeColor="text1" w:themeTint="BF"/>
        </w:rPr>
      </w:pPr>
      <w:proofErr w:type="gramStart"/>
      <w:r w:rsidRPr="000F3041">
        <w:rPr>
          <w:i/>
          <w:iCs/>
          <w:color w:val="404040" w:themeColor="text1" w:themeTint="BF"/>
        </w:rPr>
        <w:t>So</w:t>
      </w:r>
      <w:proofErr w:type="gramEnd"/>
      <w:r w:rsidRPr="000F3041">
        <w:rPr>
          <w:i/>
          <w:iCs/>
          <w:color w:val="404040" w:themeColor="text1" w:themeTint="BF"/>
        </w:rPr>
        <w:t xml:space="preserve"> he told them this parable: </w:t>
      </w:r>
      <w:r w:rsidR="006F7B16" w:rsidRPr="000F3041">
        <w:rPr>
          <w:b/>
          <w:bCs/>
          <w:i/>
          <w:iCs/>
          <w:color w:val="404040" w:themeColor="text1" w:themeTint="BF"/>
          <w:vertAlign w:val="superscript"/>
        </w:rPr>
        <w:t>“</w:t>
      </w:r>
      <w:r w:rsidRPr="000F3041">
        <w:rPr>
          <w:i/>
          <w:iCs/>
          <w:color w:val="404040" w:themeColor="text1" w:themeTint="BF"/>
        </w:rPr>
        <w:t>What man among you, who has a hundred sheep and loses one of them, does not leave the ninety-nine in the open field and go after the lost one until he finds it? When he has found it, he joyfully puts it on his shoulders, and coming home, he calls his friends and neighbors together, saying to them, ‘Rejoice with me, because I have found my lost sheep!’ I tell you, in the same way, there will be more joy in heaven over one sinner who repents than over ninety-nine righteous people who don’t need repentance.</w:t>
      </w:r>
      <w:r w:rsidR="0088587D">
        <w:rPr>
          <w:i/>
          <w:iCs/>
          <w:color w:val="404040" w:themeColor="text1" w:themeTint="BF"/>
        </w:rPr>
        <w:t>”</w:t>
      </w:r>
    </w:p>
    <w:p w14:paraId="503C0294" w14:textId="77777777" w:rsidR="00126D18" w:rsidRPr="000F3041" w:rsidRDefault="00126D18" w:rsidP="00126D18">
      <w:pPr>
        <w:ind w:left="720"/>
        <w:rPr>
          <w:color w:val="404040" w:themeColor="text1" w:themeTint="BF"/>
        </w:rPr>
      </w:pPr>
    </w:p>
    <w:p w14:paraId="76A9F004" w14:textId="6360C7BF" w:rsidR="00126D18" w:rsidRPr="000F3041" w:rsidRDefault="00126D18" w:rsidP="00126D18">
      <w:pPr>
        <w:ind w:left="720"/>
        <w:rPr>
          <w:color w:val="404040" w:themeColor="text1" w:themeTint="BF"/>
        </w:rPr>
      </w:pPr>
      <w:r w:rsidRPr="000F3041">
        <w:rPr>
          <w:color w:val="404040" w:themeColor="text1" w:themeTint="BF"/>
        </w:rPr>
        <w:t xml:space="preserve">Jesus is the Good Shepherd who not only cares for His flock, refusing to run away from danger, but He </w:t>
      </w:r>
      <w:r w:rsidR="00786738" w:rsidRPr="000F3041">
        <w:rPr>
          <w:color w:val="404040" w:themeColor="text1" w:themeTint="BF"/>
        </w:rPr>
        <w:t>actively</w:t>
      </w:r>
      <w:r w:rsidRPr="000F3041">
        <w:rPr>
          <w:color w:val="404040" w:themeColor="text1" w:themeTint="BF"/>
        </w:rPr>
        <w:t xml:space="preserve"> searches for lost sheep to bring </w:t>
      </w:r>
      <w:r w:rsidR="00546C45">
        <w:rPr>
          <w:color w:val="404040" w:themeColor="text1" w:themeTint="BF"/>
        </w:rPr>
        <w:t>them</w:t>
      </w:r>
      <w:r w:rsidRPr="000F3041">
        <w:rPr>
          <w:color w:val="404040" w:themeColor="text1" w:themeTint="BF"/>
        </w:rPr>
        <w:t xml:space="preserve"> back into the flock. </w:t>
      </w:r>
    </w:p>
    <w:p w14:paraId="4A3E1776" w14:textId="77777777" w:rsidR="00666636" w:rsidRPr="000F3041" w:rsidRDefault="00666636" w:rsidP="00126D18">
      <w:pPr>
        <w:ind w:left="720"/>
        <w:rPr>
          <w:color w:val="404040" w:themeColor="text1" w:themeTint="BF"/>
        </w:rPr>
      </w:pPr>
    </w:p>
    <w:p w14:paraId="208EAF99" w14:textId="7583E7EF" w:rsidR="00180B9E" w:rsidRPr="000F3041" w:rsidRDefault="00DD214D" w:rsidP="00180B9E">
      <w:pPr>
        <w:ind w:left="720"/>
        <w:rPr>
          <w:color w:val="404040" w:themeColor="text1" w:themeTint="BF"/>
        </w:rPr>
      </w:pPr>
      <w:r w:rsidRPr="000F3041">
        <w:rPr>
          <w:color w:val="404040" w:themeColor="text1" w:themeTint="BF"/>
        </w:rPr>
        <w:t xml:space="preserve">The Good Shepherd cares for the sheep, sacrifices for the sheep, </w:t>
      </w:r>
      <w:r w:rsidR="00C74769" w:rsidRPr="000F3041">
        <w:rPr>
          <w:color w:val="404040" w:themeColor="text1" w:themeTint="BF"/>
        </w:rPr>
        <w:t xml:space="preserve">and </w:t>
      </w:r>
      <w:r w:rsidRPr="000F3041">
        <w:rPr>
          <w:color w:val="404040" w:themeColor="text1" w:themeTint="BF"/>
        </w:rPr>
        <w:t>searches for the sheep</w:t>
      </w:r>
      <w:r w:rsidR="00C74769" w:rsidRPr="000F3041">
        <w:rPr>
          <w:color w:val="404040" w:themeColor="text1" w:themeTint="BF"/>
        </w:rPr>
        <w:t xml:space="preserve">. He also knows His sheep individually. </w:t>
      </w:r>
      <w:r w:rsidR="00DC6FC0" w:rsidRPr="000F3041">
        <w:rPr>
          <w:color w:val="404040" w:themeColor="text1" w:themeTint="BF"/>
        </w:rPr>
        <w:t xml:space="preserve">In verse 14 Jesus </w:t>
      </w:r>
      <w:r w:rsidR="000F08AC" w:rsidRPr="000F3041">
        <w:rPr>
          <w:color w:val="404040" w:themeColor="text1" w:themeTint="BF"/>
        </w:rPr>
        <w:t xml:space="preserve">said, </w:t>
      </w:r>
      <w:r w:rsidR="000F08AC" w:rsidRPr="000F3041">
        <w:rPr>
          <w:b/>
          <w:bCs/>
          <w:color w:val="404040" w:themeColor="text1" w:themeTint="BF"/>
          <w:vertAlign w:val="superscript"/>
        </w:rPr>
        <w:t>“</w:t>
      </w:r>
      <w:r w:rsidR="00DC6FC0" w:rsidRPr="000F3041">
        <w:rPr>
          <w:color w:val="404040" w:themeColor="text1" w:themeTint="BF"/>
        </w:rPr>
        <w:t>I am the good shepherd. I know my own, and my own know m</w:t>
      </w:r>
      <w:r w:rsidR="00E56125" w:rsidRPr="000F3041">
        <w:rPr>
          <w:color w:val="404040" w:themeColor="text1" w:themeTint="BF"/>
        </w:rPr>
        <w:t>e</w:t>
      </w:r>
      <w:r w:rsidR="00A13328" w:rsidRPr="000F3041">
        <w:rPr>
          <w:color w:val="404040" w:themeColor="text1" w:themeTint="BF"/>
        </w:rPr>
        <w:t>, just as the Father knows me, and I know the Father. I lay down my life for the sheep</w:t>
      </w:r>
      <w:r w:rsidR="000F08AC" w:rsidRPr="000F3041">
        <w:rPr>
          <w:color w:val="404040" w:themeColor="text1" w:themeTint="BF"/>
        </w:rPr>
        <w:t>”</w:t>
      </w:r>
      <w:r w:rsidR="00E56125" w:rsidRPr="000F3041">
        <w:rPr>
          <w:color w:val="404040" w:themeColor="text1" w:themeTint="BF"/>
        </w:rPr>
        <w:t xml:space="preserve"> </w:t>
      </w:r>
      <w:r w:rsidR="00304133" w:rsidRPr="000F3041">
        <w:rPr>
          <w:color w:val="404040" w:themeColor="text1" w:themeTint="BF"/>
        </w:rPr>
        <w:t>(</w:t>
      </w:r>
      <w:r w:rsidR="006F7B16" w:rsidRPr="000F3041">
        <w:rPr>
          <w:color w:val="404040" w:themeColor="text1" w:themeTint="BF"/>
        </w:rPr>
        <w:t>vv.</w:t>
      </w:r>
      <w:r w:rsidR="00304133" w:rsidRPr="000F3041">
        <w:rPr>
          <w:color w:val="404040" w:themeColor="text1" w:themeTint="BF"/>
        </w:rPr>
        <w:t xml:space="preserve"> 14-15)</w:t>
      </w:r>
      <w:r w:rsidR="006F7B16" w:rsidRPr="000F3041">
        <w:rPr>
          <w:color w:val="404040" w:themeColor="text1" w:themeTint="BF"/>
        </w:rPr>
        <w:t>.</w:t>
      </w:r>
      <w:r w:rsidR="00304133" w:rsidRPr="000F3041">
        <w:rPr>
          <w:color w:val="404040" w:themeColor="text1" w:themeTint="BF"/>
        </w:rPr>
        <w:t xml:space="preserve"> </w:t>
      </w:r>
      <w:r w:rsidR="002B5070" w:rsidRPr="000F3041">
        <w:rPr>
          <w:color w:val="404040" w:themeColor="text1" w:themeTint="BF"/>
        </w:rPr>
        <w:t xml:space="preserve">Like the shepherd inspecting each individual sheep as it </w:t>
      </w:r>
      <w:r w:rsidR="002B5070" w:rsidRPr="000F3041">
        <w:rPr>
          <w:color w:val="404040" w:themeColor="text1" w:themeTint="BF"/>
        </w:rPr>
        <w:lastRenderedPageBreak/>
        <w:t xml:space="preserve">returns to the pen at night, Jesus knows us individually, and cares for us specifically. </w:t>
      </w:r>
      <w:r w:rsidR="00546C45">
        <w:rPr>
          <w:color w:val="404040" w:themeColor="text1" w:themeTint="BF"/>
        </w:rPr>
        <w:t xml:space="preserve">As God, </w:t>
      </w:r>
      <w:r w:rsidR="00FE49F2" w:rsidRPr="000F3041">
        <w:rPr>
          <w:color w:val="404040" w:themeColor="text1" w:themeTint="BF"/>
        </w:rPr>
        <w:t>Jesus knew us before we were born (Jer</w:t>
      </w:r>
      <w:r w:rsidR="008A0514" w:rsidRPr="000F3041">
        <w:rPr>
          <w:color w:val="404040" w:themeColor="text1" w:themeTint="BF"/>
        </w:rPr>
        <w:t>emiah</w:t>
      </w:r>
      <w:r w:rsidR="00FE49F2" w:rsidRPr="000F3041">
        <w:rPr>
          <w:color w:val="404040" w:themeColor="text1" w:themeTint="BF"/>
        </w:rPr>
        <w:t xml:space="preserve"> 1:5), He knows our whereabouts </w:t>
      </w:r>
      <w:r w:rsidR="00546C45">
        <w:rPr>
          <w:color w:val="404040" w:themeColor="text1" w:themeTint="BF"/>
        </w:rPr>
        <w:t>at all times</w:t>
      </w:r>
      <w:r w:rsidR="00FE49F2" w:rsidRPr="000F3041">
        <w:rPr>
          <w:color w:val="404040" w:themeColor="text1" w:themeTint="BF"/>
        </w:rPr>
        <w:t xml:space="preserve"> (Ps</w:t>
      </w:r>
      <w:r w:rsidR="008A0514" w:rsidRPr="000F3041">
        <w:rPr>
          <w:color w:val="404040" w:themeColor="text1" w:themeTint="BF"/>
        </w:rPr>
        <w:t>alm</w:t>
      </w:r>
      <w:r w:rsidR="00FE49F2" w:rsidRPr="000F3041">
        <w:rPr>
          <w:color w:val="404040" w:themeColor="text1" w:themeTint="BF"/>
        </w:rPr>
        <w:t xml:space="preserve"> 139:1-2</w:t>
      </w:r>
      <w:r w:rsidR="00206F76" w:rsidRPr="000F3041">
        <w:rPr>
          <w:color w:val="404040" w:themeColor="text1" w:themeTint="BF"/>
        </w:rPr>
        <w:t>), He knows every word we are going to speak before we open our mouths (Ps</w:t>
      </w:r>
      <w:r w:rsidR="008A0514" w:rsidRPr="000F3041">
        <w:rPr>
          <w:color w:val="404040" w:themeColor="text1" w:themeTint="BF"/>
        </w:rPr>
        <w:t>alm</w:t>
      </w:r>
      <w:r w:rsidR="00206F76" w:rsidRPr="000F3041">
        <w:rPr>
          <w:color w:val="404040" w:themeColor="text1" w:themeTint="BF"/>
        </w:rPr>
        <w:t xml:space="preserve"> 139:4), He knows every hair on our head</w:t>
      </w:r>
      <w:r w:rsidR="00546C45">
        <w:rPr>
          <w:color w:val="404040" w:themeColor="text1" w:themeTint="BF"/>
        </w:rPr>
        <w:t>s</w:t>
      </w:r>
      <w:r w:rsidR="00206F76" w:rsidRPr="000F3041">
        <w:rPr>
          <w:color w:val="404040" w:themeColor="text1" w:themeTint="BF"/>
        </w:rPr>
        <w:t xml:space="preserve"> (</w:t>
      </w:r>
      <w:r w:rsidR="000E05F7" w:rsidRPr="000F3041">
        <w:rPr>
          <w:color w:val="404040" w:themeColor="text1" w:themeTint="BF"/>
        </w:rPr>
        <w:t>Matt</w:t>
      </w:r>
      <w:r w:rsidR="008A0514" w:rsidRPr="000F3041">
        <w:rPr>
          <w:color w:val="404040" w:themeColor="text1" w:themeTint="BF"/>
        </w:rPr>
        <w:t>hew</w:t>
      </w:r>
      <w:r w:rsidR="000E05F7" w:rsidRPr="000F3041">
        <w:rPr>
          <w:color w:val="404040" w:themeColor="text1" w:themeTint="BF"/>
        </w:rPr>
        <w:t xml:space="preserve"> 10:30), </w:t>
      </w:r>
      <w:r w:rsidR="00B8247C" w:rsidRPr="000F3041">
        <w:rPr>
          <w:color w:val="404040" w:themeColor="text1" w:themeTint="BF"/>
        </w:rPr>
        <w:t>He knows our hearts</w:t>
      </w:r>
      <w:r w:rsidR="00FD6C18" w:rsidRPr="000F3041">
        <w:rPr>
          <w:color w:val="404040" w:themeColor="text1" w:themeTint="BF"/>
        </w:rPr>
        <w:t xml:space="preserve"> (1 Sam</w:t>
      </w:r>
      <w:r w:rsidR="008A0514" w:rsidRPr="000F3041">
        <w:rPr>
          <w:color w:val="404040" w:themeColor="text1" w:themeTint="BF"/>
        </w:rPr>
        <w:t>uel</w:t>
      </w:r>
      <w:r w:rsidR="00FD6C18" w:rsidRPr="000F3041">
        <w:rPr>
          <w:color w:val="404040" w:themeColor="text1" w:themeTint="BF"/>
        </w:rPr>
        <w:t xml:space="preserve"> 16:7), and He even knows our sin (Ps</w:t>
      </w:r>
      <w:r w:rsidR="008A0514" w:rsidRPr="000F3041">
        <w:rPr>
          <w:color w:val="404040" w:themeColor="text1" w:themeTint="BF"/>
        </w:rPr>
        <w:t>alm</w:t>
      </w:r>
      <w:r w:rsidR="00FD6C18" w:rsidRPr="000F3041">
        <w:rPr>
          <w:color w:val="404040" w:themeColor="text1" w:themeTint="BF"/>
        </w:rPr>
        <w:t xml:space="preserve"> 69:5). Yet He loves us with an everlasting love </w:t>
      </w:r>
      <w:r w:rsidR="007D239E" w:rsidRPr="000F3041">
        <w:rPr>
          <w:color w:val="404040" w:themeColor="text1" w:themeTint="BF"/>
        </w:rPr>
        <w:t>(Jer</w:t>
      </w:r>
      <w:r w:rsidR="008A0514" w:rsidRPr="000F3041">
        <w:rPr>
          <w:color w:val="404040" w:themeColor="text1" w:themeTint="BF"/>
        </w:rPr>
        <w:t>emiah</w:t>
      </w:r>
      <w:r w:rsidR="007D239E" w:rsidRPr="000F3041">
        <w:rPr>
          <w:color w:val="404040" w:themeColor="text1" w:themeTint="BF"/>
        </w:rPr>
        <w:t xml:space="preserve"> 31:3), </w:t>
      </w:r>
      <w:r w:rsidR="00C74769" w:rsidRPr="000F3041">
        <w:rPr>
          <w:color w:val="404040" w:themeColor="text1" w:themeTint="BF"/>
        </w:rPr>
        <w:t xml:space="preserve">demonstrating that love </w:t>
      </w:r>
      <w:r w:rsidR="001637E8" w:rsidRPr="000F3041">
        <w:rPr>
          <w:color w:val="404040" w:themeColor="text1" w:themeTint="BF"/>
        </w:rPr>
        <w:t>for</w:t>
      </w:r>
      <w:r w:rsidR="007D239E" w:rsidRPr="000F3041">
        <w:rPr>
          <w:color w:val="404040" w:themeColor="text1" w:themeTint="BF"/>
        </w:rPr>
        <w:t xml:space="preserve"> us even before we loved Him (Rom</w:t>
      </w:r>
      <w:r w:rsidR="008A0514" w:rsidRPr="000F3041">
        <w:rPr>
          <w:color w:val="404040" w:themeColor="text1" w:themeTint="BF"/>
        </w:rPr>
        <w:t>ans</w:t>
      </w:r>
      <w:r w:rsidR="007D239E" w:rsidRPr="000F3041">
        <w:rPr>
          <w:color w:val="404040" w:themeColor="text1" w:themeTint="BF"/>
        </w:rPr>
        <w:t xml:space="preserve"> 5:8)</w:t>
      </w:r>
      <w:r w:rsidR="002D3C32" w:rsidRPr="000F3041">
        <w:rPr>
          <w:color w:val="404040" w:themeColor="text1" w:themeTint="BF"/>
        </w:rPr>
        <w:t xml:space="preserve">. </w:t>
      </w:r>
      <w:r w:rsidR="00304133" w:rsidRPr="000F3041">
        <w:rPr>
          <w:color w:val="404040" w:themeColor="text1" w:themeTint="BF"/>
        </w:rPr>
        <w:t xml:space="preserve">Jesus compares His intimate knowledge of us to His intimate knowledge of the Father. He knows us fully and intimately, </w:t>
      </w:r>
      <w:r w:rsidR="000F116D" w:rsidRPr="000F3041">
        <w:rPr>
          <w:color w:val="404040" w:themeColor="text1" w:themeTint="BF"/>
        </w:rPr>
        <w:t xml:space="preserve">loves us despite our flaws and failures, and </w:t>
      </w:r>
      <w:r w:rsidR="00546C45">
        <w:rPr>
          <w:color w:val="404040" w:themeColor="text1" w:themeTint="BF"/>
        </w:rPr>
        <w:t>=</w:t>
      </w:r>
      <w:r w:rsidR="000F116D" w:rsidRPr="000F3041">
        <w:rPr>
          <w:color w:val="404040" w:themeColor="text1" w:themeTint="BF"/>
        </w:rPr>
        <w:t xml:space="preserve"> sacrificed Himself for us. </w:t>
      </w:r>
      <w:r w:rsidR="00546C45">
        <w:rPr>
          <w:color w:val="404040" w:themeColor="text1" w:themeTint="BF"/>
        </w:rPr>
        <w:t>He is</w:t>
      </w:r>
      <w:r w:rsidR="000F116D" w:rsidRPr="000F3041">
        <w:rPr>
          <w:color w:val="404040" w:themeColor="text1" w:themeTint="BF"/>
        </w:rPr>
        <w:t xml:space="preserve"> a Good Shepherd, indeed!</w:t>
      </w:r>
    </w:p>
    <w:p w14:paraId="3BB43A7C" w14:textId="77777777" w:rsidR="001637E8" w:rsidRDefault="001637E8" w:rsidP="00FD6C18">
      <w:pPr>
        <w:ind w:left="720"/>
      </w:pPr>
    </w:p>
    <w:p w14:paraId="40EF5B5B" w14:textId="77777777" w:rsidR="00ED608E" w:rsidRDefault="00ED608E" w:rsidP="00ED608E">
      <w:pPr>
        <w:pStyle w:val="Heading1Alt"/>
        <w:ind w:left="720"/>
      </w:pPr>
      <w:r>
        <w:t>DISCUSS</w:t>
      </w:r>
    </w:p>
    <w:p w14:paraId="39909317" w14:textId="77777777" w:rsidR="00ED608E" w:rsidRDefault="00ED608E" w:rsidP="00ED608E">
      <w:pPr>
        <w:ind w:left="720"/>
        <w:rPr>
          <w:i/>
          <w:iCs/>
        </w:rPr>
      </w:pPr>
    </w:p>
    <w:p w14:paraId="7A67BBCF" w14:textId="36F72C3A" w:rsidR="00ED608E" w:rsidRDefault="00180B9E" w:rsidP="00180B9E">
      <w:pPr>
        <w:pStyle w:val="ListParagraph"/>
        <w:numPr>
          <w:ilvl w:val="0"/>
          <w:numId w:val="33"/>
        </w:numPr>
        <w:rPr>
          <w:i/>
          <w:iCs/>
          <w:color w:val="404040" w:themeColor="text1" w:themeTint="BF"/>
        </w:rPr>
      </w:pPr>
      <w:r>
        <w:rPr>
          <w:i/>
          <w:iCs/>
          <w:color w:val="404040" w:themeColor="text1" w:themeTint="BF"/>
        </w:rPr>
        <w:t xml:space="preserve">How did Jesus distinguish </w:t>
      </w:r>
      <w:r w:rsidR="00546C45">
        <w:rPr>
          <w:i/>
          <w:iCs/>
          <w:color w:val="404040" w:themeColor="text1" w:themeTint="BF"/>
        </w:rPr>
        <w:t>H</w:t>
      </w:r>
      <w:r>
        <w:rPr>
          <w:i/>
          <w:iCs/>
          <w:color w:val="404040" w:themeColor="text1" w:themeTint="BF"/>
        </w:rPr>
        <w:t>imself from the hired hands?</w:t>
      </w:r>
    </w:p>
    <w:p w14:paraId="4B7AD44C" w14:textId="6449DB13" w:rsidR="00071AD2" w:rsidRDefault="00320819" w:rsidP="00180B9E">
      <w:pPr>
        <w:pStyle w:val="ListParagraph"/>
        <w:numPr>
          <w:ilvl w:val="0"/>
          <w:numId w:val="33"/>
        </w:numPr>
        <w:rPr>
          <w:i/>
          <w:iCs/>
          <w:color w:val="404040" w:themeColor="text1" w:themeTint="BF"/>
        </w:rPr>
      </w:pPr>
      <w:r>
        <w:rPr>
          <w:i/>
          <w:iCs/>
          <w:color w:val="404040" w:themeColor="text1" w:themeTint="BF"/>
        </w:rPr>
        <w:t xml:space="preserve">Timothy Keller, in his book “The Meaning of Marriage, wrote, </w:t>
      </w:r>
      <w:r w:rsidRPr="00320819">
        <w:rPr>
          <w:i/>
          <w:iCs/>
          <w:color w:val="404040" w:themeColor="text1" w:themeTint="BF"/>
        </w:rPr>
        <w:t>“To be loved but not known is comforting but superficial. To be known and not loved is our greatest fear. But to be fully known and truly loved is…what it means to be loved by God.”</w:t>
      </w:r>
      <w:r>
        <w:rPr>
          <w:i/>
          <w:iCs/>
          <w:color w:val="404040" w:themeColor="text1" w:themeTint="BF"/>
        </w:rPr>
        <w:t xml:space="preserve"> </w:t>
      </w:r>
      <w:r w:rsidR="00E1334B">
        <w:rPr>
          <w:i/>
          <w:iCs/>
          <w:color w:val="404040" w:themeColor="text1" w:themeTint="BF"/>
        </w:rPr>
        <w:t xml:space="preserve">How </w:t>
      </w:r>
      <w:r w:rsidR="00546C45">
        <w:rPr>
          <w:i/>
          <w:iCs/>
          <w:color w:val="404040" w:themeColor="text1" w:themeTint="BF"/>
        </w:rPr>
        <w:t>might</w:t>
      </w:r>
      <w:r w:rsidR="00E1334B">
        <w:rPr>
          <w:i/>
          <w:iCs/>
          <w:color w:val="404040" w:themeColor="text1" w:themeTint="BF"/>
        </w:rPr>
        <w:t xml:space="preserve"> understanding that God knows everything about us make us feel shame or vulnerability? How can today’s passage encourage us</w:t>
      </w:r>
      <w:r w:rsidR="00071AD2">
        <w:rPr>
          <w:i/>
          <w:iCs/>
          <w:color w:val="404040" w:themeColor="text1" w:themeTint="BF"/>
        </w:rPr>
        <w:t xml:space="preserve">? </w:t>
      </w:r>
    </w:p>
    <w:p w14:paraId="38A1C1A8" w14:textId="0CCB5D89" w:rsidR="00180B9E" w:rsidRPr="00180B9E" w:rsidRDefault="00071AD2" w:rsidP="00180B9E">
      <w:pPr>
        <w:pStyle w:val="ListParagraph"/>
        <w:numPr>
          <w:ilvl w:val="0"/>
          <w:numId w:val="33"/>
        </w:numPr>
        <w:rPr>
          <w:i/>
          <w:iCs/>
          <w:color w:val="404040" w:themeColor="text1" w:themeTint="BF"/>
        </w:rPr>
      </w:pPr>
      <w:r>
        <w:rPr>
          <w:i/>
          <w:iCs/>
          <w:color w:val="404040" w:themeColor="text1" w:themeTint="BF"/>
        </w:rPr>
        <w:t xml:space="preserve">Where might God be calling you to reflect shepherd-like love and acceptance toward </w:t>
      </w:r>
      <w:r w:rsidR="009A29C5">
        <w:rPr>
          <w:i/>
          <w:iCs/>
          <w:color w:val="404040" w:themeColor="text1" w:themeTint="BF"/>
        </w:rPr>
        <w:t xml:space="preserve">someone else? How could that kind of love positively impact families, churches, schools, or even a workplace? </w:t>
      </w:r>
      <w:r w:rsidR="00320819" w:rsidRPr="00320819">
        <w:rPr>
          <w:i/>
          <w:iCs/>
          <w:color w:val="404040" w:themeColor="text1" w:themeTint="BF"/>
        </w:rPr>
        <w:br/>
      </w:r>
    </w:p>
    <w:p w14:paraId="580788C2" w14:textId="77777777" w:rsidR="00DF30DF" w:rsidRDefault="00DF30DF" w:rsidP="00C837A4">
      <w:pPr>
        <w:ind w:left="720"/>
        <w:rPr>
          <w:b/>
          <w:color w:val="404040" w:themeColor="text1" w:themeTint="BF"/>
        </w:rPr>
      </w:pPr>
    </w:p>
    <w:p w14:paraId="270BD847" w14:textId="607FF04E" w:rsidR="00ED608E" w:rsidRPr="00E60A0C" w:rsidRDefault="00ED608E" w:rsidP="00ED608E">
      <w:pPr>
        <w:pStyle w:val="ListParagraph"/>
        <w:autoSpaceDE w:val="0"/>
        <w:autoSpaceDN w:val="0"/>
        <w:adjustRightInd w:val="0"/>
        <w:spacing w:line="360" w:lineRule="auto"/>
        <w:rPr>
          <w:rFonts w:ascii="Helvetica Neue" w:hAnsi="Helvetica Neue"/>
          <w:b/>
          <w:color w:val="404040" w:themeColor="text1" w:themeTint="BF"/>
        </w:rPr>
      </w:pPr>
      <w:r>
        <w:rPr>
          <w:rFonts w:ascii="Helvetica Neue" w:hAnsi="Helvetica Neue"/>
          <w:b/>
          <w:color w:val="404040" w:themeColor="text1" w:themeTint="BF"/>
          <w:sz w:val="28"/>
          <w:szCs w:val="28"/>
        </w:rPr>
        <w:t>3</w:t>
      </w:r>
      <w:r w:rsidRPr="00ED608E">
        <w:rPr>
          <w:rFonts w:ascii="Helvetica Neue" w:hAnsi="Helvetica Neue"/>
          <w:b/>
          <w:color w:val="404040" w:themeColor="text1" w:themeTint="BF"/>
          <w:sz w:val="28"/>
          <w:szCs w:val="28"/>
        </w:rPr>
        <w:t xml:space="preserve">. </w:t>
      </w:r>
      <w:r w:rsidR="00042ECD">
        <w:rPr>
          <w:rFonts w:ascii="Helvetica Neue" w:hAnsi="Helvetica Neue"/>
          <w:b/>
          <w:color w:val="404040" w:themeColor="text1" w:themeTint="BF"/>
          <w:sz w:val="28"/>
          <w:szCs w:val="28"/>
        </w:rPr>
        <w:t xml:space="preserve">One </w:t>
      </w:r>
      <w:r w:rsidR="00042ECD" w:rsidRPr="000F3041">
        <w:rPr>
          <w:rFonts w:ascii="Helvetica Neue" w:hAnsi="Helvetica Neue"/>
          <w:b/>
          <w:color w:val="404040" w:themeColor="text1" w:themeTint="BF"/>
          <w:sz w:val="28"/>
          <w:szCs w:val="28"/>
          <w:u w:val="single"/>
        </w:rPr>
        <w:t>Flock</w:t>
      </w:r>
      <w:r w:rsidR="00042ECD">
        <w:rPr>
          <w:rFonts w:ascii="Helvetica Neue" w:hAnsi="Helvetica Neue"/>
          <w:b/>
          <w:color w:val="404040" w:themeColor="text1" w:themeTint="BF"/>
          <w:sz w:val="28"/>
          <w:szCs w:val="28"/>
        </w:rPr>
        <w:t xml:space="preserve"> and One </w:t>
      </w:r>
      <w:r w:rsidR="00042ECD" w:rsidRPr="000F3041">
        <w:rPr>
          <w:rFonts w:ascii="Helvetica Neue" w:hAnsi="Helvetica Neue"/>
          <w:b/>
          <w:color w:val="404040" w:themeColor="text1" w:themeTint="BF"/>
          <w:sz w:val="28"/>
          <w:szCs w:val="28"/>
          <w:u w:val="single"/>
        </w:rPr>
        <w:t>Shepherd</w:t>
      </w:r>
      <w:r w:rsidR="00042ECD">
        <w:rPr>
          <w:rFonts w:ascii="Helvetica Neue" w:hAnsi="Helvetica Neue"/>
          <w:b/>
          <w:color w:val="404040" w:themeColor="text1" w:themeTint="BF"/>
          <w:sz w:val="28"/>
          <w:szCs w:val="28"/>
        </w:rPr>
        <w:t xml:space="preserve">—Jesus </w:t>
      </w:r>
      <w:r w:rsidR="00577180">
        <w:rPr>
          <w:rFonts w:ascii="Helvetica Neue" w:hAnsi="Helvetica Neue"/>
          <w:b/>
          <w:color w:val="404040" w:themeColor="text1" w:themeTint="BF"/>
          <w:sz w:val="28"/>
          <w:szCs w:val="28"/>
        </w:rPr>
        <w:t>Gathers His People</w:t>
      </w:r>
      <w:r w:rsidR="00CC640E">
        <w:rPr>
          <w:rFonts w:ascii="Helvetica Neue" w:hAnsi="Helvetica Neue"/>
          <w:b/>
          <w:color w:val="404040" w:themeColor="text1" w:themeTint="BF"/>
          <w:sz w:val="28"/>
          <w:szCs w:val="28"/>
        </w:rPr>
        <w:t xml:space="preserve"> </w:t>
      </w:r>
    </w:p>
    <w:p w14:paraId="3EA49885" w14:textId="37E9DFC9" w:rsidR="00234BDB" w:rsidRPr="00234BDB" w:rsidRDefault="004265B5" w:rsidP="00234BDB">
      <w:pPr>
        <w:ind w:left="720"/>
        <w:rPr>
          <w:i/>
          <w:iCs/>
          <w:color w:val="404040" w:themeColor="text1" w:themeTint="BF"/>
        </w:rPr>
      </w:pPr>
      <w:r>
        <w:rPr>
          <w:color w:val="404040" w:themeColor="text1" w:themeTint="BF"/>
        </w:rPr>
        <w:t xml:space="preserve">John </w:t>
      </w:r>
      <w:r w:rsidR="00234BDB">
        <w:rPr>
          <w:color w:val="404040" w:themeColor="text1" w:themeTint="BF"/>
        </w:rPr>
        <w:t>10:16-21</w:t>
      </w:r>
      <w:r w:rsidR="000F3041">
        <w:rPr>
          <w:color w:val="404040" w:themeColor="text1" w:themeTint="BF"/>
        </w:rPr>
        <w:t>:</w:t>
      </w:r>
      <w:r w:rsidR="004250A3">
        <w:rPr>
          <w:color w:val="404040" w:themeColor="text1" w:themeTint="BF"/>
        </w:rPr>
        <w:t xml:space="preserve"> </w:t>
      </w:r>
      <w:r w:rsidR="00234BDB" w:rsidRPr="00234BDB">
        <w:rPr>
          <w:i/>
          <w:iCs/>
          <w:color w:val="404040" w:themeColor="text1" w:themeTint="BF"/>
        </w:rPr>
        <w:t xml:space="preserve">But I have other sheep that are not from this sheep pen; I must bring them also, and they will listen to my voice. Then there will be one flock, one shepherd. This is why the </w:t>
      </w:r>
      <w:proofErr w:type="gramStart"/>
      <w:r w:rsidR="00234BDB" w:rsidRPr="00234BDB">
        <w:rPr>
          <w:i/>
          <w:iCs/>
          <w:color w:val="404040" w:themeColor="text1" w:themeTint="BF"/>
        </w:rPr>
        <w:t>Father</w:t>
      </w:r>
      <w:proofErr w:type="gramEnd"/>
      <w:r w:rsidR="00234BDB" w:rsidRPr="00234BDB">
        <w:rPr>
          <w:i/>
          <w:iCs/>
          <w:color w:val="404040" w:themeColor="text1" w:themeTint="BF"/>
        </w:rPr>
        <w:t xml:space="preserve"> loves me, because I lay down my life so that I may take it up again. No one takes it from me, but I lay it down on my own. I have the right to lay it down, and I have the right to take it up again. I have received this command from my Father.”</w:t>
      </w:r>
    </w:p>
    <w:p w14:paraId="02918519" w14:textId="77777777" w:rsidR="00234BDB" w:rsidRDefault="00234BDB" w:rsidP="00234BDB">
      <w:pPr>
        <w:ind w:left="720"/>
        <w:rPr>
          <w:b/>
          <w:bCs/>
          <w:i/>
          <w:iCs/>
          <w:color w:val="404040" w:themeColor="text1" w:themeTint="BF"/>
          <w:vertAlign w:val="superscript"/>
        </w:rPr>
      </w:pPr>
    </w:p>
    <w:p w14:paraId="4B7BF404" w14:textId="7350584B" w:rsidR="00234BDB" w:rsidRPr="00234BDB" w:rsidRDefault="00234BDB" w:rsidP="00234BDB">
      <w:pPr>
        <w:ind w:left="720"/>
        <w:rPr>
          <w:i/>
          <w:iCs/>
          <w:color w:val="404040" w:themeColor="text1" w:themeTint="BF"/>
        </w:rPr>
      </w:pPr>
      <w:proofErr w:type="gramStart"/>
      <w:r w:rsidRPr="00234BDB">
        <w:rPr>
          <w:i/>
          <w:iCs/>
          <w:color w:val="404040" w:themeColor="text1" w:themeTint="BF"/>
        </w:rPr>
        <w:t>Again</w:t>
      </w:r>
      <w:proofErr w:type="gramEnd"/>
      <w:r w:rsidRPr="00234BDB">
        <w:rPr>
          <w:i/>
          <w:iCs/>
          <w:color w:val="404040" w:themeColor="text1" w:themeTint="BF"/>
        </w:rPr>
        <w:t xml:space="preserve"> the Jews were divided because of these words. Many of them were saying, “He has a demon and he’s crazy. Why do you listen to him?” Others were saying, “These aren’t the words of someone who is demon-possessed. Can a demon open the eyes of the blind?”</w:t>
      </w:r>
    </w:p>
    <w:p w14:paraId="534DC28F" w14:textId="6D4D2527" w:rsidR="004250A3" w:rsidRDefault="004250A3" w:rsidP="00ED608E">
      <w:pPr>
        <w:ind w:left="720"/>
        <w:rPr>
          <w:i/>
          <w:iCs/>
          <w:color w:val="404040" w:themeColor="text1" w:themeTint="BF"/>
        </w:rPr>
      </w:pPr>
    </w:p>
    <w:p w14:paraId="7894884C" w14:textId="222A5724" w:rsidR="00ED608E" w:rsidRPr="00E60A0C" w:rsidRDefault="00ED608E" w:rsidP="00ED608E">
      <w:pPr>
        <w:ind w:left="720"/>
        <w:rPr>
          <w:i/>
          <w:iCs/>
          <w:color w:val="404040" w:themeColor="text1" w:themeTint="BF"/>
        </w:rPr>
      </w:pPr>
      <w:r w:rsidRPr="00E60A0C">
        <w:rPr>
          <w:i/>
          <w:iCs/>
          <w:color w:val="404040" w:themeColor="text1" w:themeTint="BF"/>
        </w:rPr>
        <w:t xml:space="preserve">Unpacking </w:t>
      </w:r>
      <w:r w:rsidR="00A22DEB">
        <w:rPr>
          <w:i/>
          <w:iCs/>
          <w:color w:val="404040" w:themeColor="text1" w:themeTint="BF"/>
        </w:rPr>
        <w:t xml:space="preserve">John </w:t>
      </w:r>
      <w:r w:rsidR="00234BDB">
        <w:rPr>
          <w:i/>
          <w:iCs/>
          <w:color w:val="404040" w:themeColor="text1" w:themeTint="BF"/>
        </w:rPr>
        <w:t>10</w:t>
      </w:r>
      <w:r w:rsidR="004250A3">
        <w:rPr>
          <w:i/>
          <w:iCs/>
          <w:color w:val="404040" w:themeColor="text1" w:themeTint="BF"/>
        </w:rPr>
        <w:t>:16-2</w:t>
      </w:r>
      <w:r w:rsidR="00234BDB">
        <w:rPr>
          <w:i/>
          <w:iCs/>
          <w:color w:val="404040" w:themeColor="text1" w:themeTint="BF"/>
        </w:rPr>
        <w:t>1</w:t>
      </w:r>
    </w:p>
    <w:p w14:paraId="62A81443" w14:textId="0219D9D1" w:rsidR="00145698" w:rsidRDefault="006448D7" w:rsidP="00145698">
      <w:pPr>
        <w:ind w:left="720"/>
        <w:rPr>
          <w:color w:val="404040" w:themeColor="text1" w:themeTint="BF"/>
        </w:rPr>
      </w:pPr>
      <w:r>
        <w:rPr>
          <w:color w:val="404040" w:themeColor="text1" w:themeTint="BF"/>
        </w:rPr>
        <w:t xml:space="preserve">Throughout the Bible, we see times when </w:t>
      </w:r>
      <w:r w:rsidR="00DF6ED0">
        <w:rPr>
          <w:color w:val="404040" w:themeColor="text1" w:themeTint="BF"/>
        </w:rPr>
        <w:t xml:space="preserve">expansion meant scarcity and fear. </w:t>
      </w:r>
      <w:r w:rsidR="003F63EF">
        <w:rPr>
          <w:color w:val="404040" w:themeColor="text1" w:themeTint="BF"/>
        </w:rPr>
        <w:t xml:space="preserve">In Genesis 13, Abram and Lot’s </w:t>
      </w:r>
      <w:r w:rsidR="00D46ABF">
        <w:rPr>
          <w:color w:val="404040" w:themeColor="text1" w:themeTint="BF"/>
        </w:rPr>
        <w:t xml:space="preserve">herders </w:t>
      </w:r>
      <w:r w:rsidR="00786738">
        <w:rPr>
          <w:color w:val="404040" w:themeColor="text1" w:themeTint="BF"/>
        </w:rPr>
        <w:t>quarreled</w:t>
      </w:r>
      <w:r w:rsidR="00D46ABF">
        <w:rPr>
          <w:color w:val="404040" w:themeColor="text1" w:themeTint="BF"/>
        </w:rPr>
        <w:t xml:space="preserve"> over resources for their increasingly large flocks. The result is that the men </w:t>
      </w:r>
      <w:proofErr w:type="gramStart"/>
      <w:r w:rsidR="00D46ABF">
        <w:rPr>
          <w:color w:val="404040" w:themeColor="text1" w:themeTint="BF"/>
        </w:rPr>
        <w:t>separated—Lot</w:t>
      </w:r>
      <w:proofErr w:type="gramEnd"/>
      <w:r w:rsidR="00D46ABF">
        <w:rPr>
          <w:color w:val="404040" w:themeColor="text1" w:themeTint="BF"/>
        </w:rPr>
        <w:t xml:space="preserve"> moving toward</w:t>
      </w:r>
      <w:r w:rsidR="00D52DA1">
        <w:rPr>
          <w:color w:val="404040" w:themeColor="text1" w:themeTint="BF"/>
        </w:rPr>
        <w:t xml:space="preserve"> </w:t>
      </w:r>
      <w:r w:rsidR="00D46ABF">
        <w:rPr>
          <w:color w:val="404040" w:themeColor="text1" w:themeTint="BF"/>
        </w:rPr>
        <w:t xml:space="preserve">Sodom, and Abram staying in the Negev. </w:t>
      </w:r>
      <w:r w:rsidR="00E851CC">
        <w:rPr>
          <w:color w:val="404040" w:themeColor="text1" w:themeTint="BF"/>
        </w:rPr>
        <w:t>God expanded their territory to meet the need. In Acts 6</w:t>
      </w:r>
      <w:r w:rsidR="008C6812">
        <w:rPr>
          <w:color w:val="404040" w:themeColor="text1" w:themeTint="BF"/>
        </w:rPr>
        <w:t>,</w:t>
      </w:r>
      <w:r w:rsidR="00E851CC">
        <w:rPr>
          <w:color w:val="404040" w:themeColor="text1" w:themeTint="BF"/>
        </w:rPr>
        <w:t xml:space="preserve"> we see fighting between the Hebraic and Hellenistic Jews over distribution of food to their widows. God provided </w:t>
      </w:r>
      <w:r w:rsidR="00861BCA">
        <w:rPr>
          <w:color w:val="404040" w:themeColor="text1" w:themeTint="BF"/>
        </w:rPr>
        <w:t>deacons, and a system</w:t>
      </w:r>
      <w:r w:rsidR="00677903">
        <w:rPr>
          <w:color w:val="404040" w:themeColor="text1" w:themeTint="BF"/>
        </w:rPr>
        <w:t xml:space="preserve"> was put in place</w:t>
      </w:r>
      <w:r w:rsidR="00861BCA">
        <w:rPr>
          <w:color w:val="404040" w:themeColor="text1" w:themeTint="BF"/>
        </w:rPr>
        <w:t xml:space="preserve"> to make sure that all vulnerable people in </w:t>
      </w:r>
      <w:r w:rsidR="008C6812">
        <w:rPr>
          <w:color w:val="404040" w:themeColor="text1" w:themeTint="BF"/>
        </w:rPr>
        <w:t>the</w:t>
      </w:r>
      <w:r w:rsidR="00861BCA">
        <w:rPr>
          <w:color w:val="404040" w:themeColor="text1" w:themeTint="BF"/>
        </w:rPr>
        <w:t xml:space="preserve"> church </w:t>
      </w:r>
      <w:r w:rsidR="00677903">
        <w:rPr>
          <w:color w:val="404040" w:themeColor="text1" w:themeTint="BF"/>
        </w:rPr>
        <w:t>receive</w:t>
      </w:r>
      <w:r w:rsidR="008C6812">
        <w:rPr>
          <w:color w:val="404040" w:themeColor="text1" w:themeTint="BF"/>
        </w:rPr>
        <w:t>d</w:t>
      </w:r>
      <w:r w:rsidR="00677903">
        <w:rPr>
          <w:color w:val="404040" w:themeColor="text1" w:themeTint="BF"/>
        </w:rPr>
        <w:t xml:space="preserve"> care</w:t>
      </w:r>
      <w:r w:rsidR="00861BCA">
        <w:rPr>
          <w:color w:val="404040" w:themeColor="text1" w:themeTint="BF"/>
        </w:rPr>
        <w:t>. We might recall in John 6, when the resources available</w:t>
      </w:r>
      <w:r w:rsidR="008C6812">
        <w:rPr>
          <w:color w:val="404040" w:themeColor="text1" w:themeTint="BF"/>
        </w:rPr>
        <w:t>—</w:t>
      </w:r>
      <w:r w:rsidR="00861BCA">
        <w:rPr>
          <w:color w:val="404040" w:themeColor="text1" w:themeTint="BF"/>
        </w:rPr>
        <w:t xml:space="preserve">two fish and </w:t>
      </w:r>
      <w:r w:rsidR="00C05659">
        <w:rPr>
          <w:color w:val="404040" w:themeColor="text1" w:themeTint="BF"/>
        </w:rPr>
        <w:t>five loaves</w:t>
      </w:r>
      <w:r w:rsidR="008C6812">
        <w:rPr>
          <w:color w:val="404040" w:themeColor="text1" w:themeTint="BF"/>
        </w:rPr>
        <w:t>—</w:t>
      </w:r>
      <w:r w:rsidR="00C05659">
        <w:rPr>
          <w:color w:val="404040" w:themeColor="text1" w:themeTint="BF"/>
        </w:rPr>
        <w:t xml:space="preserve">were grossly inadequate to feed a crowd of more than 5,000 men. Jesus blessed and </w:t>
      </w:r>
      <w:r w:rsidR="00786738">
        <w:rPr>
          <w:color w:val="404040" w:themeColor="text1" w:themeTint="BF"/>
        </w:rPr>
        <w:t>multiplied</w:t>
      </w:r>
      <w:r w:rsidR="00C05659">
        <w:rPr>
          <w:color w:val="404040" w:themeColor="text1" w:themeTint="BF"/>
        </w:rPr>
        <w:t xml:space="preserve"> the meal to feed a multitude. </w:t>
      </w:r>
      <w:r w:rsidR="00165723">
        <w:rPr>
          <w:color w:val="404040" w:themeColor="text1" w:themeTint="BF"/>
        </w:rPr>
        <w:t xml:space="preserve">While the world might </w:t>
      </w:r>
      <w:r w:rsidR="00786738">
        <w:rPr>
          <w:color w:val="404040" w:themeColor="text1" w:themeTint="BF"/>
        </w:rPr>
        <w:t>succumb</w:t>
      </w:r>
      <w:r w:rsidR="00165723">
        <w:rPr>
          <w:color w:val="404040" w:themeColor="text1" w:themeTint="BF"/>
        </w:rPr>
        <w:t xml:space="preserve"> to </w:t>
      </w:r>
      <w:r w:rsidR="008C6812">
        <w:rPr>
          <w:color w:val="404040" w:themeColor="text1" w:themeTint="BF"/>
        </w:rPr>
        <w:t xml:space="preserve">a </w:t>
      </w:r>
      <w:r w:rsidR="00165723">
        <w:rPr>
          <w:color w:val="404040" w:themeColor="text1" w:themeTint="BF"/>
        </w:rPr>
        <w:t xml:space="preserve">scarcity </w:t>
      </w:r>
      <w:r w:rsidR="008C6812">
        <w:rPr>
          <w:color w:val="404040" w:themeColor="text1" w:themeTint="BF"/>
        </w:rPr>
        <w:t>mindset</w:t>
      </w:r>
      <w:r w:rsidR="00677903">
        <w:rPr>
          <w:color w:val="404040" w:themeColor="text1" w:themeTint="BF"/>
        </w:rPr>
        <w:t>—</w:t>
      </w:r>
      <w:r w:rsidR="00165723">
        <w:rPr>
          <w:color w:val="404040" w:themeColor="text1" w:themeTint="BF"/>
        </w:rPr>
        <w:t xml:space="preserve">seeing “not enough” </w:t>
      </w:r>
      <w:r w:rsidR="00165723">
        <w:rPr>
          <w:color w:val="404040" w:themeColor="text1" w:themeTint="BF"/>
        </w:rPr>
        <w:lastRenderedPageBreak/>
        <w:t>everywhere they look</w:t>
      </w:r>
      <w:r w:rsidR="00677903">
        <w:rPr>
          <w:color w:val="404040" w:themeColor="text1" w:themeTint="BF"/>
        </w:rPr>
        <w:t>—</w:t>
      </w:r>
      <w:r w:rsidR="00165723">
        <w:rPr>
          <w:color w:val="404040" w:themeColor="text1" w:themeTint="BF"/>
        </w:rPr>
        <w:t xml:space="preserve"> God’s </w:t>
      </w:r>
      <w:r w:rsidR="008C6812">
        <w:rPr>
          <w:color w:val="404040" w:themeColor="text1" w:themeTint="BF"/>
        </w:rPr>
        <w:t>k</w:t>
      </w:r>
      <w:r w:rsidR="00165723">
        <w:rPr>
          <w:color w:val="404040" w:themeColor="text1" w:themeTint="BF"/>
        </w:rPr>
        <w:t xml:space="preserve">ingdom is an expanding one. The </w:t>
      </w:r>
      <w:r w:rsidR="008C6812">
        <w:rPr>
          <w:color w:val="404040" w:themeColor="text1" w:themeTint="BF"/>
        </w:rPr>
        <w:t>k</w:t>
      </w:r>
      <w:r w:rsidR="00165723">
        <w:rPr>
          <w:color w:val="404040" w:themeColor="text1" w:themeTint="BF"/>
        </w:rPr>
        <w:t xml:space="preserve">ingdom of God doesn’t shrink to match </w:t>
      </w:r>
      <w:r w:rsidR="008C6812">
        <w:rPr>
          <w:color w:val="404040" w:themeColor="text1" w:themeTint="BF"/>
        </w:rPr>
        <w:t>our</w:t>
      </w:r>
      <w:r w:rsidR="00165723">
        <w:rPr>
          <w:color w:val="404040" w:themeColor="text1" w:themeTint="BF"/>
        </w:rPr>
        <w:t xml:space="preserve"> </w:t>
      </w:r>
      <w:r w:rsidR="000F08AC">
        <w:rPr>
          <w:color w:val="404040" w:themeColor="text1" w:themeTint="BF"/>
        </w:rPr>
        <w:t>resources;</w:t>
      </w:r>
      <w:r w:rsidR="00165723">
        <w:rPr>
          <w:color w:val="404040" w:themeColor="text1" w:themeTint="BF"/>
        </w:rPr>
        <w:t xml:space="preserve"> it expands to meet the </w:t>
      </w:r>
      <w:r w:rsidR="00677903">
        <w:rPr>
          <w:color w:val="404040" w:themeColor="text1" w:themeTint="BF"/>
        </w:rPr>
        <w:t xml:space="preserve">mission. </w:t>
      </w:r>
      <w:r w:rsidR="00827615">
        <w:rPr>
          <w:color w:val="404040" w:themeColor="text1" w:themeTint="BF"/>
        </w:rPr>
        <w:t>Jesus’</w:t>
      </w:r>
      <w:r w:rsidR="00B0753B">
        <w:rPr>
          <w:color w:val="404040" w:themeColor="text1" w:themeTint="BF"/>
        </w:rPr>
        <w:t>s</w:t>
      </w:r>
      <w:r w:rsidR="00827615">
        <w:rPr>
          <w:color w:val="404040" w:themeColor="text1" w:themeTint="BF"/>
        </w:rPr>
        <w:t xml:space="preserve"> </w:t>
      </w:r>
      <w:r w:rsidR="00B0753B">
        <w:rPr>
          <w:color w:val="404040" w:themeColor="text1" w:themeTint="BF"/>
        </w:rPr>
        <w:t>k</w:t>
      </w:r>
      <w:r w:rsidR="00827615">
        <w:rPr>
          <w:color w:val="404040" w:themeColor="text1" w:themeTint="BF"/>
        </w:rPr>
        <w:t xml:space="preserve">ingdom is a growing one. </w:t>
      </w:r>
    </w:p>
    <w:p w14:paraId="50E13F6B" w14:textId="77777777" w:rsidR="00145698" w:rsidRDefault="00145698" w:rsidP="00145698">
      <w:pPr>
        <w:ind w:left="720"/>
        <w:rPr>
          <w:color w:val="404040" w:themeColor="text1" w:themeTint="BF"/>
        </w:rPr>
      </w:pPr>
    </w:p>
    <w:p w14:paraId="0241D728" w14:textId="7226BA9E" w:rsidR="009D5DE8" w:rsidRDefault="00827615" w:rsidP="00145698">
      <w:pPr>
        <w:ind w:left="720"/>
        <w:rPr>
          <w:color w:val="404040" w:themeColor="text1" w:themeTint="BF"/>
        </w:rPr>
      </w:pPr>
      <w:r>
        <w:rPr>
          <w:color w:val="404040" w:themeColor="text1" w:themeTint="BF"/>
        </w:rPr>
        <w:t>In John 10:1</w:t>
      </w:r>
      <w:r w:rsidR="00145698">
        <w:rPr>
          <w:color w:val="404040" w:themeColor="text1" w:themeTint="BF"/>
        </w:rPr>
        <w:t>6</w:t>
      </w:r>
      <w:r>
        <w:rPr>
          <w:color w:val="404040" w:themeColor="text1" w:themeTint="BF"/>
        </w:rPr>
        <w:t xml:space="preserve"> </w:t>
      </w:r>
      <w:r w:rsidR="00145698">
        <w:rPr>
          <w:color w:val="404040" w:themeColor="text1" w:themeTint="BF"/>
        </w:rPr>
        <w:t>Jesus</w:t>
      </w:r>
      <w:r>
        <w:rPr>
          <w:color w:val="404040" w:themeColor="text1" w:themeTint="BF"/>
        </w:rPr>
        <w:t xml:space="preserve"> said, </w:t>
      </w:r>
      <w:r w:rsidRPr="008B6A51">
        <w:rPr>
          <w:i/>
          <w:iCs/>
          <w:color w:val="404040" w:themeColor="text1" w:themeTint="BF"/>
        </w:rPr>
        <w:t>“</w:t>
      </w:r>
      <w:r w:rsidR="002257EA" w:rsidRPr="008B6A51">
        <w:rPr>
          <w:i/>
          <w:iCs/>
          <w:color w:val="404040" w:themeColor="text1" w:themeTint="BF"/>
        </w:rPr>
        <w:t>But I have other sheep that are not from this sheep pen; I must bring them also, and they will listen to my voice. Then there will be one flock, one shepherd.”</w:t>
      </w:r>
      <w:r w:rsidR="002257EA">
        <w:rPr>
          <w:color w:val="404040" w:themeColor="text1" w:themeTint="BF"/>
        </w:rPr>
        <w:t xml:space="preserve"> Jesus expanded the </w:t>
      </w:r>
      <w:r w:rsidR="000F673C">
        <w:rPr>
          <w:color w:val="404040" w:themeColor="text1" w:themeTint="BF"/>
        </w:rPr>
        <w:t xml:space="preserve">vision of God’s </w:t>
      </w:r>
      <w:r w:rsidR="00145698">
        <w:rPr>
          <w:color w:val="404040" w:themeColor="text1" w:themeTint="BF"/>
        </w:rPr>
        <w:t>k</w:t>
      </w:r>
      <w:r w:rsidR="000F673C">
        <w:rPr>
          <w:color w:val="404040" w:themeColor="text1" w:themeTint="BF"/>
        </w:rPr>
        <w:t xml:space="preserve">ingdom to include the Gentiles, and His statement pointed toward </w:t>
      </w:r>
      <w:r w:rsidR="006C3A9B">
        <w:rPr>
          <w:color w:val="404040" w:themeColor="text1" w:themeTint="BF"/>
        </w:rPr>
        <w:t>His coming unifying</w:t>
      </w:r>
      <w:r w:rsidR="000F673C">
        <w:rPr>
          <w:color w:val="404040" w:themeColor="text1" w:themeTint="BF"/>
        </w:rPr>
        <w:t xml:space="preserve"> </w:t>
      </w:r>
      <w:r w:rsidR="008B6A51">
        <w:rPr>
          <w:color w:val="404040" w:themeColor="text1" w:themeTint="BF"/>
        </w:rPr>
        <w:t xml:space="preserve">work on the cross. </w:t>
      </w:r>
      <w:r w:rsidR="00B35643">
        <w:rPr>
          <w:color w:val="404040" w:themeColor="text1" w:themeTint="BF"/>
        </w:rPr>
        <w:t xml:space="preserve">A careful reading of the Old Testament shows God always planned to include the Gentiles in His </w:t>
      </w:r>
      <w:r w:rsidR="006C3A9B">
        <w:rPr>
          <w:color w:val="404040" w:themeColor="text1" w:themeTint="BF"/>
        </w:rPr>
        <w:t>k</w:t>
      </w:r>
      <w:r w:rsidR="00B35643">
        <w:rPr>
          <w:color w:val="404040" w:themeColor="text1" w:themeTint="BF"/>
        </w:rPr>
        <w:t xml:space="preserve">ingdom. In </w:t>
      </w:r>
      <w:r w:rsidR="003234C9">
        <w:rPr>
          <w:color w:val="404040" w:themeColor="text1" w:themeTint="BF"/>
        </w:rPr>
        <w:t xml:space="preserve">Isaiah 49:6 the prophet foretold </w:t>
      </w:r>
      <w:r w:rsidR="00D219C2">
        <w:rPr>
          <w:color w:val="404040" w:themeColor="text1" w:themeTint="BF"/>
        </w:rPr>
        <w:t>of</w:t>
      </w:r>
      <w:r w:rsidR="003234C9">
        <w:rPr>
          <w:color w:val="404040" w:themeColor="text1" w:themeTint="BF"/>
        </w:rPr>
        <w:t xml:space="preserve"> Jesus, </w:t>
      </w:r>
      <w:r w:rsidR="003234C9" w:rsidRPr="000C1096">
        <w:rPr>
          <w:i/>
          <w:iCs/>
          <w:color w:val="404040" w:themeColor="text1" w:themeTint="BF"/>
        </w:rPr>
        <w:t>“</w:t>
      </w:r>
      <w:r w:rsidR="00D219C2">
        <w:rPr>
          <w:i/>
          <w:iCs/>
          <w:color w:val="404040" w:themeColor="text1" w:themeTint="BF"/>
        </w:rPr>
        <w:t xml:space="preserve">. . . </w:t>
      </w:r>
      <w:r w:rsidR="003234C9" w:rsidRPr="000C1096">
        <w:rPr>
          <w:i/>
          <w:iCs/>
          <w:color w:val="404040" w:themeColor="text1" w:themeTint="BF"/>
        </w:rPr>
        <w:t>It is not enough for you to be my servant raising up the tribes of Jacob</w:t>
      </w:r>
      <w:r w:rsidR="003234C9" w:rsidRPr="000C1096">
        <w:rPr>
          <w:i/>
          <w:iCs/>
          <w:color w:val="404040" w:themeColor="text1" w:themeTint="BF"/>
        </w:rPr>
        <w:br/>
        <w:t>and restoring the protected ones of Israel. I will also make you a light for the nations, to be my salvation to the ends of the earth.”</w:t>
      </w:r>
      <w:r w:rsidR="00FF2E50">
        <w:rPr>
          <w:color w:val="404040" w:themeColor="text1" w:themeTint="BF"/>
        </w:rPr>
        <w:t xml:space="preserve"> In Isaiah 42:6</w:t>
      </w:r>
      <w:r w:rsidR="00D219C2">
        <w:rPr>
          <w:color w:val="404040" w:themeColor="text1" w:themeTint="BF"/>
        </w:rPr>
        <w:t>,</w:t>
      </w:r>
      <w:r w:rsidR="00FF2E50">
        <w:rPr>
          <w:color w:val="404040" w:themeColor="text1" w:themeTint="BF"/>
        </w:rPr>
        <w:t xml:space="preserve"> the prophet </w:t>
      </w:r>
      <w:r w:rsidR="00D219C2">
        <w:rPr>
          <w:color w:val="404040" w:themeColor="text1" w:themeTint="BF"/>
        </w:rPr>
        <w:t>said</w:t>
      </w:r>
      <w:r w:rsidR="00FF2E50">
        <w:rPr>
          <w:color w:val="404040" w:themeColor="text1" w:themeTint="BF"/>
        </w:rPr>
        <w:t xml:space="preserve"> the Messiah </w:t>
      </w:r>
      <w:r w:rsidR="00986F55">
        <w:rPr>
          <w:color w:val="404040" w:themeColor="text1" w:themeTint="BF"/>
        </w:rPr>
        <w:t>would</w:t>
      </w:r>
      <w:r w:rsidR="00FF2E50">
        <w:rPr>
          <w:color w:val="404040" w:themeColor="text1" w:themeTint="BF"/>
        </w:rPr>
        <w:t xml:space="preserve"> be called </w:t>
      </w:r>
      <w:r w:rsidR="004F7C7B" w:rsidRPr="000C1096">
        <w:rPr>
          <w:i/>
          <w:iCs/>
          <w:color w:val="404040" w:themeColor="text1" w:themeTint="BF"/>
        </w:rPr>
        <w:t>“a covenant for the people and a light </w:t>
      </w:r>
      <w:r w:rsidR="00986F55">
        <w:rPr>
          <w:i/>
          <w:iCs/>
          <w:color w:val="404040" w:themeColor="text1" w:themeTint="BF"/>
        </w:rPr>
        <w:t>to the nations</w:t>
      </w:r>
      <w:r w:rsidR="004F7C7B" w:rsidRPr="000C1096">
        <w:rPr>
          <w:i/>
          <w:iCs/>
          <w:color w:val="404040" w:themeColor="text1" w:themeTint="BF"/>
        </w:rPr>
        <w:t>.”</w:t>
      </w:r>
      <w:r w:rsidR="004F7C7B">
        <w:rPr>
          <w:color w:val="404040" w:themeColor="text1" w:themeTint="BF"/>
        </w:rPr>
        <w:t xml:space="preserve"> </w:t>
      </w:r>
      <w:r w:rsidR="00AD4640">
        <w:rPr>
          <w:color w:val="404040" w:themeColor="text1" w:themeTint="BF"/>
        </w:rPr>
        <w:t xml:space="preserve">Even David, in Psalm </w:t>
      </w:r>
      <w:r w:rsidR="005D5F1F">
        <w:rPr>
          <w:color w:val="404040" w:themeColor="text1" w:themeTint="BF"/>
        </w:rPr>
        <w:t xml:space="preserve">22:27 said, </w:t>
      </w:r>
      <w:r w:rsidR="005D5F1F" w:rsidRPr="000C1096">
        <w:rPr>
          <w:i/>
          <w:iCs/>
          <w:color w:val="404040" w:themeColor="text1" w:themeTint="BF"/>
        </w:rPr>
        <w:t>“All the ends of the earth will remember and turn to the L</w:t>
      </w:r>
      <w:r w:rsidR="007C5ECA">
        <w:rPr>
          <w:i/>
          <w:iCs/>
          <w:color w:val="404040" w:themeColor="text1" w:themeTint="BF"/>
        </w:rPr>
        <w:t>ORD</w:t>
      </w:r>
      <w:r w:rsidR="005D5F1F" w:rsidRPr="000C1096">
        <w:rPr>
          <w:i/>
          <w:iCs/>
          <w:color w:val="404040" w:themeColor="text1" w:themeTint="BF"/>
        </w:rPr>
        <w:t xml:space="preserve">, and all the families of the nations will bow down before </w:t>
      </w:r>
      <w:r w:rsidR="003F4A30">
        <w:rPr>
          <w:i/>
          <w:iCs/>
          <w:color w:val="404040" w:themeColor="text1" w:themeTint="BF"/>
        </w:rPr>
        <w:t>you</w:t>
      </w:r>
      <w:r w:rsidR="005D5F1F" w:rsidRPr="000C1096">
        <w:rPr>
          <w:i/>
          <w:iCs/>
          <w:color w:val="404040" w:themeColor="text1" w:themeTint="BF"/>
        </w:rPr>
        <w:t xml:space="preserve">.” </w:t>
      </w:r>
      <w:r w:rsidR="000C1096">
        <w:rPr>
          <w:color w:val="404040" w:themeColor="text1" w:themeTint="BF"/>
        </w:rPr>
        <w:t xml:space="preserve">The idea that the Messiah would unite both Jews and Gentiles in God’s </w:t>
      </w:r>
      <w:r w:rsidR="002E4D30">
        <w:rPr>
          <w:color w:val="404040" w:themeColor="text1" w:themeTint="BF"/>
        </w:rPr>
        <w:t>k</w:t>
      </w:r>
      <w:r w:rsidR="000C1096">
        <w:rPr>
          <w:color w:val="404040" w:themeColor="text1" w:themeTint="BF"/>
        </w:rPr>
        <w:t xml:space="preserve">ingdom was not </w:t>
      </w:r>
      <w:r w:rsidR="002E4D30">
        <w:rPr>
          <w:color w:val="404040" w:themeColor="text1" w:themeTint="BF"/>
        </w:rPr>
        <w:t>new</w:t>
      </w:r>
      <w:r w:rsidR="004853CC">
        <w:rPr>
          <w:color w:val="404040" w:themeColor="text1" w:themeTint="BF"/>
        </w:rPr>
        <w:t>.</w:t>
      </w:r>
      <w:r w:rsidR="00E66F2D">
        <w:rPr>
          <w:color w:val="404040" w:themeColor="text1" w:themeTint="BF"/>
        </w:rPr>
        <w:t xml:space="preserve"> </w:t>
      </w:r>
      <w:r w:rsidR="002E4D30">
        <w:rPr>
          <w:color w:val="404040" w:themeColor="text1" w:themeTint="BF"/>
        </w:rPr>
        <w:t>Jesus</w:t>
      </w:r>
      <w:r w:rsidR="00DE3101">
        <w:rPr>
          <w:color w:val="404040" w:themeColor="text1" w:themeTint="BF"/>
        </w:rPr>
        <w:t xml:space="preserve"> set Himself apart from the “</w:t>
      </w:r>
      <w:r w:rsidR="00DE3101" w:rsidRPr="00C85157">
        <w:rPr>
          <w:i/>
          <w:iCs/>
          <w:color w:val="404040" w:themeColor="text1" w:themeTint="BF"/>
        </w:rPr>
        <w:t>hired hands</w:t>
      </w:r>
      <w:r w:rsidR="00DE3101">
        <w:rPr>
          <w:color w:val="404040" w:themeColor="text1" w:themeTint="BF"/>
        </w:rPr>
        <w:t xml:space="preserve">” of the Pharisees and declared that He would fulfill the messianic promises of the Old Testament. </w:t>
      </w:r>
    </w:p>
    <w:p w14:paraId="0033047C" w14:textId="77777777" w:rsidR="00DE3101" w:rsidRDefault="00DE3101" w:rsidP="00AD4640">
      <w:pPr>
        <w:ind w:left="720"/>
        <w:rPr>
          <w:color w:val="404040" w:themeColor="text1" w:themeTint="BF"/>
        </w:rPr>
      </w:pPr>
    </w:p>
    <w:p w14:paraId="68FC492B" w14:textId="2FA96034" w:rsidR="00DE3101" w:rsidRDefault="00774FF3" w:rsidP="00AD4640">
      <w:pPr>
        <w:ind w:left="720"/>
        <w:rPr>
          <w:color w:val="404040" w:themeColor="text1" w:themeTint="BF"/>
        </w:rPr>
      </w:pPr>
      <w:r w:rsidRPr="00A13726">
        <w:rPr>
          <w:i/>
          <w:iCs/>
          <w:color w:val="404040" w:themeColor="text1" w:themeTint="BF"/>
        </w:rPr>
        <w:t xml:space="preserve">“This is why the Father loves me, because I lay down my life so that I may take it up again. No one takes it from me, but I lay it down on my own. I have the right to lay it down, and I have the right to take it up again. I have received this command from my </w:t>
      </w:r>
      <w:proofErr w:type="gramStart"/>
      <w:r w:rsidRPr="00A13726">
        <w:rPr>
          <w:i/>
          <w:iCs/>
          <w:color w:val="404040" w:themeColor="text1" w:themeTint="BF"/>
        </w:rPr>
        <w:t>Father</w:t>
      </w:r>
      <w:proofErr w:type="gramEnd"/>
      <w:r w:rsidRPr="00A13726">
        <w:rPr>
          <w:i/>
          <w:iCs/>
          <w:color w:val="404040" w:themeColor="text1" w:themeTint="BF"/>
        </w:rPr>
        <w:t>”</w:t>
      </w:r>
      <w:r>
        <w:rPr>
          <w:color w:val="404040" w:themeColor="text1" w:themeTint="BF"/>
        </w:rPr>
        <w:t xml:space="preserve"> </w:t>
      </w:r>
      <w:r w:rsidR="00A13726">
        <w:rPr>
          <w:color w:val="404040" w:themeColor="text1" w:themeTint="BF"/>
        </w:rPr>
        <w:t>(John 10:</w:t>
      </w:r>
      <w:r w:rsidR="00F9553D">
        <w:rPr>
          <w:color w:val="404040" w:themeColor="text1" w:themeTint="BF"/>
        </w:rPr>
        <w:t>17-18)</w:t>
      </w:r>
      <w:r w:rsidR="008B4235">
        <w:rPr>
          <w:color w:val="404040" w:themeColor="text1" w:themeTint="BF"/>
        </w:rPr>
        <w:t>.</w:t>
      </w:r>
      <w:r w:rsidR="00F9553D">
        <w:rPr>
          <w:color w:val="404040" w:themeColor="text1" w:themeTint="BF"/>
        </w:rPr>
        <w:t xml:space="preserve"> </w:t>
      </w:r>
      <w:r>
        <w:rPr>
          <w:color w:val="404040" w:themeColor="text1" w:themeTint="BF"/>
        </w:rPr>
        <w:t xml:space="preserve">Obedience </w:t>
      </w:r>
      <w:r w:rsidR="00F9553D">
        <w:rPr>
          <w:color w:val="404040" w:themeColor="text1" w:themeTint="BF"/>
        </w:rPr>
        <w:t xml:space="preserve">and love </w:t>
      </w:r>
      <w:r w:rsidR="00F4691F">
        <w:rPr>
          <w:color w:val="404040" w:themeColor="text1" w:themeTint="BF"/>
        </w:rPr>
        <w:t>point</w:t>
      </w:r>
      <w:r w:rsidR="00F9553D">
        <w:rPr>
          <w:color w:val="404040" w:themeColor="text1" w:themeTint="BF"/>
        </w:rPr>
        <w:t xml:space="preserve"> toward the perfect relationship between the </w:t>
      </w:r>
      <w:proofErr w:type="gramStart"/>
      <w:r w:rsidR="00F9553D">
        <w:rPr>
          <w:color w:val="404040" w:themeColor="text1" w:themeTint="BF"/>
        </w:rPr>
        <w:t>Father</w:t>
      </w:r>
      <w:proofErr w:type="gramEnd"/>
      <w:r w:rsidR="00F9553D">
        <w:rPr>
          <w:color w:val="404040" w:themeColor="text1" w:themeTint="BF"/>
        </w:rPr>
        <w:t xml:space="preserve"> and Son. The Father loved the Son, so the Son loved us </w:t>
      </w:r>
      <w:r w:rsidR="002F6238">
        <w:rPr>
          <w:color w:val="404040" w:themeColor="text1" w:themeTint="BF"/>
        </w:rPr>
        <w:t>unto death. Because of the love between the Father and Son, the Son ha</w:t>
      </w:r>
      <w:r w:rsidR="00F4691F">
        <w:rPr>
          <w:color w:val="404040" w:themeColor="text1" w:themeTint="BF"/>
        </w:rPr>
        <w:t>s</w:t>
      </w:r>
      <w:r w:rsidR="002F6238">
        <w:rPr>
          <w:color w:val="404040" w:themeColor="text1" w:themeTint="BF"/>
        </w:rPr>
        <w:t xml:space="preserve"> authority both to lay His life down, but also to pick it back up (the resurrection). </w:t>
      </w:r>
      <w:r w:rsidR="00136FFB">
        <w:rPr>
          <w:color w:val="404040" w:themeColor="text1" w:themeTint="BF"/>
        </w:rPr>
        <w:t xml:space="preserve">Christ’s death and resurrection are evidence of His relationship with the </w:t>
      </w:r>
      <w:r w:rsidR="000F08AC">
        <w:rPr>
          <w:color w:val="404040" w:themeColor="text1" w:themeTint="BF"/>
        </w:rPr>
        <w:t>Father,</w:t>
      </w:r>
      <w:r w:rsidR="00136FFB">
        <w:rPr>
          <w:color w:val="404040" w:themeColor="text1" w:themeTint="BF"/>
        </w:rPr>
        <w:t xml:space="preserve"> and the authority </w:t>
      </w:r>
      <w:r w:rsidR="00A97F51">
        <w:rPr>
          <w:color w:val="404040" w:themeColor="text1" w:themeTint="BF"/>
        </w:rPr>
        <w:t>Christ was given to atone for the sins of the world. Love and obedien</w:t>
      </w:r>
      <w:r w:rsidR="00345F48">
        <w:rPr>
          <w:color w:val="404040" w:themeColor="text1" w:themeTint="BF"/>
        </w:rPr>
        <w:t>c</w:t>
      </w:r>
      <w:r w:rsidR="00A97F51">
        <w:rPr>
          <w:color w:val="404040" w:themeColor="text1" w:themeTint="BF"/>
        </w:rPr>
        <w:t xml:space="preserve">e </w:t>
      </w:r>
      <w:r w:rsidR="00345F48">
        <w:rPr>
          <w:color w:val="404040" w:themeColor="text1" w:themeTint="BF"/>
        </w:rPr>
        <w:t>intertwine.</w:t>
      </w:r>
      <w:r w:rsidR="00E9432D">
        <w:rPr>
          <w:color w:val="404040" w:themeColor="text1" w:themeTint="BF"/>
        </w:rPr>
        <w:t xml:space="preserve"> </w:t>
      </w:r>
    </w:p>
    <w:p w14:paraId="367A4BE4" w14:textId="77777777" w:rsidR="00E9432D" w:rsidRDefault="00E9432D" w:rsidP="00AD4640">
      <w:pPr>
        <w:ind w:left="720"/>
        <w:rPr>
          <w:color w:val="404040" w:themeColor="text1" w:themeTint="BF"/>
        </w:rPr>
      </w:pPr>
    </w:p>
    <w:p w14:paraId="7931348F" w14:textId="42E440D8" w:rsidR="00E9432D" w:rsidRDefault="00345F48" w:rsidP="00AD4640">
      <w:pPr>
        <w:ind w:left="720"/>
        <w:rPr>
          <w:color w:val="404040" w:themeColor="text1" w:themeTint="BF"/>
        </w:rPr>
      </w:pPr>
      <w:r>
        <w:rPr>
          <w:color w:val="404040" w:themeColor="text1" w:themeTint="BF"/>
        </w:rPr>
        <w:t>From</w:t>
      </w:r>
      <w:r w:rsidR="00E9432D">
        <w:rPr>
          <w:color w:val="404040" w:themeColor="text1" w:themeTint="BF"/>
        </w:rPr>
        <w:t xml:space="preserve"> that same </w:t>
      </w:r>
      <w:r>
        <w:rPr>
          <w:color w:val="404040" w:themeColor="text1" w:themeTint="BF"/>
        </w:rPr>
        <w:t xml:space="preserve">love and obedience, Jesus had the authority to unite sinful mankind with God. </w:t>
      </w:r>
      <w:r w:rsidR="00E9432D">
        <w:rPr>
          <w:color w:val="404040" w:themeColor="text1" w:themeTint="BF"/>
        </w:rPr>
        <w:t xml:space="preserve">This loving gesture </w:t>
      </w:r>
      <w:r>
        <w:rPr>
          <w:color w:val="404040" w:themeColor="text1" w:themeTint="BF"/>
        </w:rPr>
        <w:t>would extend</w:t>
      </w:r>
      <w:r w:rsidR="00E9432D">
        <w:rPr>
          <w:color w:val="404040" w:themeColor="text1" w:themeTint="BF"/>
        </w:rPr>
        <w:t xml:space="preserve"> beyond Israel to </w:t>
      </w:r>
      <w:r>
        <w:rPr>
          <w:color w:val="404040" w:themeColor="text1" w:themeTint="BF"/>
        </w:rPr>
        <w:t xml:space="preserve">the Gentiles. God’s Kingdom is expanding even today, until the time when it will include a </w:t>
      </w:r>
      <w:r w:rsidRPr="00F4691F">
        <w:rPr>
          <w:i/>
          <w:iCs/>
          <w:color w:val="404040" w:themeColor="text1" w:themeTint="BF"/>
        </w:rPr>
        <w:t>“vast multitude from every nation, tribe, people, and language, which no one could number, standing before the throne and before the Lamb.”</w:t>
      </w:r>
      <w:r>
        <w:rPr>
          <w:color w:val="404040" w:themeColor="text1" w:themeTint="BF"/>
        </w:rPr>
        <w:t xml:space="preserve"> (Rev</w:t>
      </w:r>
      <w:r w:rsidR="008B4235">
        <w:rPr>
          <w:color w:val="404040" w:themeColor="text1" w:themeTint="BF"/>
        </w:rPr>
        <w:t>elation</w:t>
      </w:r>
      <w:r>
        <w:rPr>
          <w:color w:val="404040" w:themeColor="text1" w:themeTint="BF"/>
        </w:rPr>
        <w:t xml:space="preserve"> 7:9) Jesus, the Good Shepherd, </w:t>
      </w:r>
      <w:r w:rsidR="00CC1914">
        <w:rPr>
          <w:color w:val="404040" w:themeColor="text1" w:themeTint="BF"/>
        </w:rPr>
        <w:t xml:space="preserve">declared in John 10 that He had the authority, given by God, to unite all people in God’s </w:t>
      </w:r>
      <w:r w:rsidR="00551B34">
        <w:rPr>
          <w:color w:val="404040" w:themeColor="text1" w:themeTint="BF"/>
        </w:rPr>
        <w:t>k</w:t>
      </w:r>
      <w:r w:rsidR="00CC1914">
        <w:rPr>
          <w:color w:val="404040" w:themeColor="text1" w:themeTint="BF"/>
        </w:rPr>
        <w:t xml:space="preserve">ingdom. </w:t>
      </w:r>
    </w:p>
    <w:p w14:paraId="7F0A7092" w14:textId="77777777" w:rsidR="00FA59C8" w:rsidRDefault="00FA59C8" w:rsidP="00AD4640">
      <w:pPr>
        <w:ind w:left="720"/>
        <w:rPr>
          <w:color w:val="404040" w:themeColor="text1" w:themeTint="BF"/>
        </w:rPr>
      </w:pPr>
    </w:p>
    <w:p w14:paraId="1DE58072" w14:textId="67D31D9F" w:rsidR="00242062" w:rsidRDefault="007856E3" w:rsidP="00AD4640">
      <w:pPr>
        <w:ind w:left="720"/>
        <w:rPr>
          <w:color w:val="404040" w:themeColor="text1" w:themeTint="BF"/>
        </w:rPr>
      </w:pPr>
      <w:r>
        <w:rPr>
          <w:color w:val="404040" w:themeColor="text1" w:themeTint="BF"/>
        </w:rPr>
        <w:t>From the earliest days of the Church, Jesus’</w:t>
      </w:r>
      <w:r w:rsidR="00551B34">
        <w:rPr>
          <w:color w:val="404040" w:themeColor="text1" w:themeTint="BF"/>
        </w:rPr>
        <w:t>s</w:t>
      </w:r>
      <w:r>
        <w:rPr>
          <w:color w:val="404040" w:themeColor="text1" w:themeTint="BF"/>
        </w:rPr>
        <w:t xml:space="preserve"> mission to reach the ends of the earth were made clear. On the day of Pentecost, God sent the Holy Spirit to the apostles, enabling them to speak in </w:t>
      </w:r>
      <w:r w:rsidR="00911EAF">
        <w:rPr>
          <w:color w:val="404040" w:themeColor="text1" w:themeTint="BF"/>
        </w:rPr>
        <w:t xml:space="preserve">different tongues and proclaim the </w:t>
      </w:r>
      <w:r w:rsidR="001A10D4">
        <w:rPr>
          <w:color w:val="404040" w:themeColor="text1" w:themeTint="BF"/>
        </w:rPr>
        <w:t>g</w:t>
      </w:r>
      <w:r w:rsidR="00911EAF">
        <w:rPr>
          <w:color w:val="404040" w:themeColor="text1" w:themeTint="BF"/>
        </w:rPr>
        <w:t>ospel to Jews from every nation (Acts 2:</w:t>
      </w:r>
      <w:r w:rsidR="00A25870">
        <w:rPr>
          <w:color w:val="404040" w:themeColor="text1" w:themeTint="BF"/>
        </w:rPr>
        <w:t>1-1</w:t>
      </w:r>
      <w:r w:rsidR="001A10D4">
        <w:rPr>
          <w:color w:val="404040" w:themeColor="text1" w:themeTint="BF"/>
        </w:rPr>
        <w:t>3</w:t>
      </w:r>
      <w:r w:rsidR="00A25870">
        <w:rPr>
          <w:color w:val="404040" w:themeColor="text1" w:themeTint="BF"/>
        </w:rPr>
        <w:t xml:space="preserve">). </w:t>
      </w:r>
      <w:r w:rsidR="004703FB">
        <w:rPr>
          <w:color w:val="404040" w:themeColor="text1" w:themeTint="BF"/>
        </w:rPr>
        <w:t xml:space="preserve">In Acts 10, </w:t>
      </w:r>
      <w:r w:rsidR="0080576C">
        <w:rPr>
          <w:color w:val="404040" w:themeColor="text1" w:themeTint="BF"/>
        </w:rPr>
        <w:t>Peter receive</w:t>
      </w:r>
      <w:r w:rsidR="00141121">
        <w:rPr>
          <w:color w:val="404040" w:themeColor="text1" w:themeTint="BF"/>
        </w:rPr>
        <w:t>d</w:t>
      </w:r>
      <w:r w:rsidR="0080576C">
        <w:rPr>
          <w:color w:val="404040" w:themeColor="text1" w:themeTint="BF"/>
        </w:rPr>
        <w:t xml:space="preserve"> a vision to preach the </w:t>
      </w:r>
      <w:r w:rsidR="003266B0">
        <w:rPr>
          <w:color w:val="404040" w:themeColor="text1" w:themeTint="BF"/>
        </w:rPr>
        <w:t>g</w:t>
      </w:r>
      <w:r w:rsidR="00786738">
        <w:rPr>
          <w:color w:val="404040" w:themeColor="text1" w:themeTint="BF"/>
        </w:rPr>
        <w:t>ospel</w:t>
      </w:r>
      <w:r w:rsidR="0080576C">
        <w:rPr>
          <w:color w:val="404040" w:themeColor="text1" w:themeTint="BF"/>
        </w:rPr>
        <w:t xml:space="preserve"> to the Gentiles</w:t>
      </w:r>
      <w:r w:rsidR="003266B0">
        <w:rPr>
          <w:color w:val="404040" w:themeColor="text1" w:themeTint="BF"/>
        </w:rPr>
        <w:t>, and</w:t>
      </w:r>
      <w:r w:rsidR="0080576C">
        <w:rPr>
          <w:color w:val="404040" w:themeColor="text1" w:themeTint="BF"/>
        </w:rPr>
        <w:t xml:space="preserve"> pr</w:t>
      </w:r>
      <w:r w:rsidR="00141121">
        <w:rPr>
          <w:color w:val="404040" w:themeColor="text1" w:themeTint="BF"/>
        </w:rPr>
        <w:t xml:space="preserve">oclaimed, </w:t>
      </w:r>
      <w:r w:rsidR="00141121" w:rsidRPr="008B4235">
        <w:rPr>
          <w:i/>
          <w:iCs/>
          <w:color w:val="404040" w:themeColor="text1" w:themeTint="BF"/>
        </w:rPr>
        <w:t>“</w:t>
      </w:r>
      <w:r w:rsidR="007B5019" w:rsidRPr="007B5019">
        <w:rPr>
          <w:i/>
          <w:iCs/>
          <w:color w:val="404040" w:themeColor="text1" w:themeTint="BF"/>
        </w:rPr>
        <w:t>Now I truly understand that God doesn’t show favoritism, but in every nation the person who fears him and does what is right is acceptable to him</w:t>
      </w:r>
      <w:r w:rsidR="00CF1926" w:rsidRPr="008B4235">
        <w:rPr>
          <w:i/>
          <w:iCs/>
          <w:color w:val="404040" w:themeColor="text1" w:themeTint="BF"/>
        </w:rPr>
        <w:t>”</w:t>
      </w:r>
      <w:r w:rsidR="00141121" w:rsidRPr="00141121">
        <w:rPr>
          <w:color w:val="404040" w:themeColor="text1" w:themeTint="BF"/>
        </w:rPr>
        <w:t> </w:t>
      </w:r>
      <w:r w:rsidR="00CF1926">
        <w:rPr>
          <w:color w:val="404040" w:themeColor="text1" w:themeTint="BF"/>
        </w:rPr>
        <w:t>(Acts 10:34-35)</w:t>
      </w:r>
      <w:r w:rsidR="008B4235">
        <w:rPr>
          <w:color w:val="404040" w:themeColor="text1" w:themeTint="BF"/>
        </w:rPr>
        <w:t>.</w:t>
      </w:r>
      <w:r w:rsidR="00CF1926">
        <w:rPr>
          <w:color w:val="404040" w:themeColor="text1" w:themeTint="BF"/>
        </w:rPr>
        <w:t xml:space="preserve"> </w:t>
      </w:r>
      <w:r w:rsidR="00141121">
        <w:rPr>
          <w:color w:val="404040" w:themeColor="text1" w:themeTint="BF"/>
        </w:rPr>
        <w:t xml:space="preserve">Finally, </w:t>
      </w:r>
      <w:r w:rsidR="007C5ECA">
        <w:rPr>
          <w:color w:val="404040" w:themeColor="text1" w:themeTint="BF"/>
        </w:rPr>
        <w:t>i</w:t>
      </w:r>
      <w:r w:rsidR="00141121">
        <w:rPr>
          <w:color w:val="404040" w:themeColor="text1" w:themeTint="BF"/>
        </w:rPr>
        <w:t>n Acts 15</w:t>
      </w:r>
      <w:r w:rsidR="00CF1926">
        <w:rPr>
          <w:color w:val="404040" w:themeColor="text1" w:themeTint="BF"/>
        </w:rPr>
        <w:t xml:space="preserve"> at </w:t>
      </w:r>
      <w:r w:rsidR="00141121">
        <w:rPr>
          <w:color w:val="404040" w:themeColor="text1" w:themeTint="BF"/>
        </w:rPr>
        <w:t xml:space="preserve">the Jerusalem Council, </w:t>
      </w:r>
      <w:r w:rsidR="001C5C19">
        <w:rPr>
          <w:color w:val="404040" w:themeColor="text1" w:themeTint="BF"/>
        </w:rPr>
        <w:t xml:space="preserve">Peter approached the council </w:t>
      </w:r>
      <w:r w:rsidR="007B5019">
        <w:rPr>
          <w:color w:val="404040" w:themeColor="text1" w:themeTint="BF"/>
        </w:rPr>
        <w:t>and</w:t>
      </w:r>
      <w:r w:rsidR="001C5C19">
        <w:rPr>
          <w:color w:val="404040" w:themeColor="text1" w:themeTint="BF"/>
        </w:rPr>
        <w:t xml:space="preserve"> declared, </w:t>
      </w:r>
      <w:r w:rsidR="001C5C19" w:rsidRPr="00CF1926">
        <w:rPr>
          <w:i/>
          <w:iCs/>
          <w:color w:val="404040" w:themeColor="text1" w:themeTint="BF"/>
        </w:rPr>
        <w:t xml:space="preserve">“Brothers, you are aware that in the early days God made a choice among you, that by my mouth the Gentiles would hear the gospel message and believe. And God, who knows the heart, bore witness to them by giving them the </w:t>
      </w:r>
      <w:r w:rsidR="001C5C19" w:rsidRPr="00CF1926">
        <w:rPr>
          <w:i/>
          <w:iCs/>
          <w:color w:val="404040" w:themeColor="text1" w:themeTint="BF"/>
        </w:rPr>
        <w:lastRenderedPageBreak/>
        <w:t>Holy Spirit, just as he also did to us. He made no distinction between us and them, cleansing their hearts by faith”</w:t>
      </w:r>
      <w:r w:rsidR="001C5C19">
        <w:rPr>
          <w:color w:val="404040" w:themeColor="text1" w:themeTint="BF"/>
        </w:rPr>
        <w:t xml:space="preserve"> (Acts 15:</w:t>
      </w:r>
      <w:r w:rsidR="004C53E5">
        <w:rPr>
          <w:color w:val="404040" w:themeColor="text1" w:themeTint="BF"/>
        </w:rPr>
        <w:t>7-9)</w:t>
      </w:r>
      <w:r w:rsidR="006A46DE">
        <w:rPr>
          <w:color w:val="404040" w:themeColor="text1" w:themeTint="BF"/>
        </w:rPr>
        <w:t>.</w:t>
      </w:r>
      <w:r w:rsidR="00141121" w:rsidRPr="00141121">
        <w:rPr>
          <w:color w:val="404040" w:themeColor="text1" w:themeTint="BF"/>
        </w:rPr>
        <w:t> </w:t>
      </w:r>
      <w:r w:rsidR="00CF1926">
        <w:rPr>
          <w:color w:val="404040" w:themeColor="text1" w:themeTint="BF"/>
        </w:rPr>
        <w:t xml:space="preserve">God’s </w:t>
      </w:r>
      <w:r w:rsidR="007B5019">
        <w:rPr>
          <w:color w:val="404040" w:themeColor="text1" w:themeTint="BF"/>
        </w:rPr>
        <w:t>k</w:t>
      </w:r>
      <w:r w:rsidR="00CF1926">
        <w:rPr>
          <w:color w:val="404040" w:themeColor="text1" w:themeTint="BF"/>
        </w:rPr>
        <w:t xml:space="preserve">ingdom is expanding by the sacrifice and authority of the Good Shepherd. </w:t>
      </w:r>
    </w:p>
    <w:p w14:paraId="3E74A132" w14:textId="77777777" w:rsidR="00242062" w:rsidRDefault="00242062" w:rsidP="00CF1926">
      <w:pPr>
        <w:rPr>
          <w:color w:val="404040" w:themeColor="text1" w:themeTint="BF"/>
        </w:rPr>
      </w:pPr>
    </w:p>
    <w:p w14:paraId="6C0921FF" w14:textId="4931903A" w:rsidR="00B47786" w:rsidRDefault="004C7AB2" w:rsidP="00AD4640">
      <w:pPr>
        <w:ind w:left="720"/>
        <w:rPr>
          <w:color w:val="404040" w:themeColor="text1" w:themeTint="BF"/>
        </w:rPr>
      </w:pPr>
      <w:r>
        <w:rPr>
          <w:color w:val="404040" w:themeColor="text1" w:themeTint="BF"/>
        </w:rPr>
        <w:t xml:space="preserve">John 10:19-21 says, </w:t>
      </w:r>
      <w:r w:rsidRPr="00377ACE">
        <w:rPr>
          <w:i/>
          <w:iCs/>
          <w:color w:val="404040" w:themeColor="text1" w:themeTint="BF"/>
        </w:rPr>
        <w:t>“Again the Jews were divided because of these words. Many of them were saying, “He has a demon and he’s crazy. Why do you listen to him?” Others were saying, “These aren’t the words of someone who is demon-possessed. Can a demon open the eyes of the blind?”</w:t>
      </w:r>
      <w:r w:rsidR="00FA59C8">
        <w:rPr>
          <w:color w:val="404040" w:themeColor="text1" w:themeTint="BF"/>
        </w:rPr>
        <w:t xml:space="preserve"> </w:t>
      </w:r>
      <w:r w:rsidR="00CF1926">
        <w:rPr>
          <w:color w:val="404040" w:themeColor="text1" w:themeTint="BF"/>
        </w:rPr>
        <w:t>Jesus’</w:t>
      </w:r>
      <w:r w:rsidR="0085494E">
        <w:rPr>
          <w:color w:val="404040" w:themeColor="text1" w:themeTint="BF"/>
        </w:rPr>
        <w:t>s</w:t>
      </w:r>
      <w:r w:rsidR="00CF1926">
        <w:rPr>
          <w:color w:val="404040" w:themeColor="text1" w:themeTint="BF"/>
        </w:rPr>
        <w:t xml:space="preserve"> claims were </w:t>
      </w:r>
      <w:r w:rsidR="00F947C0">
        <w:rPr>
          <w:color w:val="404040" w:themeColor="text1" w:themeTint="BF"/>
        </w:rPr>
        <w:t xml:space="preserve">provocative, and </w:t>
      </w:r>
      <w:r w:rsidR="00377ACE">
        <w:rPr>
          <w:color w:val="404040" w:themeColor="text1" w:themeTint="BF"/>
        </w:rPr>
        <w:t>H</w:t>
      </w:r>
      <w:r w:rsidR="00F947C0">
        <w:rPr>
          <w:color w:val="404040" w:themeColor="text1" w:themeTint="BF"/>
        </w:rPr>
        <w:t>e left little room for confusion. He boldly declared He is the Messiah, and He came to unite Jews and Gentiles in Go</w:t>
      </w:r>
      <w:r w:rsidR="00F03E1E">
        <w:rPr>
          <w:color w:val="404040" w:themeColor="text1" w:themeTint="BF"/>
        </w:rPr>
        <w:t xml:space="preserve">d’s </w:t>
      </w:r>
      <w:r w:rsidR="0085494E">
        <w:rPr>
          <w:color w:val="404040" w:themeColor="text1" w:themeTint="BF"/>
        </w:rPr>
        <w:t>k</w:t>
      </w:r>
      <w:r w:rsidR="00F03E1E">
        <w:rPr>
          <w:color w:val="404040" w:themeColor="text1" w:themeTint="BF"/>
        </w:rPr>
        <w:t xml:space="preserve">ingdom. </w:t>
      </w:r>
      <w:r w:rsidR="006C1502">
        <w:rPr>
          <w:color w:val="404040" w:themeColor="text1" w:themeTint="BF"/>
        </w:rPr>
        <w:t xml:space="preserve">Some assumed that the difficulty of His words indicated demon-possession, and He </w:t>
      </w:r>
      <w:r w:rsidR="0085494E">
        <w:rPr>
          <w:color w:val="404040" w:themeColor="text1" w:themeTint="BF"/>
        </w:rPr>
        <w:t>should be disregarded</w:t>
      </w:r>
      <w:r w:rsidR="006C1502">
        <w:rPr>
          <w:color w:val="404040" w:themeColor="text1" w:themeTint="BF"/>
        </w:rPr>
        <w:t xml:space="preserve">. Others, however, were compelled by the power of His miracles, pointing out that a demon-possessed person couldn’t </w:t>
      </w:r>
      <w:r w:rsidR="00377ACE">
        <w:rPr>
          <w:color w:val="404040" w:themeColor="text1" w:themeTint="BF"/>
        </w:rPr>
        <w:t xml:space="preserve">do the things He </w:t>
      </w:r>
      <w:r w:rsidR="0085494E">
        <w:rPr>
          <w:color w:val="404040" w:themeColor="text1" w:themeTint="BF"/>
        </w:rPr>
        <w:t>had</w:t>
      </w:r>
      <w:r w:rsidR="00377ACE">
        <w:rPr>
          <w:color w:val="404040" w:themeColor="text1" w:themeTint="BF"/>
        </w:rPr>
        <w:t xml:space="preserve">. </w:t>
      </w:r>
    </w:p>
    <w:p w14:paraId="4571D88E" w14:textId="77777777" w:rsidR="008E192B" w:rsidRDefault="008E192B" w:rsidP="00AD4640">
      <w:pPr>
        <w:ind w:left="720"/>
        <w:rPr>
          <w:color w:val="404040" w:themeColor="text1" w:themeTint="BF"/>
        </w:rPr>
      </w:pPr>
    </w:p>
    <w:p w14:paraId="50E23B3F" w14:textId="0E0F3ED7" w:rsidR="00F94906" w:rsidRDefault="008E192B" w:rsidP="00F94906">
      <w:pPr>
        <w:ind w:left="720"/>
        <w:rPr>
          <w:color w:val="404040" w:themeColor="text1" w:themeTint="BF"/>
        </w:rPr>
      </w:pPr>
      <w:r>
        <w:rPr>
          <w:color w:val="404040" w:themeColor="text1" w:themeTint="BF"/>
        </w:rPr>
        <w:t>These two powerful “</w:t>
      </w:r>
      <w:r w:rsidRPr="00E809B7">
        <w:rPr>
          <w:i/>
          <w:iCs/>
          <w:color w:val="404040" w:themeColor="text1" w:themeTint="BF"/>
        </w:rPr>
        <w:t>I Am</w:t>
      </w:r>
      <w:r>
        <w:rPr>
          <w:color w:val="404040" w:themeColor="text1" w:themeTint="BF"/>
        </w:rPr>
        <w:t xml:space="preserve">” statements </w:t>
      </w:r>
      <w:r w:rsidR="00F94906">
        <w:rPr>
          <w:color w:val="404040" w:themeColor="text1" w:themeTint="BF"/>
        </w:rPr>
        <w:t>of Jesus</w:t>
      </w:r>
      <w:proofErr w:type="gramStart"/>
      <w:r w:rsidR="0085494E">
        <w:rPr>
          <w:color w:val="404040" w:themeColor="text1" w:themeTint="BF"/>
        </w:rPr>
        <w:t>—</w:t>
      </w:r>
      <w:r w:rsidR="00F94906">
        <w:rPr>
          <w:color w:val="404040" w:themeColor="text1" w:themeTint="BF"/>
        </w:rPr>
        <w:t>“</w:t>
      </w:r>
      <w:proofErr w:type="gramEnd"/>
      <w:r w:rsidR="00F94906" w:rsidRPr="00E809B7">
        <w:rPr>
          <w:i/>
          <w:iCs/>
          <w:color w:val="404040" w:themeColor="text1" w:themeTint="BF"/>
        </w:rPr>
        <w:t xml:space="preserve">I am the </w:t>
      </w:r>
      <w:r w:rsidR="0085494E">
        <w:rPr>
          <w:i/>
          <w:iCs/>
          <w:color w:val="404040" w:themeColor="text1" w:themeTint="BF"/>
        </w:rPr>
        <w:t>g</w:t>
      </w:r>
      <w:r w:rsidR="00F94906" w:rsidRPr="00E809B7">
        <w:rPr>
          <w:i/>
          <w:iCs/>
          <w:color w:val="404040" w:themeColor="text1" w:themeTint="BF"/>
        </w:rPr>
        <w:t>ate</w:t>
      </w:r>
      <w:r w:rsidR="00F94906">
        <w:rPr>
          <w:color w:val="404040" w:themeColor="text1" w:themeTint="BF"/>
        </w:rPr>
        <w:t>” and “</w:t>
      </w:r>
      <w:r w:rsidR="00F94906" w:rsidRPr="00E809B7">
        <w:rPr>
          <w:i/>
          <w:iCs/>
          <w:color w:val="404040" w:themeColor="text1" w:themeTint="BF"/>
        </w:rPr>
        <w:t xml:space="preserve">I am the </w:t>
      </w:r>
      <w:r w:rsidR="0085494E">
        <w:rPr>
          <w:i/>
          <w:iCs/>
          <w:color w:val="404040" w:themeColor="text1" w:themeTint="BF"/>
        </w:rPr>
        <w:t>g</w:t>
      </w:r>
      <w:r w:rsidR="00F94906" w:rsidRPr="00E809B7">
        <w:rPr>
          <w:i/>
          <w:iCs/>
          <w:color w:val="404040" w:themeColor="text1" w:themeTint="BF"/>
        </w:rPr>
        <w:t xml:space="preserve">ood </w:t>
      </w:r>
      <w:r w:rsidR="0085494E">
        <w:rPr>
          <w:i/>
          <w:iCs/>
          <w:color w:val="404040" w:themeColor="text1" w:themeTint="BF"/>
        </w:rPr>
        <w:t>s</w:t>
      </w:r>
      <w:r w:rsidR="00F94906" w:rsidRPr="00E809B7">
        <w:rPr>
          <w:i/>
          <w:iCs/>
          <w:color w:val="404040" w:themeColor="text1" w:themeTint="BF"/>
        </w:rPr>
        <w:t>hepherd</w:t>
      </w:r>
      <w:r w:rsidR="002D3C32">
        <w:rPr>
          <w:color w:val="404040" w:themeColor="text1" w:themeTint="BF"/>
        </w:rPr>
        <w:t>”</w:t>
      </w:r>
      <w:r w:rsidR="0085494E">
        <w:rPr>
          <w:color w:val="404040" w:themeColor="text1" w:themeTint="BF"/>
        </w:rPr>
        <w:t>—</w:t>
      </w:r>
      <w:r w:rsidR="00F94906">
        <w:rPr>
          <w:color w:val="404040" w:themeColor="text1" w:themeTint="BF"/>
        </w:rPr>
        <w:t xml:space="preserve">speak to Christ’s identity, authority, and love. He protects His people from thieves and robbers, He </w:t>
      </w:r>
      <w:r w:rsidR="00DA6150">
        <w:rPr>
          <w:color w:val="404040" w:themeColor="text1" w:themeTint="BF"/>
        </w:rPr>
        <w:t xml:space="preserve">secures their safety and salvation, He cares for them as a loving Shepherd, and He </w:t>
      </w:r>
      <w:r w:rsidR="00121E97">
        <w:rPr>
          <w:color w:val="404040" w:themeColor="text1" w:themeTint="BF"/>
        </w:rPr>
        <w:t xml:space="preserve">has authority to unite people from the whole world in God’s </w:t>
      </w:r>
      <w:r w:rsidR="0085494E">
        <w:rPr>
          <w:color w:val="404040" w:themeColor="text1" w:themeTint="BF"/>
        </w:rPr>
        <w:t>k</w:t>
      </w:r>
      <w:r w:rsidR="00121E97">
        <w:rPr>
          <w:color w:val="404040" w:themeColor="text1" w:themeTint="BF"/>
        </w:rPr>
        <w:t xml:space="preserve">ingdom. Our destiny is safe with </w:t>
      </w:r>
      <w:r w:rsidR="0085494E">
        <w:rPr>
          <w:color w:val="404040" w:themeColor="text1" w:themeTint="BF"/>
        </w:rPr>
        <w:t xml:space="preserve">the </w:t>
      </w:r>
      <w:r w:rsidR="00121E97">
        <w:rPr>
          <w:color w:val="404040" w:themeColor="text1" w:themeTint="BF"/>
        </w:rPr>
        <w:t>Good Shepherd</w:t>
      </w:r>
      <w:r w:rsidR="0085494E">
        <w:rPr>
          <w:color w:val="404040" w:themeColor="text1" w:themeTint="BF"/>
        </w:rPr>
        <w:t xml:space="preserve"> as w</w:t>
      </w:r>
      <w:r w:rsidR="00121E97">
        <w:rPr>
          <w:color w:val="404040" w:themeColor="text1" w:themeTint="BF"/>
        </w:rPr>
        <w:t xml:space="preserve">e find both our salvation and </w:t>
      </w:r>
      <w:r w:rsidR="002D6C5C">
        <w:rPr>
          <w:color w:val="404040" w:themeColor="text1" w:themeTint="BF"/>
        </w:rPr>
        <w:t xml:space="preserve">rest in Him. </w:t>
      </w:r>
    </w:p>
    <w:p w14:paraId="7F6377EF" w14:textId="77777777" w:rsidR="002D6C5C" w:rsidRPr="009375FC" w:rsidRDefault="002D6C5C" w:rsidP="00F94906">
      <w:pPr>
        <w:ind w:left="720"/>
        <w:rPr>
          <w:color w:val="404040" w:themeColor="text1" w:themeTint="BF"/>
        </w:rPr>
      </w:pPr>
    </w:p>
    <w:p w14:paraId="742DC4A2" w14:textId="77777777" w:rsidR="00ED608E" w:rsidRDefault="00ED608E" w:rsidP="00ED608E">
      <w:pPr>
        <w:pStyle w:val="Heading1Alt"/>
        <w:ind w:left="720"/>
      </w:pPr>
      <w:r>
        <w:t>DISCUSS</w:t>
      </w:r>
    </w:p>
    <w:p w14:paraId="1ADD627B" w14:textId="77777777" w:rsidR="00ED608E" w:rsidRDefault="00ED608E" w:rsidP="00ED608E">
      <w:pPr>
        <w:ind w:left="720"/>
        <w:rPr>
          <w:i/>
          <w:iCs/>
        </w:rPr>
      </w:pPr>
    </w:p>
    <w:p w14:paraId="3A17C441" w14:textId="39B28BA6" w:rsidR="00ED608E" w:rsidRDefault="002D6C5C" w:rsidP="002D6C5C">
      <w:pPr>
        <w:pStyle w:val="ListParagraph"/>
        <w:numPr>
          <w:ilvl w:val="0"/>
          <w:numId w:val="34"/>
        </w:numPr>
        <w:rPr>
          <w:i/>
          <w:iCs/>
          <w:color w:val="404040" w:themeColor="text1" w:themeTint="BF"/>
        </w:rPr>
      </w:pPr>
      <w:r>
        <w:rPr>
          <w:i/>
          <w:iCs/>
          <w:color w:val="404040" w:themeColor="text1" w:themeTint="BF"/>
        </w:rPr>
        <w:t>Who are the “other sheep” Jesus referred to in verse 16?</w:t>
      </w:r>
      <w:r w:rsidR="005C2C02">
        <w:rPr>
          <w:i/>
          <w:iCs/>
          <w:color w:val="404040" w:themeColor="text1" w:themeTint="BF"/>
        </w:rPr>
        <w:t xml:space="preserve"> What implications does this have for today?</w:t>
      </w:r>
    </w:p>
    <w:p w14:paraId="46285EB1" w14:textId="15D7F763" w:rsidR="002D6C5C" w:rsidRDefault="002D6C5C" w:rsidP="002D6C5C">
      <w:pPr>
        <w:pStyle w:val="ListParagraph"/>
        <w:numPr>
          <w:ilvl w:val="0"/>
          <w:numId w:val="34"/>
        </w:numPr>
        <w:rPr>
          <w:i/>
          <w:iCs/>
          <w:color w:val="404040" w:themeColor="text1" w:themeTint="BF"/>
        </w:rPr>
      </w:pPr>
      <w:r>
        <w:rPr>
          <w:i/>
          <w:iCs/>
          <w:color w:val="404040" w:themeColor="text1" w:themeTint="BF"/>
        </w:rPr>
        <w:t>How does knowing you bel</w:t>
      </w:r>
      <w:r w:rsidR="0048697A">
        <w:rPr>
          <w:i/>
          <w:iCs/>
          <w:color w:val="404040" w:themeColor="text1" w:themeTint="BF"/>
        </w:rPr>
        <w:t>ong to one united flock shape your view of other believers?</w:t>
      </w:r>
    </w:p>
    <w:p w14:paraId="6E0C95F1" w14:textId="4579EA7E" w:rsidR="0048697A" w:rsidRPr="002D6C5C" w:rsidRDefault="001D2EBE" w:rsidP="002D6C5C">
      <w:pPr>
        <w:pStyle w:val="ListParagraph"/>
        <w:numPr>
          <w:ilvl w:val="0"/>
          <w:numId w:val="34"/>
        </w:numPr>
        <w:rPr>
          <w:i/>
          <w:iCs/>
          <w:color w:val="404040" w:themeColor="text1" w:themeTint="BF"/>
        </w:rPr>
      </w:pPr>
      <w:r>
        <w:rPr>
          <w:i/>
          <w:iCs/>
          <w:color w:val="404040" w:themeColor="text1" w:themeTint="BF"/>
        </w:rPr>
        <w:t xml:space="preserve">If Jesus came to unite all nations in God’s Kingdom, what is our role in missions? How might God be stretching your view of what it means to participate in Christ’s mission? </w:t>
      </w:r>
    </w:p>
    <w:p w14:paraId="74B36863" w14:textId="00DBF0A0" w:rsidR="0022574C" w:rsidRDefault="0022574C" w:rsidP="00C837A4">
      <w:pPr>
        <w:pStyle w:val="ListParagraph"/>
      </w:pPr>
    </w:p>
    <w:p w14:paraId="5E9280A1" w14:textId="77777777" w:rsidR="00ED608E" w:rsidRDefault="00ED608E" w:rsidP="00C837A4">
      <w:pPr>
        <w:pStyle w:val="Heading1"/>
        <w:spacing w:line="360" w:lineRule="auto"/>
        <w:ind w:left="720"/>
        <w:rPr>
          <w:color w:val="8E817B"/>
        </w:rPr>
      </w:pPr>
    </w:p>
    <w:p w14:paraId="2FF2403D" w14:textId="0BE7B9BC" w:rsidR="00A30638" w:rsidRDefault="009C0294" w:rsidP="00C837A4">
      <w:pPr>
        <w:pStyle w:val="Heading1"/>
        <w:spacing w:line="360" w:lineRule="auto"/>
        <w:ind w:left="720"/>
        <w:rPr>
          <w:color w:val="8E817B"/>
        </w:rPr>
      </w:pPr>
      <w:r>
        <w:rPr>
          <w:color w:val="8E817B"/>
        </w:rPr>
        <w:t>Deeper Focus</w:t>
      </w:r>
    </w:p>
    <w:p w14:paraId="4ABF1D01" w14:textId="77777777" w:rsidR="00A30638" w:rsidRDefault="00A30638" w:rsidP="00C837A4">
      <w:pPr>
        <w:pStyle w:val="Discuss"/>
        <w:ind w:left="720"/>
      </w:pPr>
    </w:p>
    <w:p w14:paraId="1B0CCB8C" w14:textId="77777777" w:rsidR="00A30638" w:rsidRPr="00A30638" w:rsidRDefault="00A30638" w:rsidP="00C837A4">
      <w:pPr>
        <w:pStyle w:val="Heading1"/>
        <w:spacing w:line="360" w:lineRule="auto"/>
        <w:ind w:left="720"/>
        <w:rPr>
          <w:color w:val="8E817B"/>
        </w:rPr>
      </w:pPr>
      <w:r w:rsidRPr="00A30638">
        <w:rPr>
          <w:color w:val="8E817B"/>
        </w:rPr>
        <w:t xml:space="preserve">REFLECT ON THE TEXT </w:t>
      </w:r>
    </w:p>
    <w:p w14:paraId="54E97979" w14:textId="77777777" w:rsidR="00A30638" w:rsidRDefault="00A30638" w:rsidP="00C837A4">
      <w:pPr>
        <w:pStyle w:val="Heading1Alt"/>
        <w:spacing w:line="360" w:lineRule="auto"/>
        <w:ind w:left="720"/>
      </w:pPr>
      <w:r>
        <w:t>DISCUSS</w:t>
      </w:r>
    </w:p>
    <w:p w14:paraId="01351CB5" w14:textId="5EC465F9" w:rsidR="00A30638" w:rsidRDefault="00FB17D2" w:rsidP="00FB17D2">
      <w:pPr>
        <w:pStyle w:val="ListParagraph"/>
        <w:numPr>
          <w:ilvl w:val="0"/>
          <w:numId w:val="36"/>
        </w:numPr>
        <w:rPr>
          <w:i/>
          <w:iCs/>
          <w:color w:val="404040" w:themeColor="text1" w:themeTint="BF"/>
        </w:rPr>
      </w:pPr>
      <w:r>
        <w:rPr>
          <w:i/>
          <w:iCs/>
          <w:color w:val="404040" w:themeColor="text1" w:themeTint="BF"/>
        </w:rPr>
        <w:t xml:space="preserve">What </w:t>
      </w:r>
      <w:r w:rsidR="005C2C02">
        <w:rPr>
          <w:i/>
          <w:iCs/>
          <w:color w:val="404040" w:themeColor="text1" w:themeTint="BF"/>
        </w:rPr>
        <w:t>worldly</w:t>
      </w:r>
      <w:r>
        <w:rPr>
          <w:i/>
          <w:iCs/>
          <w:color w:val="404040" w:themeColor="text1" w:themeTint="BF"/>
        </w:rPr>
        <w:t xml:space="preserve"> “gates” offer protection but ultimately bring harm?</w:t>
      </w:r>
    </w:p>
    <w:p w14:paraId="5540ED2A" w14:textId="1A489CDD" w:rsidR="00A33B80" w:rsidRDefault="005C2C02" w:rsidP="00FB17D2">
      <w:pPr>
        <w:pStyle w:val="ListParagraph"/>
        <w:numPr>
          <w:ilvl w:val="0"/>
          <w:numId w:val="36"/>
        </w:numPr>
        <w:rPr>
          <w:i/>
          <w:iCs/>
          <w:color w:val="404040" w:themeColor="text1" w:themeTint="BF"/>
        </w:rPr>
      </w:pPr>
      <w:r>
        <w:rPr>
          <w:i/>
          <w:iCs/>
          <w:color w:val="404040" w:themeColor="text1" w:themeTint="BF"/>
        </w:rPr>
        <w:t>How</w:t>
      </w:r>
      <w:r w:rsidR="00A33B80">
        <w:rPr>
          <w:i/>
          <w:iCs/>
          <w:color w:val="404040" w:themeColor="text1" w:themeTint="BF"/>
        </w:rPr>
        <w:t xml:space="preserve"> have you experienced the Shepherd’s voice guiding you? </w:t>
      </w:r>
    </w:p>
    <w:p w14:paraId="20CEF7E2" w14:textId="2FD22DE7" w:rsidR="00A33B80" w:rsidRDefault="00A33B80" w:rsidP="00FB17D2">
      <w:pPr>
        <w:pStyle w:val="ListParagraph"/>
        <w:numPr>
          <w:ilvl w:val="0"/>
          <w:numId w:val="36"/>
        </w:numPr>
        <w:rPr>
          <w:i/>
          <w:iCs/>
          <w:color w:val="404040" w:themeColor="text1" w:themeTint="BF"/>
        </w:rPr>
      </w:pPr>
      <w:r>
        <w:rPr>
          <w:i/>
          <w:iCs/>
          <w:color w:val="404040" w:themeColor="text1" w:themeTint="BF"/>
        </w:rPr>
        <w:t xml:space="preserve">How </w:t>
      </w:r>
      <w:r w:rsidR="005C2C02">
        <w:rPr>
          <w:i/>
          <w:iCs/>
          <w:color w:val="404040" w:themeColor="text1" w:themeTint="BF"/>
        </w:rPr>
        <w:t>can</w:t>
      </w:r>
      <w:r>
        <w:rPr>
          <w:i/>
          <w:iCs/>
          <w:color w:val="404040" w:themeColor="text1" w:themeTint="BF"/>
        </w:rPr>
        <w:t xml:space="preserve"> you discern Jesus’</w:t>
      </w:r>
      <w:r w:rsidR="005C2C02">
        <w:rPr>
          <w:i/>
          <w:iCs/>
          <w:color w:val="404040" w:themeColor="text1" w:themeTint="BF"/>
        </w:rPr>
        <w:t>s</w:t>
      </w:r>
      <w:r>
        <w:rPr>
          <w:i/>
          <w:iCs/>
          <w:color w:val="404040" w:themeColor="text1" w:themeTint="BF"/>
        </w:rPr>
        <w:t xml:space="preserve"> voice amid the competing cultural voices?</w:t>
      </w:r>
    </w:p>
    <w:p w14:paraId="7D6982EE" w14:textId="22D95DC8" w:rsidR="00A33B80" w:rsidRDefault="00A33B80" w:rsidP="00FB17D2">
      <w:pPr>
        <w:pStyle w:val="ListParagraph"/>
        <w:numPr>
          <w:ilvl w:val="0"/>
          <w:numId w:val="36"/>
        </w:numPr>
        <w:rPr>
          <w:i/>
          <w:iCs/>
          <w:color w:val="404040" w:themeColor="text1" w:themeTint="BF"/>
        </w:rPr>
      </w:pPr>
      <w:r>
        <w:rPr>
          <w:i/>
          <w:iCs/>
          <w:color w:val="404040" w:themeColor="text1" w:themeTint="BF"/>
        </w:rPr>
        <w:t xml:space="preserve">What </w:t>
      </w:r>
      <w:r w:rsidR="005C2C02">
        <w:rPr>
          <w:i/>
          <w:iCs/>
          <w:color w:val="404040" w:themeColor="text1" w:themeTint="BF"/>
        </w:rPr>
        <w:t>would</w:t>
      </w:r>
      <w:r>
        <w:rPr>
          <w:i/>
          <w:iCs/>
          <w:color w:val="404040" w:themeColor="text1" w:themeTint="BF"/>
        </w:rPr>
        <w:t xml:space="preserve"> “abundant life” look lik</w:t>
      </w:r>
      <w:r w:rsidR="00B84867">
        <w:rPr>
          <w:i/>
          <w:iCs/>
          <w:color w:val="404040" w:themeColor="text1" w:themeTint="BF"/>
        </w:rPr>
        <w:t>e in your season of life?</w:t>
      </w:r>
    </w:p>
    <w:p w14:paraId="7834C23E" w14:textId="77777777" w:rsidR="00A30638" w:rsidRDefault="00A30638" w:rsidP="00C837A4">
      <w:pPr>
        <w:pStyle w:val="Discuss"/>
        <w:ind w:left="720"/>
      </w:pPr>
    </w:p>
    <w:p w14:paraId="17319A4F" w14:textId="17F3E24D" w:rsidR="004A5282" w:rsidRDefault="004A5282" w:rsidP="00C837A4">
      <w:pPr>
        <w:pStyle w:val="Discuss"/>
        <w:ind w:left="720"/>
      </w:pPr>
    </w:p>
    <w:p w14:paraId="51A6431B" w14:textId="77777777" w:rsidR="00886544" w:rsidRDefault="00886544" w:rsidP="00C837A4">
      <w:pPr>
        <w:pStyle w:val="Heading1"/>
        <w:spacing w:line="360" w:lineRule="auto"/>
        <w:ind w:left="720"/>
        <w:rPr>
          <w:color w:val="8E817B"/>
        </w:rPr>
      </w:pPr>
    </w:p>
    <w:p w14:paraId="64F98EFB" w14:textId="13FC506E" w:rsidR="004A5282" w:rsidRPr="00A30638" w:rsidRDefault="004A5282" w:rsidP="00C837A4">
      <w:pPr>
        <w:pStyle w:val="Heading1"/>
        <w:spacing w:line="360" w:lineRule="auto"/>
        <w:ind w:left="720"/>
        <w:rPr>
          <w:color w:val="8E817B"/>
        </w:rPr>
      </w:pPr>
      <w:r w:rsidRPr="00A30638">
        <w:rPr>
          <w:color w:val="8E817B"/>
        </w:rPr>
        <w:lastRenderedPageBreak/>
        <w:t xml:space="preserve">RESPOND TO THE TEXT </w:t>
      </w:r>
    </w:p>
    <w:p w14:paraId="12556332" w14:textId="2F051E50" w:rsidR="00A30638" w:rsidRPr="00E809B7" w:rsidRDefault="004203EB" w:rsidP="00E809B7">
      <w:pPr>
        <w:pStyle w:val="ListParagraph"/>
        <w:numPr>
          <w:ilvl w:val="0"/>
          <w:numId w:val="38"/>
        </w:numPr>
        <w:rPr>
          <w:i/>
          <w:iCs/>
          <w:color w:val="404040" w:themeColor="text1" w:themeTint="BF"/>
        </w:rPr>
      </w:pPr>
      <w:r w:rsidRPr="00E809B7">
        <w:rPr>
          <w:i/>
          <w:iCs/>
          <w:color w:val="404040" w:themeColor="text1" w:themeTint="BF"/>
        </w:rPr>
        <w:t xml:space="preserve">Think about the promises Jesus made to His sheep in verses 7-10. What do you find humbling and what </w:t>
      </w:r>
      <w:r w:rsidR="00B43F07" w:rsidRPr="00E809B7">
        <w:rPr>
          <w:i/>
          <w:iCs/>
          <w:color w:val="404040" w:themeColor="text1" w:themeTint="BF"/>
        </w:rPr>
        <w:t>do you find comforting?</w:t>
      </w:r>
    </w:p>
    <w:p w14:paraId="740117C2" w14:textId="6E4FA418" w:rsidR="004A5282" w:rsidRDefault="004A5282" w:rsidP="00C837A4">
      <w:pPr>
        <w:ind w:left="720"/>
      </w:pPr>
    </w:p>
    <w:p w14:paraId="68F9735F" w14:textId="44E4A7F1" w:rsidR="004A5282" w:rsidRPr="00A30638" w:rsidRDefault="004A5282" w:rsidP="00C837A4">
      <w:pPr>
        <w:pStyle w:val="Heading1"/>
        <w:spacing w:line="360" w:lineRule="auto"/>
        <w:ind w:left="720"/>
        <w:rPr>
          <w:color w:val="8E817B"/>
        </w:rPr>
      </w:pPr>
      <w:r w:rsidRPr="00A30638">
        <w:rPr>
          <w:color w:val="8E817B"/>
        </w:rPr>
        <w:t>APPLY</w:t>
      </w:r>
    </w:p>
    <w:p w14:paraId="2AB1A5D5" w14:textId="77777777" w:rsidR="005C2C02" w:rsidRDefault="00B43F07" w:rsidP="005C2C02">
      <w:pPr>
        <w:pStyle w:val="ListParagraph"/>
        <w:ind w:left="1440"/>
        <w:rPr>
          <w:color w:val="404040" w:themeColor="text1" w:themeTint="BF"/>
        </w:rPr>
      </w:pPr>
      <w:r>
        <w:rPr>
          <w:color w:val="404040" w:themeColor="text1" w:themeTint="BF"/>
        </w:rPr>
        <w:t xml:space="preserve">Where might God be calling you to reflect shepherd-like care toward someone vulnerable? </w:t>
      </w:r>
    </w:p>
    <w:p w14:paraId="14CDF8A9" w14:textId="77777777" w:rsidR="00941D1A" w:rsidRDefault="00941D1A" w:rsidP="005C2C02">
      <w:pPr>
        <w:pStyle w:val="ListParagraph"/>
        <w:ind w:left="1440"/>
        <w:rPr>
          <w:color w:val="404040" w:themeColor="text1" w:themeTint="BF"/>
        </w:rPr>
      </w:pPr>
    </w:p>
    <w:p w14:paraId="07C9F605" w14:textId="230C51FA" w:rsidR="00E809B7" w:rsidRPr="005C2C02" w:rsidRDefault="00E809B7" w:rsidP="005C2C02">
      <w:pPr>
        <w:pStyle w:val="ListParagraph"/>
        <w:ind w:left="1440"/>
        <w:rPr>
          <w:color w:val="404040" w:themeColor="text1" w:themeTint="BF"/>
        </w:rPr>
      </w:pPr>
      <w:r w:rsidRPr="005C2C02">
        <w:rPr>
          <w:color w:val="404040" w:themeColor="text1" w:themeTint="BF"/>
        </w:rPr>
        <w:t xml:space="preserve">How might our small group reflect the unity of “one flock”? </w:t>
      </w:r>
    </w:p>
    <w:p w14:paraId="4CDAFA87" w14:textId="77777777" w:rsidR="00E809B7" w:rsidRPr="00E809B7" w:rsidRDefault="00E809B7" w:rsidP="00E809B7">
      <w:pPr>
        <w:ind w:left="1080"/>
        <w:rPr>
          <w:color w:val="404040" w:themeColor="text1" w:themeTint="BF"/>
        </w:rPr>
      </w:pPr>
    </w:p>
    <w:p w14:paraId="67224F21" w14:textId="77777777" w:rsidR="00ED608E" w:rsidRDefault="00ED608E" w:rsidP="00383B90">
      <w:pPr>
        <w:ind w:left="720"/>
        <w:rPr>
          <w:color w:val="404040" w:themeColor="text1" w:themeTint="BF"/>
        </w:rPr>
      </w:pPr>
    </w:p>
    <w:p w14:paraId="58274D39" w14:textId="77777777" w:rsidR="00ED608E" w:rsidRDefault="00ED608E" w:rsidP="00383B90">
      <w:pPr>
        <w:ind w:left="720"/>
        <w:rPr>
          <w:color w:val="404040" w:themeColor="text1" w:themeTint="BF"/>
        </w:rPr>
      </w:pPr>
    </w:p>
    <w:p w14:paraId="4FB25028" w14:textId="77777777" w:rsidR="00ED608E" w:rsidRDefault="00ED608E" w:rsidP="00383B90">
      <w:pPr>
        <w:ind w:left="720"/>
        <w:rPr>
          <w:color w:val="404040" w:themeColor="text1" w:themeTint="BF"/>
        </w:rPr>
      </w:pPr>
    </w:p>
    <w:p w14:paraId="24C3D9CF" w14:textId="77777777" w:rsidR="00ED608E" w:rsidRDefault="00ED608E" w:rsidP="00383B90">
      <w:pPr>
        <w:ind w:left="720"/>
        <w:rPr>
          <w:color w:val="404040" w:themeColor="text1" w:themeTint="BF"/>
        </w:rPr>
      </w:pPr>
    </w:p>
    <w:p w14:paraId="534D37C7" w14:textId="77777777" w:rsidR="00ED608E" w:rsidRDefault="00ED608E" w:rsidP="00383B90">
      <w:pPr>
        <w:ind w:left="720"/>
        <w:rPr>
          <w:color w:val="404040" w:themeColor="text1" w:themeTint="BF"/>
        </w:rPr>
      </w:pPr>
    </w:p>
    <w:p w14:paraId="42808793" w14:textId="77777777" w:rsidR="00ED608E" w:rsidRDefault="00ED608E" w:rsidP="00383B90">
      <w:pPr>
        <w:ind w:left="720"/>
        <w:rPr>
          <w:color w:val="404040" w:themeColor="text1" w:themeTint="BF"/>
        </w:rPr>
      </w:pPr>
    </w:p>
    <w:p w14:paraId="76AEA459" w14:textId="77777777" w:rsidR="00ED608E" w:rsidRDefault="00ED608E" w:rsidP="00383B90">
      <w:pPr>
        <w:ind w:left="720"/>
        <w:rPr>
          <w:color w:val="404040" w:themeColor="text1" w:themeTint="BF"/>
        </w:rPr>
      </w:pPr>
    </w:p>
    <w:p w14:paraId="5727D5D3" w14:textId="77777777" w:rsidR="00ED608E" w:rsidRDefault="00ED608E" w:rsidP="00383B90">
      <w:pPr>
        <w:ind w:left="720"/>
        <w:rPr>
          <w:color w:val="404040" w:themeColor="text1" w:themeTint="BF"/>
        </w:rPr>
      </w:pPr>
    </w:p>
    <w:p w14:paraId="582B0B16" w14:textId="77777777" w:rsidR="00ED608E" w:rsidRDefault="00ED608E" w:rsidP="00383B90">
      <w:pPr>
        <w:ind w:left="720"/>
        <w:rPr>
          <w:color w:val="404040" w:themeColor="text1" w:themeTint="BF"/>
        </w:rPr>
      </w:pPr>
    </w:p>
    <w:p w14:paraId="4E3C5074" w14:textId="77777777" w:rsidR="00886544" w:rsidRDefault="00886544" w:rsidP="00383B90">
      <w:pPr>
        <w:ind w:left="720"/>
        <w:rPr>
          <w:color w:val="404040" w:themeColor="text1" w:themeTint="BF"/>
        </w:rPr>
      </w:pPr>
    </w:p>
    <w:p w14:paraId="175D6238" w14:textId="77777777" w:rsidR="00886544" w:rsidRDefault="00886544" w:rsidP="00383B90">
      <w:pPr>
        <w:ind w:left="720"/>
        <w:rPr>
          <w:color w:val="404040" w:themeColor="text1" w:themeTint="BF"/>
        </w:rPr>
      </w:pPr>
    </w:p>
    <w:p w14:paraId="7CC301C0" w14:textId="77777777" w:rsidR="00886544" w:rsidRDefault="00886544" w:rsidP="00383B90">
      <w:pPr>
        <w:ind w:left="720"/>
        <w:rPr>
          <w:color w:val="404040" w:themeColor="text1" w:themeTint="BF"/>
        </w:rPr>
      </w:pPr>
    </w:p>
    <w:p w14:paraId="54D72608" w14:textId="77777777" w:rsidR="00886544" w:rsidRDefault="00886544" w:rsidP="00383B90">
      <w:pPr>
        <w:ind w:left="720"/>
        <w:rPr>
          <w:color w:val="404040" w:themeColor="text1" w:themeTint="BF"/>
        </w:rPr>
      </w:pPr>
    </w:p>
    <w:p w14:paraId="51A512F7" w14:textId="77777777" w:rsidR="00886544" w:rsidRDefault="00886544" w:rsidP="00383B90">
      <w:pPr>
        <w:ind w:left="720"/>
        <w:rPr>
          <w:color w:val="404040" w:themeColor="text1" w:themeTint="BF"/>
        </w:rPr>
      </w:pPr>
    </w:p>
    <w:p w14:paraId="4B1B3064" w14:textId="77777777" w:rsidR="00886544" w:rsidRDefault="00886544" w:rsidP="00383B90">
      <w:pPr>
        <w:ind w:left="720"/>
        <w:rPr>
          <w:color w:val="404040" w:themeColor="text1" w:themeTint="BF"/>
        </w:rPr>
      </w:pPr>
    </w:p>
    <w:p w14:paraId="704C9656" w14:textId="77777777" w:rsidR="00886544" w:rsidRDefault="00886544" w:rsidP="00383B90">
      <w:pPr>
        <w:ind w:left="720"/>
        <w:rPr>
          <w:color w:val="404040" w:themeColor="text1" w:themeTint="BF"/>
        </w:rPr>
      </w:pPr>
    </w:p>
    <w:p w14:paraId="675FDA7A" w14:textId="77777777" w:rsidR="00886544" w:rsidRDefault="00886544" w:rsidP="00383B90">
      <w:pPr>
        <w:ind w:left="720"/>
        <w:rPr>
          <w:color w:val="404040" w:themeColor="text1" w:themeTint="BF"/>
        </w:rPr>
      </w:pPr>
    </w:p>
    <w:p w14:paraId="2A49078F" w14:textId="77777777" w:rsidR="00886544" w:rsidRDefault="00886544" w:rsidP="00383B90">
      <w:pPr>
        <w:ind w:left="720"/>
        <w:rPr>
          <w:color w:val="404040" w:themeColor="text1" w:themeTint="BF"/>
        </w:rPr>
      </w:pPr>
    </w:p>
    <w:p w14:paraId="5F0CF635" w14:textId="77777777" w:rsidR="00886544" w:rsidRDefault="00886544" w:rsidP="00383B90">
      <w:pPr>
        <w:ind w:left="720"/>
        <w:rPr>
          <w:color w:val="404040" w:themeColor="text1" w:themeTint="BF"/>
        </w:rPr>
      </w:pPr>
    </w:p>
    <w:p w14:paraId="45576635" w14:textId="77777777" w:rsidR="00886544" w:rsidRDefault="00886544" w:rsidP="00383B90">
      <w:pPr>
        <w:ind w:left="720"/>
        <w:rPr>
          <w:color w:val="404040" w:themeColor="text1" w:themeTint="BF"/>
        </w:rPr>
      </w:pPr>
    </w:p>
    <w:p w14:paraId="1BC10778" w14:textId="77777777" w:rsidR="00886544" w:rsidRDefault="00886544" w:rsidP="00383B90">
      <w:pPr>
        <w:ind w:left="720"/>
        <w:rPr>
          <w:color w:val="404040" w:themeColor="text1" w:themeTint="BF"/>
        </w:rPr>
      </w:pPr>
    </w:p>
    <w:p w14:paraId="09922E96" w14:textId="77777777" w:rsidR="00886544" w:rsidRDefault="00886544" w:rsidP="00383B90">
      <w:pPr>
        <w:ind w:left="720"/>
        <w:rPr>
          <w:color w:val="404040" w:themeColor="text1" w:themeTint="BF"/>
        </w:rPr>
      </w:pPr>
    </w:p>
    <w:p w14:paraId="6F60E9EA" w14:textId="77777777" w:rsidR="00886544" w:rsidRDefault="00886544" w:rsidP="00383B90">
      <w:pPr>
        <w:ind w:left="720"/>
        <w:rPr>
          <w:color w:val="404040" w:themeColor="text1" w:themeTint="BF"/>
        </w:rPr>
      </w:pPr>
    </w:p>
    <w:p w14:paraId="6FAC5B25" w14:textId="77777777" w:rsidR="00886544" w:rsidRDefault="00886544" w:rsidP="00383B90">
      <w:pPr>
        <w:ind w:left="720"/>
        <w:rPr>
          <w:color w:val="404040" w:themeColor="text1" w:themeTint="BF"/>
        </w:rPr>
      </w:pPr>
    </w:p>
    <w:p w14:paraId="0468394C" w14:textId="77777777" w:rsidR="00886544" w:rsidRDefault="00886544" w:rsidP="00383B90">
      <w:pPr>
        <w:ind w:left="720"/>
        <w:rPr>
          <w:color w:val="404040" w:themeColor="text1" w:themeTint="BF"/>
        </w:rPr>
      </w:pPr>
    </w:p>
    <w:p w14:paraId="725E399B" w14:textId="77777777" w:rsidR="00886544" w:rsidRDefault="00886544" w:rsidP="00383B90">
      <w:pPr>
        <w:ind w:left="720"/>
        <w:rPr>
          <w:color w:val="404040" w:themeColor="text1" w:themeTint="BF"/>
        </w:rPr>
      </w:pPr>
    </w:p>
    <w:p w14:paraId="383505F3" w14:textId="77777777" w:rsidR="00886544" w:rsidRDefault="00886544" w:rsidP="00383B90">
      <w:pPr>
        <w:ind w:left="720"/>
        <w:rPr>
          <w:color w:val="404040" w:themeColor="text1" w:themeTint="BF"/>
        </w:rPr>
      </w:pPr>
    </w:p>
    <w:p w14:paraId="0EEB0918" w14:textId="77777777" w:rsidR="00ED608E" w:rsidRDefault="00ED608E" w:rsidP="00383B90">
      <w:pPr>
        <w:ind w:left="720"/>
        <w:rPr>
          <w:color w:val="404040" w:themeColor="text1" w:themeTint="BF"/>
        </w:rPr>
      </w:pPr>
    </w:p>
    <w:p w14:paraId="66A34A95" w14:textId="2B0C27E6" w:rsidR="00ED608E" w:rsidRPr="00ED608E" w:rsidRDefault="00ED608E" w:rsidP="00ED608E">
      <w:pPr>
        <w:pStyle w:val="Heading1"/>
        <w:spacing w:line="360" w:lineRule="auto"/>
        <w:ind w:left="720"/>
        <w:rPr>
          <w:color w:val="000000" w:themeColor="text1"/>
          <w:sz w:val="24"/>
          <w:szCs w:val="21"/>
        </w:rPr>
      </w:pPr>
      <w:r w:rsidRPr="00ED608E">
        <w:rPr>
          <w:color w:val="000000" w:themeColor="text1"/>
          <w:sz w:val="24"/>
          <w:szCs w:val="21"/>
        </w:rPr>
        <w:t>References</w:t>
      </w:r>
    </w:p>
    <w:p w14:paraId="6C572DCF" w14:textId="77777777" w:rsidR="00B3300B" w:rsidRPr="00B3300B" w:rsidRDefault="00B3300B" w:rsidP="00B3300B">
      <w:pPr>
        <w:ind w:left="720"/>
        <w:rPr>
          <w:color w:val="404040" w:themeColor="text1" w:themeTint="BF"/>
        </w:rPr>
      </w:pPr>
      <w:r w:rsidRPr="00B3300B">
        <w:rPr>
          <w:color w:val="404040" w:themeColor="text1" w:themeTint="BF"/>
        </w:rPr>
        <w:t xml:space="preserve">John Stott, </w:t>
      </w:r>
      <w:r w:rsidRPr="00B3300B">
        <w:rPr>
          <w:i/>
          <w:iCs/>
          <w:color w:val="404040" w:themeColor="text1" w:themeTint="BF"/>
        </w:rPr>
        <w:t>The Cross of Christ</w:t>
      </w:r>
      <w:r w:rsidRPr="00B3300B">
        <w:rPr>
          <w:color w:val="404040" w:themeColor="text1" w:themeTint="BF"/>
        </w:rPr>
        <w:t xml:space="preserve"> (Downers Grove: IVP, 1986).</w:t>
      </w:r>
    </w:p>
    <w:p w14:paraId="5CFF8CA4" w14:textId="77777777" w:rsidR="00B3300B" w:rsidRDefault="00B3300B" w:rsidP="00B3300B">
      <w:pPr>
        <w:ind w:left="720"/>
        <w:rPr>
          <w:color w:val="404040" w:themeColor="text1" w:themeTint="BF"/>
        </w:rPr>
      </w:pPr>
    </w:p>
    <w:p w14:paraId="678543BA" w14:textId="5368227A" w:rsidR="00B3300B" w:rsidRPr="00B3300B" w:rsidRDefault="00B3300B" w:rsidP="00B3300B">
      <w:pPr>
        <w:ind w:left="720"/>
        <w:rPr>
          <w:color w:val="404040" w:themeColor="text1" w:themeTint="BF"/>
        </w:rPr>
      </w:pPr>
      <w:r w:rsidRPr="00B3300B">
        <w:rPr>
          <w:color w:val="404040" w:themeColor="text1" w:themeTint="BF"/>
        </w:rPr>
        <w:t xml:space="preserve">Timothy Keller, </w:t>
      </w:r>
      <w:r w:rsidRPr="00B3300B">
        <w:rPr>
          <w:i/>
          <w:iCs/>
          <w:color w:val="404040" w:themeColor="text1" w:themeTint="BF"/>
        </w:rPr>
        <w:t>The Meaning of Marriage</w:t>
      </w:r>
      <w:r w:rsidRPr="00B3300B">
        <w:rPr>
          <w:color w:val="404040" w:themeColor="text1" w:themeTint="BF"/>
        </w:rPr>
        <w:t xml:space="preserve"> (New York: Dutton, 2011).</w:t>
      </w:r>
    </w:p>
    <w:p w14:paraId="4D492A6A" w14:textId="5D2B7138" w:rsidR="00ED608E" w:rsidRPr="00383B90" w:rsidRDefault="00ED608E" w:rsidP="00B3300B">
      <w:pPr>
        <w:ind w:left="720"/>
        <w:rPr>
          <w:color w:val="404040" w:themeColor="text1" w:themeTint="BF"/>
        </w:rPr>
      </w:pPr>
    </w:p>
    <w:sectPr w:rsidR="00ED608E" w:rsidRPr="00383B90" w:rsidSect="005B6B8B">
      <w:headerReference w:type="default" r:id="rId10"/>
      <w:footerReference w:type="default" r:id="rId11"/>
      <w:headerReference w:type="first" r:id="rId12"/>
      <w:pgSz w:w="12240" w:h="15840" w:code="1"/>
      <w:pgMar w:top="1728" w:right="1440" w:bottom="806" w:left="720" w:header="72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33AA0" w14:textId="77777777" w:rsidR="009D6202" w:rsidRDefault="009D6202" w:rsidP="00602BFD">
      <w:r>
        <w:separator/>
      </w:r>
    </w:p>
    <w:p w14:paraId="0B3CF04F" w14:textId="77777777" w:rsidR="009D6202" w:rsidRDefault="009D6202" w:rsidP="00602BFD"/>
  </w:endnote>
  <w:endnote w:type="continuationSeparator" w:id="0">
    <w:p w14:paraId="76AA8BB7" w14:textId="77777777" w:rsidR="009D6202" w:rsidRDefault="009D6202" w:rsidP="00602BFD">
      <w:r>
        <w:continuationSeparator/>
      </w:r>
    </w:p>
    <w:p w14:paraId="07BEED69" w14:textId="77777777" w:rsidR="009D6202" w:rsidRDefault="009D6202" w:rsidP="00602BFD"/>
  </w:endnote>
  <w:endnote w:type="continuationNotice" w:id="1">
    <w:p w14:paraId="09A04FC4" w14:textId="77777777" w:rsidR="009D6202" w:rsidRDefault="009D62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18152BB2-4603-3B4C-9A02-68DDF7257749}"/>
  </w:font>
  <w:font w:name="Times New Roman">
    <w:panose1 w:val="02020603050405020304"/>
    <w:charset w:val="00"/>
    <w:family w:val="roman"/>
    <w:pitch w:val="variable"/>
    <w:sig w:usb0="E0002EFF" w:usb1="C000785B" w:usb2="00000009" w:usb3="00000000" w:csb0="000001FF" w:csb1="00000000"/>
    <w:embedRegular r:id="rId2" w:fontKey="{25309C04-A53B-8348-B35C-81D1EB96DF8F}"/>
    <w:embedBold r:id="rId3" w:fontKey="{8653D4ED-0AA8-5E48-9AF0-D784657EB174}"/>
    <w:embedItalic r:id="rId4" w:fontKey="{C8E0F950-224E-CA46-A5D2-C5C9EF2B47D1}"/>
    <w:embedBoldItalic r:id="rId5" w:fontKey="{D5EB534B-7AA9-C447-A7FE-801D64594821}"/>
  </w:font>
  <w:font w:name="Courier New">
    <w:panose1 w:val="02070309020205020404"/>
    <w:charset w:val="00"/>
    <w:family w:val="modern"/>
    <w:pitch w:val="fixed"/>
    <w:sig w:usb0="E0002EFF" w:usb1="C0007843" w:usb2="00000009" w:usb3="00000000" w:csb0="000001FF" w:csb1="00000000"/>
    <w:embedRegular r:id="rId6" w:fontKey="{002115D6-3F03-5340-BB61-E702E48F150C}"/>
  </w:font>
  <w:font w:name="Wingdings">
    <w:panose1 w:val="05000000000000000000"/>
    <w:charset w:val="4D"/>
    <w:family w:val="decorative"/>
    <w:pitch w:val="variable"/>
    <w:sig w:usb0="00000003" w:usb1="00000000" w:usb2="00000000" w:usb3="00000000" w:csb0="80000001" w:csb1="00000000"/>
    <w:embedRegular r:id="rId7" w:fontKey="{8D4C15DA-0FD4-DE4C-AA4D-E5442CE20B3A}"/>
  </w:font>
  <w:font w:name="Calibri">
    <w:panose1 w:val="020F0502020204030204"/>
    <w:charset w:val="00"/>
    <w:family w:val="swiss"/>
    <w:pitch w:val="variable"/>
    <w:sig w:usb0="E4002EFF" w:usb1="C200247B" w:usb2="00000009" w:usb3="00000000" w:csb0="000001FF" w:csb1="00000000"/>
    <w:embedRegular r:id="rId8" w:fontKey="{7EA261B4-5409-6646-A027-7231DB4D6AC4}"/>
    <w:embedBold r:id="rId9" w:fontKey="{E71EB3BF-DBEE-E04A-8548-69BF5DF41BD4}"/>
  </w:font>
  <w:font w:name="Corbel">
    <w:panose1 w:val="020B0503020204020204"/>
    <w:charset w:val="00"/>
    <w:family w:val="swiss"/>
    <w:pitch w:val="variable"/>
    <w:sig w:usb0="A00002EF" w:usb1="4000A44B" w:usb2="00000000" w:usb3="00000000" w:csb0="0000019F" w:csb1="00000000"/>
    <w:embedRegular r:id="rId10" w:fontKey="{BFB334AE-E36B-A645-A7A7-80546AA97227}"/>
  </w:font>
  <w:font w:name="Helvetica Neue">
    <w:panose1 w:val="02000503000000020004"/>
    <w:charset w:val="00"/>
    <w:family w:val="auto"/>
    <w:pitch w:val="variable"/>
    <w:sig w:usb0="E50002FF" w:usb1="500079DB" w:usb2="00000010" w:usb3="00000000" w:csb0="00000001" w:csb1="00000000"/>
  </w:font>
  <w:font w:name="HelveticaNeueLT Std">
    <w:altName w:val="Arial"/>
    <w:panose1 w:val="020B0604020202020204"/>
    <w:charset w:val="00"/>
    <w:family w:val="swiss"/>
    <w:notTrueType/>
    <w:pitch w:val="variable"/>
    <w:sig w:usb0="800000AF" w:usb1="4000204A" w:usb2="00000000" w:usb3="00000000" w:csb0="00000001" w:csb1="00000000"/>
  </w:font>
  <w:font w:name="Montserrat ExtraBold">
    <w:panose1 w:val="00000900000000000000"/>
    <w:charset w:val="4D"/>
    <w:family w:val="auto"/>
    <w:pitch w:val="variable"/>
    <w:sig w:usb0="A00002FF" w:usb1="4000207B" w:usb2="00000000" w:usb3="00000000" w:csb0="00000197" w:csb1="00000000"/>
  </w:font>
  <w:font w:name="Georgia">
    <w:panose1 w:val="02040502050405020303"/>
    <w:charset w:val="00"/>
    <w:family w:val="roman"/>
    <w:pitch w:val="variable"/>
    <w:sig w:usb0="00000287" w:usb1="00000000" w:usb2="00000000" w:usb3="00000000" w:csb0="0000009F" w:csb1="00000000"/>
    <w:embedRegular r:id="rId19" w:fontKey="{B196E0AD-9257-034F-8BFA-67E8D168475C}"/>
    <w:embedBold r:id="rId20" w:fontKey="{C71D5908-4C25-2F4C-BF71-1308C44131BC}"/>
  </w:font>
  <w:font w:name="montserrat heavy">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embedRegular r:id="rId23" w:fontKey="{B693A0A6-9E39-354E-A157-677B54D73125}"/>
  </w:font>
  <w:font w:name="Times">
    <w:altName w:val="Times New Roman"/>
    <w:panose1 w:val="020B06040202020202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embedRegular r:id="rId25" w:fontKey="{80524105-8778-DB45-ACF5-D678B91C6776}"/>
  </w:font>
  <w:font w:name="Arial">
    <w:panose1 w:val="020B0604020202020204"/>
    <w:charset w:val="00"/>
    <w:family w:val="swiss"/>
    <w:pitch w:val="variable"/>
    <w:sig w:usb0="E0002EFF" w:usb1="C000785B" w:usb2="00000009" w:usb3="00000000" w:csb0="000001FF" w:csb1="00000000"/>
    <w:embedRegular r:id="rId26" w:fontKey="{4F704736-8D54-3A4E-A110-3C7CB21AC9CA}"/>
    <w:embedItalic r:id="rId27" w:fontKey="{7A92FD27-A557-FF4D-B56A-E079610F3FCB}"/>
  </w:font>
  <w:font w:name="Montserrat">
    <w:panose1 w:val="00000500000000000000"/>
    <w:charset w:val="4D"/>
    <w:family w:val="auto"/>
    <w:pitch w:val="variable"/>
    <w:sig w:usb0="2000020F" w:usb1="00000003" w:usb2="00000000" w:usb3="00000000" w:csb0="00000197" w:csb1="00000000"/>
    <w:embedRegular r:id="rId28" w:fontKey="{7574B288-AFAD-E04D-BFE3-F641C9BB4893}"/>
    <w:embedBold r:id="rId29" w:fontKey="{D4E3AF3A-2766-0F43-962A-6BBBAF88FBC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D7B1" w14:textId="58DA8836" w:rsidR="00191C63" w:rsidRDefault="00191C63" w:rsidP="00602BFD">
    <w:pPr>
      <w:pStyle w:val="Footer"/>
    </w:pPr>
  </w:p>
  <w:p w14:paraId="5AB9627D" w14:textId="3E6B11EB" w:rsidR="00191C63" w:rsidRDefault="00191C63" w:rsidP="00602BFD">
    <w:pPr>
      <w:pStyle w:val="Footer"/>
    </w:pPr>
  </w:p>
  <w:sdt>
    <w:sdtPr>
      <w:id w:val="-1189291743"/>
      <w:docPartObj>
        <w:docPartGallery w:val="Page Numbers (Bottom of Page)"/>
        <w:docPartUnique/>
      </w:docPartObj>
    </w:sdtPr>
    <w:sdtEndPr>
      <w:rPr>
        <w:noProof/>
      </w:rPr>
    </w:sdtEndPr>
    <w:sdtContent>
      <w:p w14:paraId="1504304D" w14:textId="77777777" w:rsidR="0042594C" w:rsidRDefault="0042594C" w:rsidP="00602BFD">
        <w:pPr>
          <w:pStyle w:val="Footer"/>
        </w:pPr>
        <w:r>
          <w:fldChar w:fldCharType="begin"/>
        </w:r>
        <w:r>
          <w:instrText xml:space="preserve"> PAGE   \* MERGEFORMAT </w:instrText>
        </w:r>
        <w:r>
          <w:fldChar w:fldCharType="separate"/>
        </w:r>
        <w:r w:rsidR="00FF3AA0">
          <w:rPr>
            <w:noProof/>
          </w:rPr>
          <w:t>6</w:t>
        </w:r>
        <w:r>
          <w:rPr>
            <w:noProof/>
          </w:rPr>
          <w:fldChar w:fldCharType="end"/>
        </w:r>
      </w:p>
    </w:sdtContent>
  </w:sdt>
  <w:p w14:paraId="5CBDBA1C" w14:textId="77777777" w:rsidR="0042594C" w:rsidRDefault="0042594C" w:rsidP="00602BFD">
    <w:pPr>
      <w:pStyle w:val="Footer"/>
    </w:pPr>
  </w:p>
  <w:p w14:paraId="7599B097" w14:textId="77777777" w:rsidR="00CA4696" w:rsidRDefault="00CA4696" w:rsidP="00602BF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07EC5" w14:textId="77777777" w:rsidR="009D6202" w:rsidRDefault="009D6202" w:rsidP="00602BFD">
      <w:r>
        <w:separator/>
      </w:r>
    </w:p>
    <w:p w14:paraId="609C1BF6" w14:textId="77777777" w:rsidR="009D6202" w:rsidRDefault="009D6202" w:rsidP="00602BFD"/>
  </w:footnote>
  <w:footnote w:type="continuationSeparator" w:id="0">
    <w:p w14:paraId="21FB954F" w14:textId="77777777" w:rsidR="009D6202" w:rsidRDefault="009D6202" w:rsidP="00602BFD">
      <w:r>
        <w:continuationSeparator/>
      </w:r>
    </w:p>
    <w:p w14:paraId="4B9BBD15" w14:textId="77777777" w:rsidR="009D6202" w:rsidRDefault="009D6202" w:rsidP="00602BFD"/>
  </w:footnote>
  <w:footnote w:type="continuationNotice" w:id="1">
    <w:p w14:paraId="2BBE0813" w14:textId="77777777" w:rsidR="009D6202" w:rsidRDefault="009D620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F7B3" w14:textId="04DC40CE" w:rsidR="00060B52" w:rsidRDefault="003A56E7">
    <w:pPr>
      <w:pStyle w:val="Header"/>
    </w:pPr>
    <w:r>
      <w:drawing>
        <wp:anchor distT="0" distB="0" distL="114300" distR="114300" simplePos="0" relativeHeight="251658241" behindDoc="1" locked="0" layoutInCell="1" allowOverlap="1" wp14:anchorId="312B0EDA" wp14:editId="3CA6EE69">
          <wp:simplePos x="0" y="0"/>
          <wp:positionH relativeFrom="column">
            <wp:posOffset>-488373</wp:posOffset>
          </wp:positionH>
          <wp:positionV relativeFrom="paragraph">
            <wp:posOffset>-441614</wp:posOffset>
          </wp:positionV>
          <wp:extent cx="7787473" cy="10074169"/>
          <wp:effectExtent l="0" t="0" r="0" b="0"/>
          <wp:wrapNone/>
          <wp:docPr id="840351198" name="Picture 84035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351198" name="Picture 840351198"/>
                  <pic:cNvPicPr/>
                </pic:nvPicPr>
                <pic:blipFill>
                  <a:blip r:embed="rId1">
                    <a:extLst>
                      <a:ext uri="{28A0092B-C50C-407E-A947-70E740481C1C}">
                        <a14:useLocalDpi xmlns:a14="http://schemas.microsoft.com/office/drawing/2010/main" val="0"/>
                      </a:ext>
                    </a:extLst>
                  </a:blip>
                  <a:stretch>
                    <a:fillRect/>
                  </a:stretch>
                </pic:blipFill>
                <pic:spPr>
                  <a:xfrm>
                    <a:off x="0" y="0"/>
                    <a:ext cx="7787473" cy="10074169"/>
                  </a:xfrm>
                  <a:prstGeom prst="rect">
                    <a:avLst/>
                  </a:prstGeom>
                </pic:spPr>
              </pic:pic>
            </a:graphicData>
          </a:graphic>
          <wp14:sizeRelH relativeFrom="page">
            <wp14:pctWidth>0</wp14:pctWidth>
          </wp14:sizeRelH>
          <wp14:sizeRelV relativeFrom="page">
            <wp14:pctHeight>0</wp14:pctHeight>
          </wp14:sizeRelV>
        </wp:anchor>
      </w:drawing>
    </w:r>
    <w:r w:rsidR="00FB1B64" w:rsidRPr="007D668C">
      <w:rPr>
        <w:color w:val="8E817B"/>
      </w:rPr>
      <mc:AlternateContent>
        <mc:Choice Requires="wps">
          <w:drawing>
            <wp:anchor distT="0" distB="0" distL="114300" distR="114300" simplePos="0" relativeHeight="251658242" behindDoc="0" locked="0" layoutInCell="1" allowOverlap="1" wp14:anchorId="443619B3" wp14:editId="052B62A0">
              <wp:simplePos x="0" y="0"/>
              <wp:positionH relativeFrom="column">
                <wp:posOffset>1090295</wp:posOffset>
              </wp:positionH>
              <wp:positionV relativeFrom="paragraph">
                <wp:posOffset>-191267</wp:posOffset>
              </wp:positionV>
              <wp:extent cx="5466080" cy="431800"/>
              <wp:effectExtent l="0" t="0" r="0" b="0"/>
              <wp:wrapNone/>
              <wp:docPr id="2062667691" name="Text Box 2062667691"/>
              <wp:cNvGraphicFramePr/>
              <a:graphic xmlns:a="http://schemas.openxmlformats.org/drawingml/2006/main">
                <a:graphicData uri="http://schemas.microsoft.com/office/word/2010/wordprocessingShape">
                  <wps:wsp>
                    <wps:cNvSpPr txBox="1"/>
                    <wps:spPr>
                      <a:xfrm>
                        <a:off x="0" y="0"/>
                        <a:ext cx="5466080" cy="431800"/>
                      </a:xfrm>
                      <a:prstGeom prst="rect">
                        <a:avLst/>
                      </a:prstGeom>
                      <a:noFill/>
                      <a:ln w="6350">
                        <a:noFill/>
                      </a:ln>
                    </wps:spPr>
                    <wps:txbx>
                      <w:txbxContent>
                        <w:p w14:paraId="3C3F639A" w14:textId="08DEE095" w:rsidR="007D668C" w:rsidRPr="00FB1B64" w:rsidRDefault="00AE7167" w:rsidP="00FB1B64">
                          <w:pPr>
                            <w:jc w:val="right"/>
                            <w:rPr>
                              <w:rFonts w:ascii="Montserrat" w:hAnsi="Montserrat"/>
                              <w:b/>
                              <w:bCs/>
                              <w:sz w:val="24"/>
                              <w:szCs w:val="24"/>
                            </w:rPr>
                          </w:pPr>
                          <w:r>
                            <w:rPr>
                              <w:b/>
                              <w:bCs/>
                              <w:color w:val="8E817B"/>
                            </w:rPr>
                            <w:t>The Good Shepherd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3619B3" id="_x0000_t202" coordsize="21600,21600" o:spt="202" path="m,l,21600r21600,l21600,xe">
              <v:stroke joinstyle="miter"/>
              <v:path gradientshapeok="t" o:connecttype="rect"/>
            </v:shapetype>
            <v:shape id="Text Box 2062667691" o:spid="_x0000_s1029" type="#_x0000_t202" style="position:absolute;margin-left:85.85pt;margin-top:-15.05pt;width:430.4pt;height:3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" filled="f" stroked="f" strokeweight=".5pt">
              <v:textbox>
                <w:txbxContent>
                  <w:p w14:paraId="3C3F639A" w14:textId="08DEE095" w:rsidR="007D668C" w:rsidRPr="00FB1B64" w:rsidRDefault="00AE7167" w:rsidP="00FB1B64">
                    <w:pPr>
                      <w:jc w:val="right"/>
                      <w:rPr>
                        <w:rFonts w:ascii="Montserrat" w:hAnsi="Montserrat"/>
                        <w:b/>
                        <w:bCs/>
                        <w:sz w:val="24"/>
                        <w:szCs w:val="24"/>
                      </w:rPr>
                    </w:pPr>
                    <w:r>
                      <w:rPr>
                        <w:b/>
                        <w:bCs/>
                        <w:color w:val="8E817B"/>
                      </w:rPr>
                      <w:t>The Good Shepherd</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7090F" w14:textId="2C50304F" w:rsidR="00035C93" w:rsidRDefault="00253B52">
    <w:pPr>
      <w:pStyle w:val="Header"/>
    </w:pPr>
    <w:r>
      <mc:AlternateContent>
        <mc:Choice Requires="wps">
          <w:drawing>
            <wp:anchor distT="0" distB="0" distL="114300" distR="114300" simplePos="0" relativeHeight="251658243" behindDoc="0" locked="0" layoutInCell="1" allowOverlap="1" wp14:anchorId="0DFC0B4D" wp14:editId="3C33D4E0">
              <wp:simplePos x="0" y="0"/>
              <wp:positionH relativeFrom="column">
                <wp:posOffset>2647507</wp:posOffset>
              </wp:positionH>
              <wp:positionV relativeFrom="paragraph">
                <wp:posOffset>-170121</wp:posOffset>
              </wp:positionV>
              <wp:extent cx="6502341" cy="1556385"/>
              <wp:effectExtent l="0" t="0" r="0" b="0"/>
              <wp:wrapNone/>
              <wp:docPr id="91112410" name="Text Box 91112410"/>
              <wp:cNvGraphicFramePr/>
              <a:graphic xmlns:a="http://schemas.openxmlformats.org/drawingml/2006/main">
                <a:graphicData uri="http://schemas.microsoft.com/office/word/2010/wordprocessingShape">
                  <wps:wsp>
                    <wps:cNvSpPr txBox="1"/>
                    <wps:spPr>
                      <a:xfrm>
                        <a:off x="0" y="0"/>
                        <a:ext cx="6502341" cy="1556385"/>
                      </a:xfrm>
                      <a:prstGeom prst="rect">
                        <a:avLst/>
                      </a:prstGeom>
                      <a:noFill/>
                      <a:ln w="6350">
                        <a:noFill/>
                      </a:ln>
                    </wps:spPr>
                    <wps:txbx>
                      <w:txbxContent>
                        <w:p w14:paraId="3184DDA8" w14:textId="64F3539A" w:rsidR="005275C2" w:rsidRDefault="005275C2" w:rsidP="00FD16A6">
                          <w:pPr>
                            <w:rPr>
                              <w:rFonts w:ascii="Montserrat" w:hAnsi="Montserrat"/>
                              <w:b/>
                              <w:bCs/>
                              <w:color w:val="FFFFFF" w:themeColor="background1"/>
                              <w:sz w:val="40"/>
                              <w:szCs w:val="40"/>
                            </w:rPr>
                          </w:pPr>
                          <w:r>
                            <w:rPr>
                              <w:rFonts w:ascii="Montserrat" w:hAnsi="Montserrat"/>
                              <w:b/>
                              <w:bCs/>
                              <w:color w:val="FFFFFF" w:themeColor="background1"/>
                              <w:sz w:val="40"/>
                              <w:szCs w:val="40"/>
                            </w:rPr>
                            <w:t xml:space="preserve">The </w:t>
                          </w:r>
                          <w:r w:rsidR="00AE7167">
                            <w:rPr>
                              <w:rFonts w:ascii="Montserrat" w:hAnsi="Montserrat"/>
                              <w:b/>
                              <w:bCs/>
                              <w:color w:val="FFFFFF" w:themeColor="background1"/>
                              <w:sz w:val="40"/>
                              <w:szCs w:val="40"/>
                            </w:rPr>
                            <w:t>Gospel of John</w:t>
                          </w:r>
                        </w:p>
                        <w:p w14:paraId="7D85F309" w14:textId="7F8EFF4C" w:rsidR="00DD31A0" w:rsidRPr="006D3029" w:rsidRDefault="00AE7167" w:rsidP="00FD16A6">
                          <w:pPr>
                            <w:rPr>
                              <w:rFonts w:ascii="Montserrat" w:hAnsi="Montserrat"/>
                              <w:b/>
                              <w:bCs/>
                              <w:sz w:val="28"/>
                              <w:szCs w:val="28"/>
                            </w:rPr>
                          </w:pPr>
                          <w:r>
                            <w:rPr>
                              <w:rFonts w:ascii="Montserrat" w:hAnsi="Montserrat"/>
                              <w:color w:val="FFFFFF" w:themeColor="background1"/>
                              <w:sz w:val="28"/>
                              <w:szCs w:val="28"/>
                            </w:rPr>
                            <w:t>Session</w:t>
                          </w:r>
                          <w:r w:rsidR="005275C2">
                            <w:rPr>
                              <w:rFonts w:ascii="Montserrat" w:hAnsi="Montserrat"/>
                              <w:color w:val="FFFFFF" w:themeColor="background1"/>
                              <w:sz w:val="28"/>
                              <w:szCs w:val="28"/>
                            </w:rPr>
                            <w:t xml:space="preserve"> </w:t>
                          </w:r>
                          <w:r w:rsidR="00894A83">
                            <w:rPr>
                              <w:rFonts w:ascii="Montserrat" w:hAnsi="Montserrat"/>
                              <w:color w:val="FFFFFF" w:themeColor="background1"/>
                              <w:sz w:val="28"/>
                              <w:szCs w:val="28"/>
                            </w:rPr>
                            <w:t>21</w:t>
                          </w:r>
                          <w:r>
                            <w:rPr>
                              <w:rFonts w:ascii="Montserrat" w:hAnsi="Montserrat"/>
                              <w:color w:val="FFFFFF" w:themeColor="background1"/>
                              <w:sz w:val="28"/>
                              <w:szCs w:val="28"/>
                            </w:rPr>
                            <w:t xml:space="preserve">: </w:t>
                          </w:r>
                          <w:r w:rsidR="00894A83">
                            <w:rPr>
                              <w:rFonts w:ascii="Montserrat" w:hAnsi="Montserrat"/>
                              <w:color w:val="FFFFFF" w:themeColor="background1"/>
                              <w:sz w:val="28"/>
                              <w:szCs w:val="28"/>
                            </w:rPr>
                            <w:t>The Good Shepherd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C0B4D" id="_x0000_t202" coordsize="21600,21600" o:spt="202" path="m,l,21600r21600,l21600,xe">
              <v:stroke joinstyle="miter"/>
              <v:path gradientshapeok="t" o:connecttype="rect"/>
            </v:shapetype>
            <v:shape id="Text Box 91112410" o:spid="_x0000_s1030" type="#_x0000_t202" style="position:absolute;margin-left:208.45pt;margin-top:-13.4pt;width:512pt;height:122.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" filled="f" stroked="f" strokeweight=".5pt">
              <v:textbox>
                <w:txbxContent>
                  <w:p w14:paraId="3184DDA8" w14:textId="64F3539A" w:rsidR="005275C2" w:rsidRDefault="005275C2" w:rsidP="00FD16A6">
                    <w:pPr>
                      <w:rPr>
                        <w:rFonts w:ascii="Montserrat" w:hAnsi="Montserrat"/>
                        <w:b/>
                        <w:bCs/>
                        <w:color w:val="FFFFFF" w:themeColor="background1"/>
                        <w:sz w:val="40"/>
                        <w:szCs w:val="40"/>
                      </w:rPr>
                    </w:pPr>
                    <w:r>
                      <w:rPr>
                        <w:rFonts w:ascii="Montserrat" w:hAnsi="Montserrat"/>
                        <w:b/>
                        <w:bCs/>
                        <w:color w:val="FFFFFF" w:themeColor="background1"/>
                        <w:sz w:val="40"/>
                        <w:szCs w:val="40"/>
                      </w:rPr>
                      <w:t xml:space="preserve">The </w:t>
                    </w:r>
                    <w:r w:rsidR="00AE7167">
                      <w:rPr>
                        <w:rFonts w:ascii="Montserrat" w:hAnsi="Montserrat"/>
                        <w:b/>
                        <w:bCs/>
                        <w:color w:val="FFFFFF" w:themeColor="background1"/>
                        <w:sz w:val="40"/>
                        <w:szCs w:val="40"/>
                      </w:rPr>
                      <w:t>Gospel of John</w:t>
                    </w:r>
                  </w:p>
                  <w:p w14:paraId="7D85F309" w14:textId="7F8EFF4C" w:rsidR="00DD31A0" w:rsidRPr="006D3029" w:rsidRDefault="00AE7167" w:rsidP="00FD16A6">
                    <w:pPr>
                      <w:rPr>
                        <w:rFonts w:ascii="Montserrat" w:hAnsi="Montserrat"/>
                        <w:b/>
                        <w:bCs/>
                        <w:sz w:val="28"/>
                        <w:szCs w:val="28"/>
                      </w:rPr>
                    </w:pPr>
                    <w:r>
                      <w:rPr>
                        <w:rFonts w:ascii="Montserrat" w:hAnsi="Montserrat"/>
                        <w:color w:val="FFFFFF" w:themeColor="background1"/>
                        <w:sz w:val="28"/>
                        <w:szCs w:val="28"/>
                      </w:rPr>
                      <w:t>Session</w:t>
                    </w:r>
                    <w:r w:rsidR="005275C2">
                      <w:rPr>
                        <w:rFonts w:ascii="Montserrat" w:hAnsi="Montserrat"/>
                        <w:color w:val="FFFFFF" w:themeColor="background1"/>
                        <w:sz w:val="28"/>
                        <w:szCs w:val="28"/>
                      </w:rPr>
                      <w:t xml:space="preserve"> </w:t>
                    </w:r>
                    <w:r w:rsidR="00894A83">
                      <w:rPr>
                        <w:rFonts w:ascii="Montserrat" w:hAnsi="Montserrat"/>
                        <w:color w:val="FFFFFF" w:themeColor="background1"/>
                        <w:sz w:val="28"/>
                        <w:szCs w:val="28"/>
                      </w:rPr>
                      <w:t>21</w:t>
                    </w:r>
                    <w:r>
                      <w:rPr>
                        <w:rFonts w:ascii="Montserrat" w:hAnsi="Montserrat"/>
                        <w:color w:val="FFFFFF" w:themeColor="background1"/>
                        <w:sz w:val="28"/>
                        <w:szCs w:val="28"/>
                      </w:rPr>
                      <w:t xml:space="preserve">: </w:t>
                    </w:r>
                    <w:r w:rsidR="00894A83">
                      <w:rPr>
                        <w:rFonts w:ascii="Montserrat" w:hAnsi="Montserrat"/>
                        <w:color w:val="FFFFFF" w:themeColor="background1"/>
                        <w:sz w:val="28"/>
                        <w:szCs w:val="28"/>
                      </w:rPr>
                      <w:t>The Good Shepherd</w:t>
                    </w:r>
                  </w:p>
                </w:txbxContent>
              </v:textbox>
            </v:shape>
          </w:pict>
        </mc:Fallback>
      </mc:AlternateContent>
    </w:r>
    <w:r>
      <w:drawing>
        <wp:anchor distT="0" distB="0" distL="114300" distR="114300" simplePos="0" relativeHeight="251658240" behindDoc="1" locked="0" layoutInCell="1" allowOverlap="1" wp14:anchorId="0B1FDD5E" wp14:editId="1B5A0903">
          <wp:simplePos x="0" y="0"/>
          <wp:positionH relativeFrom="column">
            <wp:posOffset>-469900</wp:posOffset>
          </wp:positionH>
          <wp:positionV relativeFrom="paragraph">
            <wp:posOffset>-495935</wp:posOffset>
          </wp:positionV>
          <wp:extent cx="7799705" cy="10090150"/>
          <wp:effectExtent l="0" t="0" r="0" b="6350"/>
          <wp:wrapNone/>
          <wp:docPr id="998055845" name="Picture 99805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55845" name="Picture 998055845"/>
                  <pic:cNvPicPr/>
                </pic:nvPicPr>
                <pic:blipFill>
                  <a:blip r:embed="rId1">
                    <a:extLst>
                      <a:ext uri="{28A0092B-C50C-407E-A947-70E740481C1C}">
                        <a14:useLocalDpi xmlns:a14="http://schemas.microsoft.com/office/drawing/2010/main" val="0"/>
                      </a:ext>
                    </a:extLst>
                  </a:blip>
                  <a:stretch>
                    <a:fillRect/>
                  </a:stretch>
                </pic:blipFill>
                <pic:spPr>
                  <a:xfrm>
                    <a:off x="0" y="0"/>
                    <a:ext cx="7799705" cy="100901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5BE3"/>
    <w:multiLevelType w:val="hybridMultilevel"/>
    <w:tmpl w:val="9C3067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3" w15:restartNumberingAfterBreak="0">
    <w:nsid w:val="1D7B32AE"/>
    <w:multiLevelType w:val="hybridMultilevel"/>
    <w:tmpl w:val="D27EB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DD530C4"/>
    <w:multiLevelType w:val="hybridMultilevel"/>
    <w:tmpl w:val="0F5827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6"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7"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9"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10"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2" w15:restartNumberingAfterBreak="0">
    <w:nsid w:val="3ED233C9"/>
    <w:multiLevelType w:val="hybridMultilevel"/>
    <w:tmpl w:val="D870EE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4" w15:restartNumberingAfterBreak="0">
    <w:nsid w:val="40B93C27"/>
    <w:multiLevelType w:val="hybridMultilevel"/>
    <w:tmpl w:val="25B4ED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3BC4140"/>
    <w:multiLevelType w:val="hybridMultilevel"/>
    <w:tmpl w:val="262E1754"/>
    <w:lvl w:ilvl="0" w:tplc="BD8E9992">
      <w:start w:val="1"/>
      <w:numFmt w:val="decimal"/>
      <w:lvlText w:val="%1."/>
      <w:lvlJc w:val="left"/>
      <w:pPr>
        <w:ind w:left="435" w:hanging="43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7"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47022"/>
    <w:multiLevelType w:val="multilevel"/>
    <w:tmpl w:val="400A361E"/>
    <w:lvl w:ilvl="0">
      <w:start w:val="1"/>
      <w:numFmt w:val="bullet"/>
      <w:pStyle w:val="List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9" w15:restartNumberingAfterBreak="0">
    <w:nsid w:val="48E40A21"/>
    <w:multiLevelType w:val="multilevel"/>
    <w:tmpl w:val="0A165832"/>
    <w:lvl w:ilvl="0">
      <w:start w:val="1"/>
      <w:numFmt w:val="decimal"/>
      <w:pStyle w:val="ListNumb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20" w15:restartNumberingAfterBreak="0">
    <w:nsid w:val="48F226F6"/>
    <w:multiLevelType w:val="hybridMultilevel"/>
    <w:tmpl w:val="DEC60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8E3AEF"/>
    <w:multiLevelType w:val="hybridMultilevel"/>
    <w:tmpl w:val="3ADEA7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43369EE"/>
    <w:multiLevelType w:val="hybridMultilevel"/>
    <w:tmpl w:val="30A20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FD1FAA"/>
    <w:multiLevelType w:val="multilevel"/>
    <w:tmpl w:val="C77A2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1A2350"/>
    <w:multiLevelType w:val="hybridMultilevel"/>
    <w:tmpl w:val="9D58AAF8"/>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beredLi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28" w15:restartNumberingAfterBreak="0">
    <w:nsid w:val="67E17886"/>
    <w:multiLevelType w:val="hybridMultilevel"/>
    <w:tmpl w:val="F300F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32" w15:restartNumberingAfterBreak="0">
    <w:nsid w:val="741763C8"/>
    <w:multiLevelType w:val="hybridMultilevel"/>
    <w:tmpl w:val="69A41D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7E71E0F"/>
    <w:multiLevelType w:val="hybridMultilevel"/>
    <w:tmpl w:val="F67EDDCE"/>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8E65693"/>
    <w:multiLevelType w:val="hybridMultilevel"/>
    <w:tmpl w:val="9736618C"/>
    <w:lvl w:ilvl="0" w:tplc="8AD216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C982D79"/>
    <w:multiLevelType w:val="hybridMultilevel"/>
    <w:tmpl w:val="83EEB3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755135339">
    <w:abstractNumId w:val="17"/>
  </w:num>
  <w:num w:numId="2" w16cid:durableId="1499036843">
    <w:abstractNumId w:val="10"/>
  </w:num>
  <w:num w:numId="3" w16cid:durableId="1662198925">
    <w:abstractNumId w:val="26"/>
  </w:num>
  <w:num w:numId="4" w16cid:durableId="597060948">
    <w:abstractNumId w:val="18"/>
  </w:num>
  <w:num w:numId="5" w16cid:durableId="1025521453">
    <w:abstractNumId w:val="19"/>
  </w:num>
  <w:num w:numId="6" w16cid:durableId="1630435529">
    <w:abstractNumId w:val="31"/>
  </w:num>
  <w:num w:numId="7" w16cid:durableId="1270578128">
    <w:abstractNumId w:val="9"/>
  </w:num>
  <w:num w:numId="8" w16cid:durableId="993677933">
    <w:abstractNumId w:val="16"/>
  </w:num>
  <w:num w:numId="9" w16cid:durableId="1640719765">
    <w:abstractNumId w:val="29"/>
  </w:num>
  <w:num w:numId="10" w16cid:durableId="1550847062">
    <w:abstractNumId w:val="2"/>
  </w:num>
  <w:num w:numId="11" w16cid:durableId="550919882">
    <w:abstractNumId w:val="8"/>
  </w:num>
  <w:num w:numId="12" w16cid:durableId="212348965">
    <w:abstractNumId w:val="1"/>
  </w:num>
  <w:num w:numId="13" w16cid:durableId="1771925793">
    <w:abstractNumId w:val="5"/>
  </w:num>
  <w:num w:numId="14" w16cid:durableId="543446352">
    <w:abstractNumId w:val="13"/>
  </w:num>
  <w:num w:numId="15" w16cid:durableId="2028173798">
    <w:abstractNumId w:val="11"/>
  </w:num>
  <w:num w:numId="16" w16cid:durableId="1238630630">
    <w:abstractNumId w:val="27"/>
  </w:num>
  <w:num w:numId="17" w16cid:durableId="1436906718">
    <w:abstractNumId w:val="6"/>
  </w:num>
  <w:num w:numId="18" w16cid:durableId="1443570688">
    <w:abstractNumId w:val="37"/>
  </w:num>
  <w:num w:numId="19" w16cid:durableId="1954633206">
    <w:abstractNumId w:val="30"/>
  </w:num>
  <w:num w:numId="20" w16cid:durableId="279458928">
    <w:abstractNumId w:val="21"/>
  </w:num>
  <w:num w:numId="21" w16cid:durableId="713501322">
    <w:abstractNumId w:val="35"/>
  </w:num>
  <w:num w:numId="22" w16cid:durableId="1560287665">
    <w:abstractNumId w:val="7"/>
  </w:num>
  <w:num w:numId="23" w16cid:durableId="331225703">
    <w:abstractNumId w:val="28"/>
  </w:num>
  <w:num w:numId="24" w16cid:durableId="363364166">
    <w:abstractNumId w:val="36"/>
  </w:num>
  <w:num w:numId="25" w16cid:durableId="803084820">
    <w:abstractNumId w:val="23"/>
  </w:num>
  <w:num w:numId="26" w16cid:durableId="1036274557">
    <w:abstractNumId w:val="15"/>
  </w:num>
  <w:num w:numId="27" w16cid:durableId="439616089">
    <w:abstractNumId w:val="34"/>
  </w:num>
  <w:num w:numId="28" w16cid:durableId="299195913">
    <w:abstractNumId w:val="20"/>
  </w:num>
  <w:num w:numId="29" w16cid:durableId="881332218">
    <w:abstractNumId w:val="14"/>
  </w:num>
  <w:num w:numId="30" w16cid:durableId="1699624052">
    <w:abstractNumId w:val="33"/>
  </w:num>
  <w:num w:numId="31" w16cid:durableId="1101992178">
    <w:abstractNumId w:val="25"/>
  </w:num>
  <w:num w:numId="32" w16cid:durableId="1826385840">
    <w:abstractNumId w:val="32"/>
  </w:num>
  <w:num w:numId="33" w16cid:durableId="288628405">
    <w:abstractNumId w:val="12"/>
  </w:num>
  <w:num w:numId="34" w16cid:durableId="2078168372">
    <w:abstractNumId w:val="0"/>
  </w:num>
  <w:num w:numId="35" w16cid:durableId="607081577">
    <w:abstractNumId w:val="24"/>
  </w:num>
  <w:num w:numId="36" w16cid:durableId="952517261">
    <w:abstractNumId w:val="22"/>
  </w:num>
  <w:num w:numId="37" w16cid:durableId="717975830">
    <w:abstractNumId w:val="3"/>
  </w:num>
  <w:num w:numId="38" w16cid:durableId="669914917">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TrueTypeFonts/>
  <w:proofState w:spelling="clean" w:grammar="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43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F60"/>
    <w:rsid w:val="00003EE9"/>
    <w:rsid w:val="00015444"/>
    <w:rsid w:val="00022767"/>
    <w:rsid w:val="0002346E"/>
    <w:rsid w:val="00035C93"/>
    <w:rsid w:val="00037566"/>
    <w:rsid w:val="00042ECD"/>
    <w:rsid w:val="000478B5"/>
    <w:rsid w:val="00050EC1"/>
    <w:rsid w:val="000521F8"/>
    <w:rsid w:val="00052382"/>
    <w:rsid w:val="000545C8"/>
    <w:rsid w:val="0006037C"/>
    <w:rsid w:val="00060B52"/>
    <w:rsid w:val="00061A79"/>
    <w:rsid w:val="0006568A"/>
    <w:rsid w:val="00071AD2"/>
    <w:rsid w:val="000735AC"/>
    <w:rsid w:val="000759E1"/>
    <w:rsid w:val="00076F0F"/>
    <w:rsid w:val="00084253"/>
    <w:rsid w:val="000920C6"/>
    <w:rsid w:val="000946A4"/>
    <w:rsid w:val="00096C9F"/>
    <w:rsid w:val="000A1333"/>
    <w:rsid w:val="000A3ECA"/>
    <w:rsid w:val="000A55E9"/>
    <w:rsid w:val="000B371E"/>
    <w:rsid w:val="000B4A78"/>
    <w:rsid w:val="000C1096"/>
    <w:rsid w:val="000C2FF7"/>
    <w:rsid w:val="000C4630"/>
    <w:rsid w:val="000C61FF"/>
    <w:rsid w:val="000D054F"/>
    <w:rsid w:val="000D1F49"/>
    <w:rsid w:val="000D3AA1"/>
    <w:rsid w:val="000E05F7"/>
    <w:rsid w:val="000E2544"/>
    <w:rsid w:val="000E7D49"/>
    <w:rsid w:val="000F08AC"/>
    <w:rsid w:val="000F116D"/>
    <w:rsid w:val="000F3041"/>
    <w:rsid w:val="000F4DAA"/>
    <w:rsid w:val="000F673C"/>
    <w:rsid w:val="000F7F6E"/>
    <w:rsid w:val="001028BE"/>
    <w:rsid w:val="001141BF"/>
    <w:rsid w:val="0011458F"/>
    <w:rsid w:val="00114F7F"/>
    <w:rsid w:val="0011628D"/>
    <w:rsid w:val="00121E97"/>
    <w:rsid w:val="001241D1"/>
    <w:rsid w:val="00126D18"/>
    <w:rsid w:val="001302C4"/>
    <w:rsid w:val="00132129"/>
    <w:rsid w:val="0013316A"/>
    <w:rsid w:val="00134884"/>
    <w:rsid w:val="00136FFB"/>
    <w:rsid w:val="00141121"/>
    <w:rsid w:val="00141BBF"/>
    <w:rsid w:val="00145698"/>
    <w:rsid w:val="001460B9"/>
    <w:rsid w:val="001509CA"/>
    <w:rsid w:val="001569EE"/>
    <w:rsid w:val="00160EBC"/>
    <w:rsid w:val="001637E8"/>
    <w:rsid w:val="00163E41"/>
    <w:rsid w:val="00165723"/>
    <w:rsid w:val="001702D4"/>
    <w:rsid w:val="0017100D"/>
    <w:rsid w:val="001727CA"/>
    <w:rsid w:val="00175BC9"/>
    <w:rsid w:val="00177E34"/>
    <w:rsid w:val="00180B9E"/>
    <w:rsid w:val="0018434F"/>
    <w:rsid w:val="00184C1E"/>
    <w:rsid w:val="00185A73"/>
    <w:rsid w:val="00187D40"/>
    <w:rsid w:val="00191C63"/>
    <w:rsid w:val="0019360E"/>
    <w:rsid w:val="00195DD9"/>
    <w:rsid w:val="001964CD"/>
    <w:rsid w:val="0019660E"/>
    <w:rsid w:val="001A0AEE"/>
    <w:rsid w:val="001A10D4"/>
    <w:rsid w:val="001C0B71"/>
    <w:rsid w:val="001C0F55"/>
    <w:rsid w:val="001C169F"/>
    <w:rsid w:val="001C434F"/>
    <w:rsid w:val="001C4DB3"/>
    <w:rsid w:val="001C5C19"/>
    <w:rsid w:val="001D110D"/>
    <w:rsid w:val="001D14A7"/>
    <w:rsid w:val="001D2BFB"/>
    <w:rsid w:val="001D2EBE"/>
    <w:rsid w:val="001D4A7C"/>
    <w:rsid w:val="001D6D0A"/>
    <w:rsid w:val="001D7EFB"/>
    <w:rsid w:val="001E3D52"/>
    <w:rsid w:val="001E428B"/>
    <w:rsid w:val="001E4FDB"/>
    <w:rsid w:val="00201547"/>
    <w:rsid w:val="0020364D"/>
    <w:rsid w:val="00206298"/>
    <w:rsid w:val="00206F76"/>
    <w:rsid w:val="002120AE"/>
    <w:rsid w:val="002135DA"/>
    <w:rsid w:val="00213BF8"/>
    <w:rsid w:val="00213D74"/>
    <w:rsid w:val="002154D2"/>
    <w:rsid w:val="002167F7"/>
    <w:rsid w:val="002168ED"/>
    <w:rsid w:val="0022007F"/>
    <w:rsid w:val="0022574C"/>
    <w:rsid w:val="002257EA"/>
    <w:rsid w:val="00230C23"/>
    <w:rsid w:val="002336C5"/>
    <w:rsid w:val="00234BDB"/>
    <w:rsid w:val="00235E00"/>
    <w:rsid w:val="00242062"/>
    <w:rsid w:val="002462FB"/>
    <w:rsid w:val="0024772F"/>
    <w:rsid w:val="00252483"/>
    <w:rsid w:val="00253B52"/>
    <w:rsid w:val="00261E32"/>
    <w:rsid w:val="002648D9"/>
    <w:rsid w:val="002649BA"/>
    <w:rsid w:val="002666D0"/>
    <w:rsid w:val="00271BCE"/>
    <w:rsid w:val="002723BC"/>
    <w:rsid w:val="00276082"/>
    <w:rsid w:val="00291766"/>
    <w:rsid w:val="00294D16"/>
    <w:rsid w:val="002A19DC"/>
    <w:rsid w:val="002B06F5"/>
    <w:rsid w:val="002B0C2A"/>
    <w:rsid w:val="002B5070"/>
    <w:rsid w:val="002B5EBF"/>
    <w:rsid w:val="002B7F1B"/>
    <w:rsid w:val="002C4143"/>
    <w:rsid w:val="002C41A9"/>
    <w:rsid w:val="002C43F2"/>
    <w:rsid w:val="002C4D71"/>
    <w:rsid w:val="002C56E6"/>
    <w:rsid w:val="002C74FB"/>
    <w:rsid w:val="002D39A5"/>
    <w:rsid w:val="002D3C32"/>
    <w:rsid w:val="002D45D0"/>
    <w:rsid w:val="002D5851"/>
    <w:rsid w:val="002D6C5C"/>
    <w:rsid w:val="002E4CC8"/>
    <w:rsid w:val="002E4D30"/>
    <w:rsid w:val="002F0B10"/>
    <w:rsid w:val="002F2AF3"/>
    <w:rsid w:val="002F6238"/>
    <w:rsid w:val="002F7370"/>
    <w:rsid w:val="00304133"/>
    <w:rsid w:val="00320819"/>
    <w:rsid w:val="00321D72"/>
    <w:rsid w:val="003234C9"/>
    <w:rsid w:val="003266B0"/>
    <w:rsid w:val="0033525B"/>
    <w:rsid w:val="00337774"/>
    <w:rsid w:val="003413E6"/>
    <w:rsid w:val="00345F48"/>
    <w:rsid w:val="003551CC"/>
    <w:rsid w:val="00357743"/>
    <w:rsid w:val="00361691"/>
    <w:rsid w:val="00361E11"/>
    <w:rsid w:val="003723FF"/>
    <w:rsid w:val="00372F07"/>
    <w:rsid w:val="00373D0B"/>
    <w:rsid w:val="00373F02"/>
    <w:rsid w:val="00376B65"/>
    <w:rsid w:val="00377ACE"/>
    <w:rsid w:val="0038022C"/>
    <w:rsid w:val="00381581"/>
    <w:rsid w:val="00383B90"/>
    <w:rsid w:val="0039390A"/>
    <w:rsid w:val="00395BE0"/>
    <w:rsid w:val="003A2B4B"/>
    <w:rsid w:val="003A56E7"/>
    <w:rsid w:val="003A577B"/>
    <w:rsid w:val="003A62C9"/>
    <w:rsid w:val="003A7C93"/>
    <w:rsid w:val="003B7D60"/>
    <w:rsid w:val="003C3133"/>
    <w:rsid w:val="003D4806"/>
    <w:rsid w:val="003E0132"/>
    <w:rsid w:val="003E6A45"/>
    <w:rsid w:val="003F0847"/>
    <w:rsid w:val="003F0F7E"/>
    <w:rsid w:val="003F40D6"/>
    <w:rsid w:val="003F4A30"/>
    <w:rsid w:val="003F63EF"/>
    <w:rsid w:val="0040090B"/>
    <w:rsid w:val="00403254"/>
    <w:rsid w:val="0040553F"/>
    <w:rsid w:val="00406B2E"/>
    <w:rsid w:val="00415FB6"/>
    <w:rsid w:val="004203EB"/>
    <w:rsid w:val="004204B9"/>
    <w:rsid w:val="004250A3"/>
    <w:rsid w:val="004258AC"/>
    <w:rsid w:val="0042594C"/>
    <w:rsid w:val="004263D5"/>
    <w:rsid w:val="004265B5"/>
    <w:rsid w:val="00426869"/>
    <w:rsid w:val="00433F80"/>
    <w:rsid w:val="00435EC5"/>
    <w:rsid w:val="00447A03"/>
    <w:rsid w:val="0045011A"/>
    <w:rsid w:val="00453D66"/>
    <w:rsid w:val="00460C64"/>
    <w:rsid w:val="0046302A"/>
    <w:rsid w:val="0046641C"/>
    <w:rsid w:val="004703FB"/>
    <w:rsid w:val="00473D85"/>
    <w:rsid w:val="00482435"/>
    <w:rsid w:val="0048379E"/>
    <w:rsid w:val="004853CC"/>
    <w:rsid w:val="0048697A"/>
    <w:rsid w:val="00487D2D"/>
    <w:rsid w:val="00495D52"/>
    <w:rsid w:val="00496EEE"/>
    <w:rsid w:val="004A1217"/>
    <w:rsid w:val="004A3E0B"/>
    <w:rsid w:val="004A5282"/>
    <w:rsid w:val="004A61EC"/>
    <w:rsid w:val="004A6218"/>
    <w:rsid w:val="004B747C"/>
    <w:rsid w:val="004C53E5"/>
    <w:rsid w:val="004C7AB2"/>
    <w:rsid w:val="004D5D62"/>
    <w:rsid w:val="004E0DF2"/>
    <w:rsid w:val="004E22CA"/>
    <w:rsid w:val="004E27E0"/>
    <w:rsid w:val="004F7C7B"/>
    <w:rsid w:val="00506B73"/>
    <w:rsid w:val="00506D62"/>
    <w:rsid w:val="005112D0"/>
    <w:rsid w:val="005117FD"/>
    <w:rsid w:val="0052140F"/>
    <w:rsid w:val="00522AD4"/>
    <w:rsid w:val="0052475E"/>
    <w:rsid w:val="005275C2"/>
    <w:rsid w:val="00531C1F"/>
    <w:rsid w:val="0053318F"/>
    <w:rsid w:val="00544043"/>
    <w:rsid w:val="00546C45"/>
    <w:rsid w:val="005513D9"/>
    <w:rsid w:val="00551B34"/>
    <w:rsid w:val="0055288B"/>
    <w:rsid w:val="005535D8"/>
    <w:rsid w:val="00556B2D"/>
    <w:rsid w:val="00560AA1"/>
    <w:rsid w:val="00565D08"/>
    <w:rsid w:val="00571598"/>
    <w:rsid w:val="00577180"/>
    <w:rsid w:val="00577E06"/>
    <w:rsid w:val="0058798D"/>
    <w:rsid w:val="00592821"/>
    <w:rsid w:val="00594060"/>
    <w:rsid w:val="005A32F4"/>
    <w:rsid w:val="005A3BF7"/>
    <w:rsid w:val="005A5513"/>
    <w:rsid w:val="005A5B7C"/>
    <w:rsid w:val="005A6AED"/>
    <w:rsid w:val="005B09A8"/>
    <w:rsid w:val="005B3A6D"/>
    <w:rsid w:val="005B6964"/>
    <w:rsid w:val="005B6B8B"/>
    <w:rsid w:val="005B75D9"/>
    <w:rsid w:val="005C2C02"/>
    <w:rsid w:val="005D349D"/>
    <w:rsid w:val="005D5F1F"/>
    <w:rsid w:val="005D636A"/>
    <w:rsid w:val="005E3689"/>
    <w:rsid w:val="005E5C70"/>
    <w:rsid w:val="005F0033"/>
    <w:rsid w:val="005F2035"/>
    <w:rsid w:val="005F77F1"/>
    <w:rsid w:val="005F7990"/>
    <w:rsid w:val="00602BFD"/>
    <w:rsid w:val="00606BD4"/>
    <w:rsid w:val="00611711"/>
    <w:rsid w:val="006120EB"/>
    <w:rsid w:val="00612462"/>
    <w:rsid w:val="00614F5A"/>
    <w:rsid w:val="0061531F"/>
    <w:rsid w:val="00622DDF"/>
    <w:rsid w:val="006262A9"/>
    <w:rsid w:val="00632608"/>
    <w:rsid w:val="0063456C"/>
    <w:rsid w:val="00634D9A"/>
    <w:rsid w:val="00635108"/>
    <w:rsid w:val="0063739C"/>
    <w:rsid w:val="0064068F"/>
    <w:rsid w:val="0064181F"/>
    <w:rsid w:val="006448D7"/>
    <w:rsid w:val="00660E46"/>
    <w:rsid w:val="00664C0F"/>
    <w:rsid w:val="00666636"/>
    <w:rsid w:val="00674A39"/>
    <w:rsid w:val="00677903"/>
    <w:rsid w:val="0068084B"/>
    <w:rsid w:val="006813C9"/>
    <w:rsid w:val="006A0E1F"/>
    <w:rsid w:val="006A1888"/>
    <w:rsid w:val="006A46DE"/>
    <w:rsid w:val="006A49DC"/>
    <w:rsid w:val="006A4EF6"/>
    <w:rsid w:val="006A58BA"/>
    <w:rsid w:val="006A69EB"/>
    <w:rsid w:val="006B0E77"/>
    <w:rsid w:val="006B3991"/>
    <w:rsid w:val="006B56AE"/>
    <w:rsid w:val="006C1502"/>
    <w:rsid w:val="006C3A9B"/>
    <w:rsid w:val="006D3029"/>
    <w:rsid w:val="006D71B6"/>
    <w:rsid w:val="006E40B4"/>
    <w:rsid w:val="006F26DD"/>
    <w:rsid w:val="006F28C7"/>
    <w:rsid w:val="006F61A7"/>
    <w:rsid w:val="006F7B16"/>
    <w:rsid w:val="00722678"/>
    <w:rsid w:val="00723D3C"/>
    <w:rsid w:val="00727345"/>
    <w:rsid w:val="007303D7"/>
    <w:rsid w:val="007319F7"/>
    <w:rsid w:val="00734757"/>
    <w:rsid w:val="0073585C"/>
    <w:rsid w:val="00736173"/>
    <w:rsid w:val="00742DAD"/>
    <w:rsid w:val="00744FFF"/>
    <w:rsid w:val="007459FE"/>
    <w:rsid w:val="00750107"/>
    <w:rsid w:val="007520D7"/>
    <w:rsid w:val="00763C21"/>
    <w:rsid w:val="00765AB9"/>
    <w:rsid w:val="00766759"/>
    <w:rsid w:val="00766E0D"/>
    <w:rsid w:val="00767172"/>
    <w:rsid w:val="00770F25"/>
    <w:rsid w:val="00774FF3"/>
    <w:rsid w:val="007755F6"/>
    <w:rsid w:val="007758FD"/>
    <w:rsid w:val="00782F60"/>
    <w:rsid w:val="007856E3"/>
    <w:rsid w:val="00786738"/>
    <w:rsid w:val="00790015"/>
    <w:rsid w:val="007916B2"/>
    <w:rsid w:val="00791B2F"/>
    <w:rsid w:val="0079522C"/>
    <w:rsid w:val="007A141C"/>
    <w:rsid w:val="007A35A8"/>
    <w:rsid w:val="007A52EB"/>
    <w:rsid w:val="007A70AA"/>
    <w:rsid w:val="007A7E61"/>
    <w:rsid w:val="007B0A85"/>
    <w:rsid w:val="007B5019"/>
    <w:rsid w:val="007C5ECA"/>
    <w:rsid w:val="007C5ECB"/>
    <w:rsid w:val="007C68D0"/>
    <w:rsid w:val="007C6A52"/>
    <w:rsid w:val="007C7C6E"/>
    <w:rsid w:val="007D1EB5"/>
    <w:rsid w:val="007D239E"/>
    <w:rsid w:val="007D31E9"/>
    <w:rsid w:val="007D47F3"/>
    <w:rsid w:val="007D668C"/>
    <w:rsid w:val="007D73AC"/>
    <w:rsid w:val="007E7B93"/>
    <w:rsid w:val="007F22DC"/>
    <w:rsid w:val="007F28A5"/>
    <w:rsid w:val="008047F6"/>
    <w:rsid w:val="0080576C"/>
    <w:rsid w:val="008152A5"/>
    <w:rsid w:val="0081547D"/>
    <w:rsid w:val="0082006C"/>
    <w:rsid w:val="0082043E"/>
    <w:rsid w:val="00821809"/>
    <w:rsid w:val="00827615"/>
    <w:rsid w:val="00833AE3"/>
    <w:rsid w:val="00834772"/>
    <w:rsid w:val="008521F1"/>
    <w:rsid w:val="0085363C"/>
    <w:rsid w:val="0085494E"/>
    <w:rsid w:val="00855539"/>
    <w:rsid w:val="00861BCA"/>
    <w:rsid w:val="008656A5"/>
    <w:rsid w:val="00870438"/>
    <w:rsid w:val="00876788"/>
    <w:rsid w:val="00883990"/>
    <w:rsid w:val="0088587D"/>
    <w:rsid w:val="00886544"/>
    <w:rsid w:val="00894A83"/>
    <w:rsid w:val="008954EF"/>
    <w:rsid w:val="008A0514"/>
    <w:rsid w:val="008A71B6"/>
    <w:rsid w:val="008A752E"/>
    <w:rsid w:val="008B4081"/>
    <w:rsid w:val="008B4235"/>
    <w:rsid w:val="008B61EA"/>
    <w:rsid w:val="008B6A51"/>
    <w:rsid w:val="008B7BF6"/>
    <w:rsid w:val="008C2375"/>
    <w:rsid w:val="008C2773"/>
    <w:rsid w:val="008C6812"/>
    <w:rsid w:val="008D5B16"/>
    <w:rsid w:val="008E192B"/>
    <w:rsid w:val="008E203A"/>
    <w:rsid w:val="008E508C"/>
    <w:rsid w:val="008F0A10"/>
    <w:rsid w:val="008F7EF1"/>
    <w:rsid w:val="00905E8D"/>
    <w:rsid w:val="0090629E"/>
    <w:rsid w:val="00911EAF"/>
    <w:rsid w:val="0091229C"/>
    <w:rsid w:val="0091349D"/>
    <w:rsid w:val="0091410E"/>
    <w:rsid w:val="00925D46"/>
    <w:rsid w:val="009375FC"/>
    <w:rsid w:val="00940E73"/>
    <w:rsid w:val="00941D1A"/>
    <w:rsid w:val="00942CBF"/>
    <w:rsid w:val="0094302B"/>
    <w:rsid w:val="00951E64"/>
    <w:rsid w:val="00957580"/>
    <w:rsid w:val="00960BD9"/>
    <w:rsid w:val="00962EFE"/>
    <w:rsid w:val="0096625A"/>
    <w:rsid w:val="00974F9B"/>
    <w:rsid w:val="0098597D"/>
    <w:rsid w:val="00986F55"/>
    <w:rsid w:val="00987A55"/>
    <w:rsid w:val="009915C0"/>
    <w:rsid w:val="00993F60"/>
    <w:rsid w:val="009978D2"/>
    <w:rsid w:val="009A05FA"/>
    <w:rsid w:val="009A29C5"/>
    <w:rsid w:val="009A35C4"/>
    <w:rsid w:val="009A6386"/>
    <w:rsid w:val="009B11B6"/>
    <w:rsid w:val="009B7500"/>
    <w:rsid w:val="009C0294"/>
    <w:rsid w:val="009C5621"/>
    <w:rsid w:val="009D0E1B"/>
    <w:rsid w:val="009D39A0"/>
    <w:rsid w:val="009D5DE8"/>
    <w:rsid w:val="009D6202"/>
    <w:rsid w:val="009E21CC"/>
    <w:rsid w:val="009F3128"/>
    <w:rsid w:val="009F619A"/>
    <w:rsid w:val="009F6DDE"/>
    <w:rsid w:val="009F7C20"/>
    <w:rsid w:val="00A019B6"/>
    <w:rsid w:val="00A06422"/>
    <w:rsid w:val="00A13328"/>
    <w:rsid w:val="00A13726"/>
    <w:rsid w:val="00A201D8"/>
    <w:rsid w:val="00A2266E"/>
    <w:rsid w:val="00A22DEB"/>
    <w:rsid w:val="00A2397A"/>
    <w:rsid w:val="00A25870"/>
    <w:rsid w:val="00A30638"/>
    <w:rsid w:val="00A33B80"/>
    <w:rsid w:val="00A37011"/>
    <w:rsid w:val="00A370A8"/>
    <w:rsid w:val="00A44473"/>
    <w:rsid w:val="00A56786"/>
    <w:rsid w:val="00A63741"/>
    <w:rsid w:val="00A72F31"/>
    <w:rsid w:val="00A734AA"/>
    <w:rsid w:val="00A8206E"/>
    <w:rsid w:val="00A9017E"/>
    <w:rsid w:val="00A97F51"/>
    <w:rsid w:val="00AA028C"/>
    <w:rsid w:val="00AA29C0"/>
    <w:rsid w:val="00AB1B9F"/>
    <w:rsid w:val="00AC1A2E"/>
    <w:rsid w:val="00AC343D"/>
    <w:rsid w:val="00AC624C"/>
    <w:rsid w:val="00AD2371"/>
    <w:rsid w:val="00AD2641"/>
    <w:rsid w:val="00AD4640"/>
    <w:rsid w:val="00AD5725"/>
    <w:rsid w:val="00AE0695"/>
    <w:rsid w:val="00AE106F"/>
    <w:rsid w:val="00AE7167"/>
    <w:rsid w:val="00AE7912"/>
    <w:rsid w:val="00AF056A"/>
    <w:rsid w:val="00B00E04"/>
    <w:rsid w:val="00B02C70"/>
    <w:rsid w:val="00B033AD"/>
    <w:rsid w:val="00B04190"/>
    <w:rsid w:val="00B0753B"/>
    <w:rsid w:val="00B11DA1"/>
    <w:rsid w:val="00B15013"/>
    <w:rsid w:val="00B3300B"/>
    <w:rsid w:val="00B3336D"/>
    <w:rsid w:val="00B35440"/>
    <w:rsid w:val="00B35643"/>
    <w:rsid w:val="00B41336"/>
    <w:rsid w:val="00B426EB"/>
    <w:rsid w:val="00B43F07"/>
    <w:rsid w:val="00B4581D"/>
    <w:rsid w:val="00B45E60"/>
    <w:rsid w:val="00B47309"/>
    <w:rsid w:val="00B4733B"/>
    <w:rsid w:val="00B47786"/>
    <w:rsid w:val="00B500B5"/>
    <w:rsid w:val="00B54249"/>
    <w:rsid w:val="00B547A6"/>
    <w:rsid w:val="00B6092F"/>
    <w:rsid w:val="00B62A04"/>
    <w:rsid w:val="00B62AB7"/>
    <w:rsid w:val="00B74CDE"/>
    <w:rsid w:val="00B76643"/>
    <w:rsid w:val="00B80ED9"/>
    <w:rsid w:val="00B8247C"/>
    <w:rsid w:val="00B84867"/>
    <w:rsid w:val="00B86627"/>
    <w:rsid w:val="00B8728E"/>
    <w:rsid w:val="00B9522C"/>
    <w:rsid w:val="00B96100"/>
    <w:rsid w:val="00B9699D"/>
    <w:rsid w:val="00BA1B67"/>
    <w:rsid w:val="00BB0D8F"/>
    <w:rsid w:val="00BB0F36"/>
    <w:rsid w:val="00BB35C5"/>
    <w:rsid w:val="00BB3A9D"/>
    <w:rsid w:val="00BB5950"/>
    <w:rsid w:val="00BB5B25"/>
    <w:rsid w:val="00BB71DB"/>
    <w:rsid w:val="00BC451F"/>
    <w:rsid w:val="00BC6B3D"/>
    <w:rsid w:val="00BC707B"/>
    <w:rsid w:val="00BD1496"/>
    <w:rsid w:val="00BD4753"/>
    <w:rsid w:val="00BD5CB1"/>
    <w:rsid w:val="00BD7A8A"/>
    <w:rsid w:val="00BE144C"/>
    <w:rsid w:val="00BE247A"/>
    <w:rsid w:val="00BE62EE"/>
    <w:rsid w:val="00BE7216"/>
    <w:rsid w:val="00BF03A3"/>
    <w:rsid w:val="00BF7762"/>
    <w:rsid w:val="00BF78FF"/>
    <w:rsid w:val="00C003BA"/>
    <w:rsid w:val="00C03FFB"/>
    <w:rsid w:val="00C05659"/>
    <w:rsid w:val="00C05F87"/>
    <w:rsid w:val="00C0750E"/>
    <w:rsid w:val="00C1063C"/>
    <w:rsid w:val="00C12155"/>
    <w:rsid w:val="00C12A8B"/>
    <w:rsid w:val="00C23C5C"/>
    <w:rsid w:val="00C25F09"/>
    <w:rsid w:val="00C32F26"/>
    <w:rsid w:val="00C342DF"/>
    <w:rsid w:val="00C37484"/>
    <w:rsid w:val="00C37E51"/>
    <w:rsid w:val="00C43A9E"/>
    <w:rsid w:val="00C43D41"/>
    <w:rsid w:val="00C4481A"/>
    <w:rsid w:val="00C46878"/>
    <w:rsid w:val="00C545B2"/>
    <w:rsid w:val="00C57F3E"/>
    <w:rsid w:val="00C61D0F"/>
    <w:rsid w:val="00C61D68"/>
    <w:rsid w:val="00C626E6"/>
    <w:rsid w:val="00C6555A"/>
    <w:rsid w:val="00C67A04"/>
    <w:rsid w:val="00C71F99"/>
    <w:rsid w:val="00C73F2E"/>
    <w:rsid w:val="00C74769"/>
    <w:rsid w:val="00C75B47"/>
    <w:rsid w:val="00C806B1"/>
    <w:rsid w:val="00C83215"/>
    <w:rsid w:val="00C837A4"/>
    <w:rsid w:val="00C84529"/>
    <w:rsid w:val="00C85157"/>
    <w:rsid w:val="00C85BB6"/>
    <w:rsid w:val="00C86E23"/>
    <w:rsid w:val="00C87A9E"/>
    <w:rsid w:val="00C90687"/>
    <w:rsid w:val="00C91EA2"/>
    <w:rsid w:val="00C94B21"/>
    <w:rsid w:val="00C94FB8"/>
    <w:rsid w:val="00C971DD"/>
    <w:rsid w:val="00CA4696"/>
    <w:rsid w:val="00CB01FF"/>
    <w:rsid w:val="00CB4A21"/>
    <w:rsid w:val="00CB4A51"/>
    <w:rsid w:val="00CB71C9"/>
    <w:rsid w:val="00CC1914"/>
    <w:rsid w:val="00CC640E"/>
    <w:rsid w:val="00CC6CBC"/>
    <w:rsid w:val="00CD4532"/>
    <w:rsid w:val="00CD47B0"/>
    <w:rsid w:val="00CD4C43"/>
    <w:rsid w:val="00CD66A1"/>
    <w:rsid w:val="00CD7DBB"/>
    <w:rsid w:val="00CE2C1C"/>
    <w:rsid w:val="00CE6104"/>
    <w:rsid w:val="00CE7918"/>
    <w:rsid w:val="00CF0994"/>
    <w:rsid w:val="00CF1926"/>
    <w:rsid w:val="00CF496D"/>
    <w:rsid w:val="00CF6676"/>
    <w:rsid w:val="00CF76F0"/>
    <w:rsid w:val="00D0071B"/>
    <w:rsid w:val="00D0424C"/>
    <w:rsid w:val="00D04845"/>
    <w:rsid w:val="00D07513"/>
    <w:rsid w:val="00D114E5"/>
    <w:rsid w:val="00D141A8"/>
    <w:rsid w:val="00D15E85"/>
    <w:rsid w:val="00D16163"/>
    <w:rsid w:val="00D219C2"/>
    <w:rsid w:val="00D231D7"/>
    <w:rsid w:val="00D40AE7"/>
    <w:rsid w:val="00D46ABF"/>
    <w:rsid w:val="00D52DA1"/>
    <w:rsid w:val="00D5306C"/>
    <w:rsid w:val="00D5522C"/>
    <w:rsid w:val="00D62C1F"/>
    <w:rsid w:val="00D72EC7"/>
    <w:rsid w:val="00D77209"/>
    <w:rsid w:val="00D805BD"/>
    <w:rsid w:val="00D91CE0"/>
    <w:rsid w:val="00D96229"/>
    <w:rsid w:val="00DA20B6"/>
    <w:rsid w:val="00DA6150"/>
    <w:rsid w:val="00DA7109"/>
    <w:rsid w:val="00DB3FAD"/>
    <w:rsid w:val="00DB60D5"/>
    <w:rsid w:val="00DB6409"/>
    <w:rsid w:val="00DC00D0"/>
    <w:rsid w:val="00DC1A64"/>
    <w:rsid w:val="00DC1D49"/>
    <w:rsid w:val="00DC6FC0"/>
    <w:rsid w:val="00DC7949"/>
    <w:rsid w:val="00DD08A7"/>
    <w:rsid w:val="00DD214D"/>
    <w:rsid w:val="00DD31A0"/>
    <w:rsid w:val="00DD373B"/>
    <w:rsid w:val="00DD4307"/>
    <w:rsid w:val="00DD76ED"/>
    <w:rsid w:val="00DD7925"/>
    <w:rsid w:val="00DE3101"/>
    <w:rsid w:val="00DE3F2A"/>
    <w:rsid w:val="00DF070D"/>
    <w:rsid w:val="00DF100B"/>
    <w:rsid w:val="00DF24BD"/>
    <w:rsid w:val="00DF30DF"/>
    <w:rsid w:val="00DF6ED0"/>
    <w:rsid w:val="00E112B8"/>
    <w:rsid w:val="00E12C05"/>
    <w:rsid w:val="00E1334B"/>
    <w:rsid w:val="00E200A1"/>
    <w:rsid w:val="00E211D3"/>
    <w:rsid w:val="00E23637"/>
    <w:rsid w:val="00E25569"/>
    <w:rsid w:val="00E2611A"/>
    <w:rsid w:val="00E26222"/>
    <w:rsid w:val="00E2678C"/>
    <w:rsid w:val="00E2771C"/>
    <w:rsid w:val="00E324D1"/>
    <w:rsid w:val="00E42A66"/>
    <w:rsid w:val="00E55A25"/>
    <w:rsid w:val="00E56125"/>
    <w:rsid w:val="00E57067"/>
    <w:rsid w:val="00E60A0C"/>
    <w:rsid w:val="00E61C09"/>
    <w:rsid w:val="00E66F2D"/>
    <w:rsid w:val="00E75AF1"/>
    <w:rsid w:val="00E75B8C"/>
    <w:rsid w:val="00E776A2"/>
    <w:rsid w:val="00E809B7"/>
    <w:rsid w:val="00E84BB7"/>
    <w:rsid w:val="00E851CC"/>
    <w:rsid w:val="00E86517"/>
    <w:rsid w:val="00E92F42"/>
    <w:rsid w:val="00E93380"/>
    <w:rsid w:val="00E9432D"/>
    <w:rsid w:val="00E94E4D"/>
    <w:rsid w:val="00EA4229"/>
    <w:rsid w:val="00EB3B58"/>
    <w:rsid w:val="00EC0481"/>
    <w:rsid w:val="00EC0F76"/>
    <w:rsid w:val="00EC19CF"/>
    <w:rsid w:val="00EC450B"/>
    <w:rsid w:val="00EC7359"/>
    <w:rsid w:val="00ED07AF"/>
    <w:rsid w:val="00ED2888"/>
    <w:rsid w:val="00ED608E"/>
    <w:rsid w:val="00ED730D"/>
    <w:rsid w:val="00EE2B50"/>
    <w:rsid w:val="00EE3054"/>
    <w:rsid w:val="00EE3EC6"/>
    <w:rsid w:val="00EE55B8"/>
    <w:rsid w:val="00EE6C6F"/>
    <w:rsid w:val="00EF4CF6"/>
    <w:rsid w:val="00EF7074"/>
    <w:rsid w:val="00EF71B1"/>
    <w:rsid w:val="00F00606"/>
    <w:rsid w:val="00F01256"/>
    <w:rsid w:val="00F03E1E"/>
    <w:rsid w:val="00F05525"/>
    <w:rsid w:val="00F079F2"/>
    <w:rsid w:val="00F16BEE"/>
    <w:rsid w:val="00F206FB"/>
    <w:rsid w:val="00F22D23"/>
    <w:rsid w:val="00F4286F"/>
    <w:rsid w:val="00F4691F"/>
    <w:rsid w:val="00F469D3"/>
    <w:rsid w:val="00F478C7"/>
    <w:rsid w:val="00F5004D"/>
    <w:rsid w:val="00F56F38"/>
    <w:rsid w:val="00F62D93"/>
    <w:rsid w:val="00F63CBD"/>
    <w:rsid w:val="00F64150"/>
    <w:rsid w:val="00F8016B"/>
    <w:rsid w:val="00F80F88"/>
    <w:rsid w:val="00F82BFB"/>
    <w:rsid w:val="00F8611A"/>
    <w:rsid w:val="00F91E95"/>
    <w:rsid w:val="00F947C0"/>
    <w:rsid w:val="00F94906"/>
    <w:rsid w:val="00F9509F"/>
    <w:rsid w:val="00F9553D"/>
    <w:rsid w:val="00F95BDE"/>
    <w:rsid w:val="00F96A32"/>
    <w:rsid w:val="00F97EBC"/>
    <w:rsid w:val="00FA59C8"/>
    <w:rsid w:val="00FB17D2"/>
    <w:rsid w:val="00FB19CF"/>
    <w:rsid w:val="00FB1B64"/>
    <w:rsid w:val="00FB2B3B"/>
    <w:rsid w:val="00FB3A44"/>
    <w:rsid w:val="00FB4399"/>
    <w:rsid w:val="00FB4C74"/>
    <w:rsid w:val="00FB5C82"/>
    <w:rsid w:val="00FC3BD7"/>
    <w:rsid w:val="00FC7475"/>
    <w:rsid w:val="00FC7943"/>
    <w:rsid w:val="00FD16A6"/>
    <w:rsid w:val="00FD21A2"/>
    <w:rsid w:val="00FD437C"/>
    <w:rsid w:val="00FD49A7"/>
    <w:rsid w:val="00FD6C18"/>
    <w:rsid w:val="00FD72D9"/>
    <w:rsid w:val="00FD7F9B"/>
    <w:rsid w:val="00FE2ACE"/>
    <w:rsid w:val="00FE32EF"/>
    <w:rsid w:val="00FE49F2"/>
    <w:rsid w:val="00FE5E8E"/>
    <w:rsid w:val="00FE7822"/>
    <w:rsid w:val="00FE78A0"/>
    <w:rsid w:val="00FF1D76"/>
    <w:rsid w:val="00FF2E50"/>
    <w:rsid w:val="00FF3AA0"/>
    <w:rsid w:val="00FF42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69BAF0"/>
  <w15:chartTrackingRefBased/>
  <w15:docId w15:val="{ACE8997E-EDF3-4EA7-AE51-CA71CED64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8"/>
        <w:lang w:val="en-US"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02BFD"/>
    <w:pPr>
      <w:spacing w:after="0"/>
    </w:pPr>
    <w:rPr>
      <w:rFonts w:ascii="HelveticaNeueLT Std" w:hAnsi="HelveticaNeueLT Std"/>
      <w:sz w:val="22"/>
      <w:szCs w:val="22"/>
    </w:rPr>
  </w:style>
  <w:style w:type="paragraph" w:styleId="Heading1">
    <w:name w:val="heading 1"/>
    <w:basedOn w:val="Normal"/>
    <w:link w:val="Heading1Char"/>
    <w:uiPriority w:val="1"/>
    <w:qFormat/>
    <w:rsid w:val="00BE7216"/>
    <w:pPr>
      <w:tabs>
        <w:tab w:val="left" w:pos="2520"/>
        <w:tab w:val="left" w:pos="3360"/>
      </w:tabs>
      <w:outlineLvl w:val="0"/>
    </w:pPr>
    <w:rPr>
      <w:rFonts w:ascii="Montserrat ExtraBold" w:hAnsi="Montserrat ExtraBold"/>
      <w:b/>
      <w:caps/>
      <w:color w:val="172E56" w:themeColor="accent1"/>
      <w:sz w:val="28"/>
    </w:rPr>
  </w:style>
  <w:style w:type="paragraph" w:styleId="Heading2">
    <w:name w:val="heading 2"/>
    <w:basedOn w:val="Heading1Alt"/>
    <w:link w:val="Heading2Char"/>
    <w:uiPriority w:val="1"/>
    <w:qFormat/>
    <w:rsid w:val="0040553F"/>
    <w:pPr>
      <w:framePr w:hSpace="180" w:wrap="around" w:vAnchor="text" w:hAnchor="text" w:y="1"/>
      <w:ind w:left="0"/>
      <w:suppressOverlap/>
      <w:jc w:val="left"/>
      <w:outlineLvl w:val="1"/>
    </w:pPr>
    <w:rPr>
      <w:color w:val="FFFFFF" w:themeColor="background1"/>
    </w:rPr>
  </w:style>
  <w:style w:type="paragraph" w:styleId="Heading3">
    <w:name w:val="heading 3"/>
    <w:basedOn w:val="Normal"/>
    <w:next w:val="Normal"/>
    <w:link w:val="Heading3Char"/>
    <w:uiPriority w:val="1"/>
    <w:semiHidden/>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framePr w:wrap="around"/>
      <w:numPr>
        <w:ilvl w:val="4"/>
      </w:numPr>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B162A"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B162A"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E7216"/>
    <w:rPr>
      <w:rFonts w:ascii="Montserrat ExtraBold" w:hAnsi="Montserrat ExtraBold"/>
      <w:b/>
      <w:caps/>
      <w:color w:val="172E56" w:themeColor="accent1"/>
    </w:rPr>
  </w:style>
  <w:style w:type="character" w:customStyle="1" w:styleId="Hashtag1">
    <w:name w:val="Hashtag1"/>
    <w:basedOn w:val="DefaultParagraphFont"/>
    <w:uiPriority w:val="99"/>
    <w:semiHidden/>
    <w:rsid w:val="00CD4532"/>
    <w:rPr>
      <w:color w:val="2B579A"/>
      <w:shd w:val="clear" w:color="auto" w:fill="E6E6E6"/>
    </w:rPr>
  </w:style>
  <w:style w:type="paragraph" w:customStyle="1" w:styleId="NumberedList">
    <w:name w:val="Numbered List"/>
    <w:basedOn w:val="Normal"/>
    <w:semiHidden/>
    <w:qFormat/>
    <w:rsid w:val="00CD4532"/>
    <w:pPr>
      <w:numPr>
        <w:ilvl w:val="6"/>
        <w:numId w:val="3"/>
      </w:numPr>
      <w:contextualSpacing/>
    </w:pPr>
    <w:rPr>
      <w:b/>
      <w:bCs/>
    </w:rPr>
  </w:style>
  <w:style w:type="paragraph" w:customStyle="1" w:styleId="Default">
    <w:name w:val="Default"/>
    <w:semiHidden/>
    <w:rsid w:val="00084253"/>
    <w:pPr>
      <w:autoSpaceDE w:val="0"/>
      <w:autoSpaceDN w:val="0"/>
      <w:adjustRightInd w:val="0"/>
    </w:pPr>
    <w:rPr>
      <w:rFonts w:ascii="Calibri" w:hAnsi="Calibri" w:cs="Calibri"/>
      <w:color w:val="000000"/>
    </w:rPr>
  </w:style>
  <w:style w:type="character" w:customStyle="1" w:styleId="Heading2Char">
    <w:name w:val="Heading 2 Char"/>
    <w:basedOn w:val="DefaultParagraphFont"/>
    <w:link w:val="Heading2"/>
    <w:uiPriority w:val="1"/>
    <w:rsid w:val="0040553F"/>
    <w:rPr>
      <w:rFonts w:ascii="Montserrat ExtraBold" w:eastAsia="Times New Roman" w:hAnsi="Montserrat ExtraBold" w:cs="Georgia"/>
      <w:b/>
      <w:bCs/>
      <w:color w:val="FFFFFF" w:themeColor="background1"/>
      <w:sz w:val="24"/>
      <w:szCs w:val="24"/>
    </w:rPr>
  </w:style>
  <w:style w:type="paragraph" w:styleId="NormalIndent">
    <w:name w:val="Normal Indent"/>
    <w:basedOn w:val="Normal"/>
    <w:uiPriority w:val="99"/>
    <w:semiHidden/>
    <w:rsid w:val="000D1F49"/>
    <w:pPr>
      <w:spacing w:before="120"/>
      <w:ind w:left="720"/>
    </w:pPr>
  </w:style>
  <w:style w:type="character" w:customStyle="1" w:styleId="Heading3Char">
    <w:name w:val="Heading 3 Char"/>
    <w:basedOn w:val="DefaultParagraphFont"/>
    <w:link w:val="Heading3"/>
    <w:uiPriority w:val="1"/>
    <w:semiHidden/>
    <w:rsid w:val="00A2266E"/>
    <w:rPr>
      <w:b/>
      <w:bCs/>
      <w:color w:val="694A77"/>
      <w:sz w:val="22"/>
      <w:szCs w:val="27"/>
    </w:rPr>
  </w:style>
  <w:style w:type="paragraph" w:styleId="TOC1">
    <w:name w:val="toc 1"/>
    <w:basedOn w:val="Normal"/>
    <w:next w:val="Normal"/>
    <w:autoRedefine/>
    <w:uiPriority w:val="39"/>
    <w:semiHidden/>
    <w:qFormat/>
    <w:rsid w:val="000D1F49"/>
    <w:pPr>
      <w:tabs>
        <w:tab w:val="left" w:pos="1260"/>
        <w:tab w:val="left" w:pos="1440"/>
        <w:tab w:val="right" w:leader="dot" w:pos="9830"/>
      </w:tabs>
    </w:pPr>
    <w:rPr>
      <w:b/>
      <w:noProof/>
      <w:color w:val="694A77"/>
      <w:szCs w:val="18"/>
    </w:rPr>
  </w:style>
  <w:style w:type="paragraph" w:styleId="FootnoteText">
    <w:name w:val="footnote text"/>
    <w:basedOn w:val="Normal"/>
    <w:link w:val="FootnoteTextChar"/>
    <w:uiPriority w:val="99"/>
    <w:semiHidden/>
    <w:rsid w:val="000D1F49"/>
    <w:pPr>
      <w:spacing w:before="120"/>
    </w:pPr>
    <w:rPr>
      <w:szCs w:val="20"/>
    </w:rPr>
  </w:style>
  <w:style w:type="character" w:customStyle="1" w:styleId="FootnoteTextChar">
    <w:name w:val="Footnote Text Char"/>
    <w:basedOn w:val="DefaultParagraphFont"/>
    <w:link w:val="FootnoteText"/>
    <w:uiPriority w:val="99"/>
    <w:semiHidden/>
    <w:rsid w:val="00A2266E"/>
    <w:rPr>
      <w:sz w:val="18"/>
      <w:szCs w:val="20"/>
    </w:rPr>
  </w:style>
  <w:style w:type="paragraph" w:styleId="ListBullet">
    <w:name w:val="List Bullet"/>
    <w:basedOn w:val="Normal"/>
    <w:uiPriority w:val="99"/>
    <w:semiHidden/>
    <w:rsid w:val="000D1F49"/>
    <w:pPr>
      <w:numPr>
        <w:numId w:val="4"/>
      </w:numPr>
      <w:tabs>
        <w:tab w:val="left" w:pos="720"/>
      </w:tabs>
      <w:spacing w:before="120"/>
    </w:pPr>
  </w:style>
  <w:style w:type="paragraph" w:styleId="CommentText">
    <w:name w:val="annotation text"/>
    <w:basedOn w:val="Normal"/>
    <w:link w:val="CommentTextChar"/>
    <w:uiPriority w:val="99"/>
    <w:semiHidden/>
    <w:rsid w:val="000D1F49"/>
    <w:rPr>
      <w:szCs w:val="24"/>
    </w:rPr>
  </w:style>
  <w:style w:type="character" w:customStyle="1" w:styleId="CommentTextChar">
    <w:name w:val="Comment Text Char"/>
    <w:basedOn w:val="DefaultParagraphFont"/>
    <w:link w:val="CommentText"/>
    <w:uiPriority w:val="99"/>
    <w:semiHidden/>
    <w:rsid w:val="00CD4532"/>
    <w:rPr>
      <w:szCs w:val="24"/>
    </w:rPr>
  </w:style>
  <w:style w:type="paragraph" w:styleId="Header">
    <w:name w:val="header"/>
    <w:basedOn w:val="Normal"/>
    <w:link w:val="HeaderChar"/>
    <w:uiPriority w:val="99"/>
    <w:rsid w:val="0085363C"/>
    <w:pPr>
      <w:tabs>
        <w:tab w:val="center" w:pos="4680"/>
        <w:tab w:val="right" w:pos="9360"/>
      </w:tabs>
    </w:pPr>
    <w:rPr>
      <w:noProof/>
      <w:color w:val="454551" w:themeColor="text2"/>
      <w:sz w:val="16"/>
      <w:szCs w:val="24"/>
    </w:rPr>
  </w:style>
  <w:style w:type="character" w:customStyle="1" w:styleId="HeaderChar">
    <w:name w:val="Header Char"/>
    <w:basedOn w:val="DefaultParagraphFont"/>
    <w:link w:val="Header"/>
    <w:uiPriority w:val="99"/>
    <w:rsid w:val="00A2266E"/>
    <w:rPr>
      <w:noProof/>
      <w:color w:val="454551" w:themeColor="text2"/>
      <w:sz w:val="16"/>
      <w:szCs w:val="24"/>
    </w:rPr>
  </w:style>
  <w:style w:type="paragraph" w:styleId="Footer">
    <w:name w:val="footer"/>
    <w:basedOn w:val="Normal"/>
    <w:link w:val="FooterChar"/>
    <w:uiPriority w:val="99"/>
    <w:rsid w:val="0085363C"/>
    <w:pPr>
      <w:tabs>
        <w:tab w:val="center" w:pos="4680"/>
        <w:tab w:val="right" w:pos="9810"/>
      </w:tabs>
    </w:pPr>
    <w:rPr>
      <w:color w:val="8A8A9B" w:themeColor="text2" w:themeTint="99"/>
      <w:szCs w:val="24"/>
    </w:rPr>
  </w:style>
  <w:style w:type="character" w:customStyle="1" w:styleId="FooterChar">
    <w:name w:val="Footer Char"/>
    <w:basedOn w:val="DefaultParagraphFont"/>
    <w:link w:val="Footer"/>
    <w:uiPriority w:val="99"/>
    <w:rsid w:val="00A2266E"/>
    <w:rPr>
      <w:color w:val="8A8A9B" w:themeColor="text2" w:themeTint="99"/>
      <w:sz w:val="18"/>
      <w:szCs w:val="24"/>
    </w:rPr>
  </w:style>
  <w:style w:type="character" w:styleId="FootnoteReference">
    <w:name w:val="footnote reference"/>
    <w:basedOn w:val="DefaultParagraphFont"/>
    <w:uiPriority w:val="99"/>
    <w:semiHidden/>
    <w:rsid w:val="000D1F49"/>
    <w:rPr>
      <w:vertAlign w:val="superscript"/>
    </w:rPr>
  </w:style>
  <w:style w:type="character" w:styleId="CommentReference">
    <w:name w:val="annotation reference"/>
    <w:basedOn w:val="DefaultParagraphFont"/>
    <w:uiPriority w:val="99"/>
    <w:semiHidden/>
    <w:rsid w:val="000D1F49"/>
    <w:rPr>
      <w:sz w:val="18"/>
      <w:szCs w:val="18"/>
    </w:rPr>
  </w:style>
  <w:style w:type="paragraph" w:styleId="ListNumber">
    <w:name w:val="List Number"/>
    <w:basedOn w:val="Normal"/>
    <w:uiPriority w:val="99"/>
    <w:semiHidden/>
    <w:rsid w:val="000D1F49"/>
    <w:pPr>
      <w:numPr>
        <w:numId w:val="5"/>
      </w:numPr>
      <w:spacing w:before="120"/>
    </w:pPr>
  </w:style>
  <w:style w:type="character" w:styleId="Hyperlink">
    <w:name w:val="Hyperlink"/>
    <w:basedOn w:val="DefaultParagraphFont"/>
    <w:uiPriority w:val="99"/>
    <w:rsid w:val="000D1F49"/>
    <w:rPr>
      <w:color w:val="8FB935" w:themeColor="hyperlink"/>
      <w:u w:val="single"/>
    </w:rPr>
  </w:style>
  <w:style w:type="paragraph" w:styleId="CommentSubject">
    <w:name w:val="annotation subject"/>
    <w:basedOn w:val="CommentText"/>
    <w:next w:val="CommentText"/>
    <w:link w:val="CommentSubjectChar"/>
    <w:uiPriority w:val="99"/>
    <w:semiHidden/>
    <w:unhideWhenUsed/>
    <w:rsid w:val="000D1F49"/>
    <w:rPr>
      <w:b/>
      <w:bCs/>
    </w:rPr>
  </w:style>
  <w:style w:type="character" w:customStyle="1" w:styleId="CommentSubjectChar">
    <w:name w:val="Comment Subject Char"/>
    <w:basedOn w:val="CommentTextChar"/>
    <w:link w:val="CommentSubject"/>
    <w:uiPriority w:val="99"/>
    <w:semiHidden/>
    <w:rsid w:val="000D1F49"/>
    <w:rPr>
      <w:rFonts w:ascii="Calibri" w:eastAsia="Calibri" w:hAnsi="Calibri" w:cs="Calibri"/>
      <w:b/>
      <w:bCs/>
      <w:sz w:val="22"/>
      <w:szCs w:val="24"/>
    </w:rPr>
  </w:style>
  <w:style w:type="paragraph" w:styleId="NoSpacing">
    <w:name w:val="No Spacing"/>
    <w:uiPriority w:val="1"/>
    <w:semiHidden/>
    <w:qFormat/>
    <w:rsid w:val="00A2266E"/>
    <w:pPr>
      <w:widowControl w:val="0"/>
      <w:autoSpaceDE w:val="0"/>
      <w:autoSpaceDN w:val="0"/>
    </w:pPr>
    <w:rPr>
      <w:rFonts w:eastAsia="Calibri" w:cs="Calibri"/>
      <w:sz w:val="22"/>
    </w:rPr>
  </w:style>
  <w:style w:type="paragraph" w:styleId="Title">
    <w:name w:val="Title"/>
    <w:basedOn w:val="Normal"/>
    <w:next w:val="Normal"/>
    <w:link w:val="TitleChar"/>
    <w:uiPriority w:val="10"/>
    <w:qFormat/>
    <w:rsid w:val="00782F60"/>
    <w:pPr>
      <w:widowControl w:val="0"/>
      <w:kinsoku w:val="0"/>
      <w:overflowPunct w:val="0"/>
      <w:autoSpaceDE w:val="0"/>
      <w:autoSpaceDN w:val="0"/>
      <w:adjustRightInd w:val="0"/>
      <w:spacing w:before="100" w:beforeAutospacing="1" w:after="100" w:afterAutospacing="1" w:line="240" w:lineRule="auto"/>
    </w:pPr>
    <w:rPr>
      <w:rFonts w:ascii="Montserrat ExtraBold" w:eastAsia="Times New Roman" w:hAnsi="Montserrat ExtraBold" w:cs="Georgia"/>
      <w:bCs/>
      <w:color w:val="172E56" w:themeColor="accent1"/>
      <w:sz w:val="56"/>
      <w:szCs w:val="56"/>
    </w:rPr>
  </w:style>
  <w:style w:type="character" w:customStyle="1" w:styleId="TitleChar">
    <w:name w:val="Title Char"/>
    <w:basedOn w:val="DefaultParagraphFont"/>
    <w:link w:val="Title"/>
    <w:uiPriority w:val="10"/>
    <w:rsid w:val="00782F60"/>
    <w:rPr>
      <w:rFonts w:ascii="Montserrat ExtraBold" w:eastAsia="Times New Roman" w:hAnsi="Montserrat ExtraBold" w:cs="Georgia"/>
      <w:bCs/>
      <w:color w:val="172E56" w:themeColor="accent1"/>
      <w:sz w:val="56"/>
      <w:szCs w:val="56"/>
    </w:rPr>
  </w:style>
  <w:style w:type="paragraph" w:styleId="ListBullet2">
    <w:name w:val="List Bullet 2"/>
    <w:basedOn w:val="Normal"/>
    <w:uiPriority w:val="99"/>
    <w:semiHidden/>
    <w:rsid w:val="000D1F49"/>
    <w:pPr>
      <w:numPr>
        <w:ilvl w:val="1"/>
        <w:numId w:val="4"/>
      </w:numPr>
      <w:spacing w:before="120"/>
    </w:pPr>
  </w:style>
  <w:style w:type="table" w:customStyle="1" w:styleId="FigureTable">
    <w:name w:val="Figure Table"/>
    <w:basedOn w:val="TableNormal"/>
    <w:uiPriority w:val="99"/>
    <w:rsid w:val="000D1F49"/>
    <w:tblPr/>
    <w:trPr>
      <w:cantSplit/>
    </w:trPr>
  </w:style>
  <w:style w:type="character" w:customStyle="1" w:styleId="Heading4Char">
    <w:name w:val="Heading 4 Char"/>
    <w:basedOn w:val="DefaultParagraphFont"/>
    <w:link w:val="Heading4"/>
    <w:uiPriority w:val="9"/>
    <w:semiHidden/>
    <w:rsid w:val="00CD4532"/>
    <w:rPr>
      <w:b/>
      <w:sz w:val="25"/>
      <w:szCs w:val="25"/>
    </w:rPr>
  </w:style>
  <w:style w:type="character" w:customStyle="1" w:styleId="Heading5Char">
    <w:name w:val="Heading 5 Char"/>
    <w:basedOn w:val="Heading2Char"/>
    <w:link w:val="Heading5"/>
    <w:uiPriority w:val="1"/>
    <w:semiHidden/>
    <w:rsid w:val="00CD4532"/>
    <w:rPr>
      <w:rFonts w:ascii="Montserrat ExtraBold" w:eastAsia="Times New Roman" w:hAnsi="Montserrat ExtraBold" w:cs="Georgia"/>
      <w:b/>
      <w:bCs/>
      <w:caps/>
      <w:color w:val="4BACC6"/>
      <w:sz w:val="32"/>
      <w:szCs w:val="32"/>
      <w:lang w:eastAsia="zh-CN"/>
    </w:rPr>
  </w:style>
  <w:style w:type="character" w:customStyle="1" w:styleId="Heading6Char">
    <w:name w:val="Heading 6 Char"/>
    <w:basedOn w:val="DefaultParagraphFont"/>
    <w:link w:val="Heading6"/>
    <w:uiPriority w:val="9"/>
    <w:semiHidden/>
    <w:rsid w:val="00CD4532"/>
    <w:rPr>
      <w:rFonts w:asciiTheme="majorHAnsi" w:eastAsiaTheme="majorEastAsia" w:hAnsiTheme="majorHAnsi" w:cstheme="majorBidi"/>
      <w:color w:val="0B162A" w:themeColor="accent1" w:themeShade="7F"/>
    </w:rPr>
  </w:style>
  <w:style w:type="character" w:customStyle="1" w:styleId="Heading7Char">
    <w:name w:val="Heading 7 Char"/>
    <w:basedOn w:val="DefaultParagraphFont"/>
    <w:link w:val="Heading7"/>
    <w:uiPriority w:val="9"/>
    <w:semiHidden/>
    <w:rsid w:val="00CD4532"/>
    <w:rPr>
      <w:rFonts w:asciiTheme="majorHAnsi" w:eastAsiaTheme="majorEastAsia" w:hAnsiTheme="majorHAnsi" w:cstheme="majorBidi"/>
      <w:i/>
      <w:iCs/>
      <w:color w:val="0B162A" w:themeColor="accent1" w:themeShade="7F"/>
    </w:rPr>
  </w:style>
  <w:style w:type="character" w:customStyle="1" w:styleId="Heading8Char">
    <w:name w:val="Heading 8 Char"/>
    <w:basedOn w:val="DefaultParagraphFont"/>
    <w:link w:val="Heading8"/>
    <w:uiPriority w:val="9"/>
    <w:semiHidden/>
    <w:rsid w:val="00CD453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D4532"/>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TOC3">
    <w:name w:val="toc 3"/>
    <w:basedOn w:val="Normal"/>
    <w:next w:val="Normal"/>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TableofFigures">
    <w:name w:val="table of figures"/>
    <w:basedOn w:val="Normal"/>
    <w:next w:val="Normal"/>
    <w:uiPriority w:val="99"/>
    <w:semiHidden/>
    <w:rsid w:val="000D1F49"/>
    <w:pPr>
      <w:tabs>
        <w:tab w:val="left" w:pos="1350"/>
        <w:tab w:val="right" w:leader="dot" w:pos="9825"/>
      </w:tabs>
      <w:spacing w:before="120"/>
      <w:ind w:left="1354" w:right="576" w:hanging="1354"/>
    </w:pPr>
    <w:rPr>
      <w:noProof/>
    </w:rPr>
  </w:style>
  <w:style w:type="paragraph" w:styleId="ListNumber2">
    <w:name w:val="List Number 2"/>
    <w:basedOn w:val="Normal"/>
    <w:uiPriority w:val="99"/>
    <w:semiHidden/>
    <w:rsid w:val="000D1F49"/>
    <w:pPr>
      <w:numPr>
        <w:ilvl w:val="1"/>
        <w:numId w:val="5"/>
      </w:numPr>
      <w:spacing w:before="120"/>
    </w:pPr>
  </w:style>
  <w:style w:type="character" w:styleId="FollowedHyperlink">
    <w:name w:val="FollowedHyperlink"/>
    <w:basedOn w:val="DefaultParagraphFont"/>
    <w:uiPriority w:val="99"/>
    <w:semiHidden/>
    <w:unhideWhenUsed/>
    <w:rsid w:val="000D1F49"/>
    <w:rPr>
      <w:color w:val="8C8C8C" w:themeColor="followedHyperlink"/>
      <w:u w:val="single"/>
    </w:rPr>
  </w:style>
  <w:style w:type="paragraph" w:styleId="NormalWeb">
    <w:name w:val="Normal (Web)"/>
    <w:basedOn w:val="Normal"/>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BookTitle">
    <w:name w:val="Book Title"/>
    <w:basedOn w:val="DefaultParagraphFont"/>
    <w:uiPriority w:val="33"/>
    <w:semiHidden/>
    <w:rsid w:val="000D1F49"/>
    <w:rPr>
      <w:b/>
      <w:bCs/>
      <w:i/>
      <w:iCs/>
      <w:spacing w:val="5"/>
    </w:rPr>
  </w:style>
  <w:style w:type="paragraph" w:styleId="TOCHeading">
    <w:name w:val="TOC Heading"/>
    <w:basedOn w:val="Normal"/>
    <w:next w:val="Normal"/>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croText">
    <w:name w:val="macro"/>
    <w:link w:val="MacroTex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A2266E"/>
    <w:rPr>
      <w:rFonts w:ascii="Consolas" w:hAnsi="Consolas"/>
      <w:sz w:val="20"/>
      <w:szCs w:val="20"/>
    </w:rPr>
  </w:style>
  <w:style w:type="paragraph" w:styleId="BodyText">
    <w:name w:val="Body Text"/>
    <w:basedOn w:val="Normal"/>
    <w:link w:val="BodyTextChar"/>
    <w:uiPriority w:val="1"/>
    <w:semiHidden/>
    <w:unhideWhenUsed/>
    <w:qFormat/>
    <w:rsid w:val="00632608"/>
    <w:pPr>
      <w:spacing w:after="120"/>
    </w:pPr>
  </w:style>
  <w:style w:type="character" w:customStyle="1" w:styleId="BodyTextChar">
    <w:name w:val="Body Text Char"/>
    <w:basedOn w:val="DefaultParagraphFont"/>
    <w:link w:val="BodyText"/>
    <w:uiPriority w:val="1"/>
    <w:semiHidden/>
    <w:rsid w:val="00632608"/>
  </w:style>
  <w:style w:type="paragraph" w:customStyle="1" w:styleId="Heading1Alt">
    <w:name w:val="Heading 1 Alt"/>
    <w:basedOn w:val="Normal"/>
    <w:uiPriority w:val="1"/>
    <w:qFormat/>
    <w:rsid w:val="00BE7216"/>
    <w:pPr>
      <w:widowControl w:val="0"/>
      <w:kinsoku w:val="0"/>
      <w:overflowPunct w:val="0"/>
      <w:autoSpaceDE w:val="0"/>
      <w:autoSpaceDN w:val="0"/>
      <w:adjustRightInd w:val="0"/>
      <w:spacing w:before="120" w:line="240" w:lineRule="auto"/>
      <w:ind w:left="288"/>
      <w:jc w:val="both"/>
      <w:outlineLvl w:val="0"/>
    </w:pPr>
    <w:rPr>
      <w:rFonts w:ascii="Montserrat ExtraBold" w:eastAsia="Times New Roman" w:hAnsi="Montserrat ExtraBold" w:cs="Georgia"/>
      <w:b/>
      <w:bCs/>
      <w:color w:val="8FB935" w:themeColor="accent2"/>
      <w:sz w:val="28"/>
    </w:rPr>
  </w:style>
  <w:style w:type="paragraph" w:customStyle="1" w:styleId="Heading2Alt">
    <w:name w:val="Heading 2 Alt"/>
    <w:basedOn w:val="Heading1Alt"/>
    <w:next w:val="Normal"/>
    <w:uiPriority w:val="1"/>
    <w:qFormat/>
    <w:rsid w:val="007520D7"/>
    <w:pPr>
      <w:ind w:left="720" w:hanging="720"/>
    </w:pPr>
    <w:rPr>
      <w:rFonts w:asciiTheme="minorHAnsi" w:hAnsiTheme="minorHAnsi"/>
      <w:b w:val="0"/>
      <w:sz w:val="20"/>
    </w:rPr>
  </w:style>
  <w:style w:type="character" w:styleId="PlaceholderText">
    <w:name w:val="Placeholder Text"/>
    <w:basedOn w:val="DefaultParagraphFont"/>
    <w:uiPriority w:val="99"/>
    <w:semiHidden/>
    <w:rsid w:val="00C75B47"/>
    <w:rPr>
      <w:color w:val="808080"/>
    </w:rPr>
  </w:style>
  <w:style w:type="paragraph" w:customStyle="1" w:styleId="JobDates">
    <w:name w:val="Job Dates"/>
    <w:basedOn w:val="Normal"/>
    <w:uiPriority w:val="1"/>
    <w:qFormat/>
    <w:rsid w:val="00F079F2"/>
    <w:pPr>
      <w:widowControl w:val="0"/>
      <w:autoSpaceDE w:val="0"/>
      <w:autoSpaceDN w:val="0"/>
      <w:adjustRightInd w:val="0"/>
      <w:spacing w:before="200" w:line="240" w:lineRule="auto"/>
    </w:pPr>
    <w:rPr>
      <w:rFonts w:eastAsia="Times New Roman" w:cs="Georgia"/>
      <w:szCs w:val="26"/>
    </w:rPr>
  </w:style>
  <w:style w:type="paragraph" w:customStyle="1" w:styleId="JobDetails">
    <w:name w:val="Job Details"/>
    <w:basedOn w:val="Normal"/>
    <w:uiPriority w:val="1"/>
    <w:qFormat/>
    <w:rsid w:val="00F079F2"/>
    <w:pPr>
      <w:widowControl w:val="0"/>
      <w:autoSpaceDE w:val="0"/>
      <w:autoSpaceDN w:val="0"/>
      <w:adjustRightInd w:val="0"/>
      <w:spacing w:line="240" w:lineRule="auto"/>
    </w:pPr>
    <w:rPr>
      <w:rFonts w:ascii="Georgia" w:eastAsia="Times New Roman" w:hAnsi="Georgia" w:cs="Georgia"/>
    </w:rPr>
  </w:style>
  <w:style w:type="paragraph" w:customStyle="1" w:styleId="JobDescription">
    <w:name w:val="Job Description"/>
    <w:basedOn w:val="Normal"/>
    <w:uiPriority w:val="1"/>
    <w:qFormat/>
    <w:rsid w:val="00F079F2"/>
    <w:pPr>
      <w:widowControl w:val="0"/>
      <w:autoSpaceDE w:val="0"/>
      <w:autoSpaceDN w:val="0"/>
      <w:adjustRightInd w:val="0"/>
      <w:spacing w:before="120" w:line="240" w:lineRule="auto"/>
    </w:pPr>
    <w:rPr>
      <w:rFonts w:ascii="Georgia" w:eastAsia="Times New Roman" w:hAnsi="Georgia" w:cs="Georgia"/>
    </w:rPr>
  </w:style>
  <w:style w:type="paragraph" w:customStyle="1" w:styleId="Whitetext">
    <w:name w:val="White text"/>
    <w:basedOn w:val="Normal"/>
    <w:uiPriority w:val="1"/>
    <w:qFormat/>
    <w:rsid w:val="000F7F6E"/>
    <w:pPr>
      <w:widowControl w:val="0"/>
      <w:autoSpaceDE w:val="0"/>
      <w:autoSpaceDN w:val="0"/>
      <w:adjustRightInd w:val="0"/>
      <w:spacing w:line="240" w:lineRule="auto"/>
      <w:ind w:right="680"/>
    </w:pPr>
    <w:rPr>
      <w:rFonts w:eastAsia="Times New Roman" w:cs="Times"/>
      <w:color w:val="FFFFFF" w:themeColor="background1"/>
    </w:rPr>
  </w:style>
  <w:style w:type="character" w:customStyle="1" w:styleId="UnresolvedMention1">
    <w:name w:val="Unresolved Mention1"/>
    <w:basedOn w:val="DefaultParagraphFont"/>
    <w:uiPriority w:val="99"/>
    <w:semiHidden/>
    <w:rsid w:val="00433F80"/>
    <w:rPr>
      <w:color w:val="605E5C"/>
      <w:shd w:val="clear" w:color="auto" w:fill="E1DFDD"/>
    </w:rPr>
  </w:style>
  <w:style w:type="paragraph" w:styleId="ListParagraph">
    <w:name w:val="List Paragraph"/>
    <w:basedOn w:val="Normal"/>
    <w:uiPriority w:val="34"/>
    <w:unhideWhenUsed/>
    <w:qFormat/>
    <w:rsid w:val="00AE106F"/>
    <w:pPr>
      <w:spacing w:line="240" w:lineRule="auto"/>
      <w:ind w:left="720"/>
      <w:contextualSpacing/>
    </w:pPr>
    <w:rPr>
      <w:color w:val="595959" w:themeColor="text1" w:themeTint="A6"/>
    </w:rPr>
  </w:style>
  <w:style w:type="paragraph" w:customStyle="1" w:styleId="Standard">
    <w:name w:val="Standard"/>
    <w:rsid w:val="00763C21"/>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Discuss">
    <w:name w:val="Discuss"/>
    <w:basedOn w:val="Normal"/>
    <w:link w:val="DiscussChar"/>
    <w:uiPriority w:val="1"/>
    <w:qFormat/>
    <w:rsid w:val="004A5282"/>
    <w:pPr>
      <w:ind w:left="288"/>
    </w:pPr>
  </w:style>
  <w:style w:type="character" w:customStyle="1" w:styleId="DiscussChar">
    <w:name w:val="Discuss Char"/>
    <w:basedOn w:val="DefaultParagraphFont"/>
    <w:link w:val="Discuss"/>
    <w:uiPriority w:val="1"/>
    <w:rsid w:val="004A5282"/>
    <w:rPr>
      <w:rFonts w:ascii="HelveticaNeueLT Std" w:hAnsi="HelveticaNeueLT Std"/>
      <w:sz w:val="18"/>
    </w:rPr>
  </w:style>
  <w:style w:type="paragraph" w:customStyle="1" w:styleId="Table">
    <w:name w:val="Table"/>
    <w:basedOn w:val="Heading1"/>
    <w:link w:val="TableChar"/>
    <w:uiPriority w:val="1"/>
    <w:qFormat/>
    <w:rsid w:val="00BE7216"/>
    <w:pPr>
      <w:framePr w:hSpace="180" w:wrap="around" w:vAnchor="text" w:hAnchor="text" w:y="1"/>
      <w:spacing w:before="240"/>
      <w:suppressOverlap/>
    </w:pPr>
  </w:style>
  <w:style w:type="paragraph" w:customStyle="1" w:styleId="Style1">
    <w:name w:val="Style1"/>
    <w:basedOn w:val="Heading1"/>
    <w:link w:val="Style1Char"/>
    <w:uiPriority w:val="1"/>
    <w:qFormat/>
    <w:rsid w:val="00BE7216"/>
    <w:pPr>
      <w:framePr w:hSpace="180" w:wrap="around" w:vAnchor="text" w:hAnchor="text" w:y="1"/>
      <w:suppressOverlap/>
    </w:pPr>
  </w:style>
  <w:style w:type="character" w:customStyle="1" w:styleId="TableChar">
    <w:name w:val="Table Char"/>
    <w:basedOn w:val="Heading1Char"/>
    <w:link w:val="Table"/>
    <w:uiPriority w:val="1"/>
    <w:rsid w:val="00BE7216"/>
    <w:rPr>
      <w:rFonts w:ascii="Montserrat ExtraBold" w:hAnsi="Montserrat ExtraBold"/>
      <w:b/>
      <w:caps/>
      <w:color w:val="172E56" w:themeColor="accent1"/>
    </w:rPr>
  </w:style>
  <w:style w:type="paragraph" w:customStyle="1" w:styleId="Style2">
    <w:name w:val="Style2"/>
    <w:basedOn w:val="Normal"/>
    <w:link w:val="Style2Char"/>
    <w:uiPriority w:val="1"/>
    <w:qFormat/>
    <w:rsid w:val="00BE7216"/>
    <w:pPr>
      <w:framePr w:hSpace="180" w:wrap="around" w:vAnchor="text" w:hAnchor="text" w:y="1"/>
      <w:spacing w:line="240" w:lineRule="auto"/>
      <w:suppressOverlap/>
    </w:pPr>
    <w:rPr>
      <w:rFonts w:cs="Arial"/>
      <w:noProof/>
      <w:color w:val="000000" w:themeColor="text1"/>
    </w:rPr>
  </w:style>
  <w:style w:type="character" w:customStyle="1" w:styleId="Style1Char">
    <w:name w:val="Style1 Char"/>
    <w:basedOn w:val="Heading1Char"/>
    <w:link w:val="Style1"/>
    <w:uiPriority w:val="1"/>
    <w:rsid w:val="00BE7216"/>
    <w:rPr>
      <w:rFonts w:ascii="Montserrat ExtraBold" w:hAnsi="Montserrat ExtraBold"/>
      <w:b/>
      <w:caps/>
      <w:color w:val="172E56" w:themeColor="accent1"/>
    </w:rPr>
  </w:style>
  <w:style w:type="paragraph" w:customStyle="1" w:styleId="Style3">
    <w:name w:val="Style3"/>
    <w:basedOn w:val="Normal"/>
    <w:link w:val="Style3Char"/>
    <w:uiPriority w:val="1"/>
    <w:qFormat/>
    <w:rsid w:val="00BE7216"/>
    <w:pPr>
      <w:framePr w:hSpace="180" w:wrap="around" w:vAnchor="text" w:hAnchor="text" w:y="1"/>
      <w:suppressOverlap/>
    </w:pPr>
    <w:rPr>
      <w:rFonts w:cs="Arial"/>
      <w:i/>
      <w:iCs/>
      <w:color w:val="000000"/>
    </w:rPr>
  </w:style>
  <w:style w:type="character" w:customStyle="1" w:styleId="Style2Char">
    <w:name w:val="Style2 Char"/>
    <w:basedOn w:val="DefaultParagraphFont"/>
    <w:link w:val="Style2"/>
    <w:uiPriority w:val="1"/>
    <w:rsid w:val="00BE7216"/>
    <w:rPr>
      <w:rFonts w:ascii="HelveticaNeueLT Std" w:hAnsi="HelveticaNeueLT Std" w:cs="Arial"/>
      <w:noProof/>
      <w:color w:val="000000" w:themeColor="text1"/>
      <w:sz w:val="22"/>
      <w:szCs w:val="22"/>
    </w:rPr>
  </w:style>
  <w:style w:type="paragraph" w:customStyle="1" w:styleId="Style4">
    <w:name w:val="Style4"/>
    <w:basedOn w:val="Normal"/>
    <w:link w:val="Style4Char"/>
    <w:uiPriority w:val="1"/>
    <w:qFormat/>
    <w:rsid w:val="00BE7216"/>
    <w:pPr>
      <w:framePr w:hSpace="180" w:wrap="around" w:vAnchor="text" w:hAnchor="text" w:y="1"/>
      <w:suppressOverlap/>
    </w:pPr>
    <w:rPr>
      <w:rFonts w:cs="Arial"/>
      <w:iCs/>
      <w:color w:val="000000"/>
    </w:rPr>
  </w:style>
  <w:style w:type="character" w:customStyle="1" w:styleId="Style3Char">
    <w:name w:val="Style3 Char"/>
    <w:basedOn w:val="DefaultParagraphFont"/>
    <w:link w:val="Style3"/>
    <w:uiPriority w:val="1"/>
    <w:rsid w:val="00BE7216"/>
    <w:rPr>
      <w:rFonts w:ascii="HelveticaNeueLT Std" w:hAnsi="HelveticaNeueLT Std" w:cs="Arial"/>
      <w:i/>
      <w:iCs/>
      <w:color w:val="000000"/>
      <w:sz w:val="22"/>
      <w:szCs w:val="22"/>
    </w:rPr>
  </w:style>
  <w:style w:type="paragraph" w:customStyle="1" w:styleId="Style5">
    <w:name w:val="Style5"/>
    <w:basedOn w:val="Normal"/>
    <w:link w:val="Style5Char"/>
    <w:uiPriority w:val="1"/>
    <w:qFormat/>
    <w:rsid w:val="00BE7216"/>
    <w:pPr>
      <w:framePr w:hSpace="180" w:wrap="around" w:vAnchor="text" w:hAnchor="text" w:y="1"/>
      <w:suppressOverlap/>
    </w:pPr>
    <w:rPr>
      <w:rFonts w:cs="Arial"/>
      <w:b/>
      <w:iCs/>
      <w:color w:val="000000"/>
    </w:rPr>
  </w:style>
  <w:style w:type="character" w:customStyle="1" w:styleId="Style4Char">
    <w:name w:val="Style4 Char"/>
    <w:basedOn w:val="DefaultParagraphFont"/>
    <w:link w:val="Style4"/>
    <w:uiPriority w:val="1"/>
    <w:rsid w:val="00BE7216"/>
    <w:rPr>
      <w:rFonts w:ascii="HelveticaNeueLT Std" w:hAnsi="HelveticaNeueLT Std" w:cs="Arial"/>
      <w:iCs/>
      <w:color w:val="000000"/>
      <w:sz w:val="22"/>
      <w:szCs w:val="22"/>
    </w:rPr>
  </w:style>
  <w:style w:type="paragraph" w:customStyle="1" w:styleId="Style6">
    <w:name w:val="Style6"/>
    <w:basedOn w:val="Normal"/>
    <w:link w:val="Style6Char"/>
    <w:uiPriority w:val="1"/>
    <w:qFormat/>
    <w:rsid w:val="00602BFD"/>
    <w:rPr>
      <w:sz w:val="8"/>
      <w:szCs w:val="8"/>
    </w:rPr>
  </w:style>
  <w:style w:type="character" w:customStyle="1" w:styleId="Style5Char">
    <w:name w:val="Style5 Char"/>
    <w:basedOn w:val="DefaultParagraphFont"/>
    <w:link w:val="Style5"/>
    <w:uiPriority w:val="1"/>
    <w:rsid w:val="00BE7216"/>
    <w:rPr>
      <w:rFonts w:ascii="HelveticaNeueLT Std" w:hAnsi="HelveticaNeueLT Std" w:cs="Arial"/>
      <w:b/>
      <w:iCs/>
      <w:color w:val="000000"/>
      <w:sz w:val="22"/>
      <w:szCs w:val="22"/>
    </w:rPr>
  </w:style>
  <w:style w:type="character" w:customStyle="1" w:styleId="Style6Char">
    <w:name w:val="Style6 Char"/>
    <w:basedOn w:val="DefaultParagraphFont"/>
    <w:link w:val="Style6"/>
    <w:uiPriority w:val="1"/>
    <w:rsid w:val="00602BFD"/>
    <w:rPr>
      <w:rFonts w:ascii="HelveticaNeueLT Std" w:hAnsi="HelveticaNeueLT Std"/>
      <w:sz w:val="8"/>
      <w:szCs w:val="8"/>
    </w:rPr>
  </w:style>
  <w:style w:type="character" w:customStyle="1" w:styleId="text">
    <w:name w:val="text"/>
    <w:basedOn w:val="DefaultParagraphFont"/>
    <w:rsid w:val="007D668C"/>
  </w:style>
  <w:style w:type="character" w:styleId="UnresolvedMention">
    <w:name w:val="Unresolved Mention"/>
    <w:basedOn w:val="DefaultParagraphFont"/>
    <w:uiPriority w:val="99"/>
    <w:semiHidden/>
    <w:unhideWhenUsed/>
    <w:rsid w:val="007C68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ummel\AppData\Roaming\Microsoft\Templates\Woodworking%20resume.dotx" TargetMode="External"/></Relationships>
</file>

<file path=word/theme/theme1.xml><?xml version="1.0" encoding="utf-8"?>
<a:theme xmlns:a="http://schemas.openxmlformats.org/drawingml/2006/main" name="Office Theme">
  <a:themeElements>
    <a:clrScheme name="Mobberly">
      <a:dk1>
        <a:srgbClr val="000000"/>
      </a:dk1>
      <a:lt1>
        <a:srgbClr val="FFFFFF"/>
      </a:lt1>
      <a:dk2>
        <a:srgbClr val="454551"/>
      </a:dk2>
      <a:lt2>
        <a:srgbClr val="D8D9DC"/>
      </a:lt2>
      <a:accent1>
        <a:srgbClr val="172E56"/>
      </a:accent1>
      <a:accent2>
        <a:srgbClr val="8FB935"/>
      </a:accent2>
      <a:accent3>
        <a:srgbClr val="89D0DE"/>
      </a:accent3>
      <a:accent4>
        <a:srgbClr val="F58220"/>
      </a:accent4>
      <a:accent5>
        <a:srgbClr val="EFD215"/>
      </a:accent5>
      <a:accent6>
        <a:srgbClr val="FFFFFF"/>
      </a:accent6>
      <a:hlink>
        <a:srgbClr val="8FB935"/>
      </a:hlink>
      <a:folHlink>
        <a:srgbClr val="8C8C8C"/>
      </a:folHlink>
    </a:clrScheme>
    <a:fontScheme name="Mobberly">
      <a:majorFont>
        <a:latin typeface="montserrat heavy"/>
        <a:ea typeface=""/>
        <a:cs typeface=""/>
      </a:majorFont>
      <a:minorFont>
        <a:latin typeface="Helvetica Neu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77094627AF1147A308E96CD6855572" ma:contentTypeVersion="10" ma:contentTypeDescription="Create a new document." ma:contentTypeScope="" ma:versionID="ada3381c3a127ae4594a5bf37dba1ea2">
  <xsd:schema xmlns:xsd="http://www.w3.org/2001/XMLSchema" xmlns:xs="http://www.w3.org/2001/XMLSchema" xmlns:p="http://schemas.microsoft.com/office/2006/metadata/properties" xmlns:ns2="f4b65c1a-daac-4fd9-ba72-b6c84fe15ed4" xmlns:ns3="bda85dd2-6cbf-49e9-8f64-78faf376eb43" targetNamespace="http://schemas.microsoft.com/office/2006/metadata/properties" ma:root="true" ma:fieldsID="89492a26950851a8e4125bf710f3cfc2" ns2:_="" ns3:_="">
    <xsd:import namespace="f4b65c1a-daac-4fd9-ba72-b6c84fe15ed4"/>
    <xsd:import namespace="bda85dd2-6cbf-49e9-8f64-78faf376eb4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65c1a-daac-4fd9-ba72-b6c84fe15e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85dd2-6cbf-49e9-8f64-78faf376eb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47F4FE-F264-4042-8E6C-0AD0D51B65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295F53-6955-4B4F-A5BB-9DE96514E9DB}">
  <ds:schemaRefs>
    <ds:schemaRef ds:uri="http://schemas.microsoft.com/sharepoint/v3/contenttype/forms"/>
  </ds:schemaRefs>
</ds:datastoreItem>
</file>

<file path=customXml/itemProps3.xml><?xml version="1.0" encoding="utf-8"?>
<ds:datastoreItem xmlns:ds="http://schemas.openxmlformats.org/officeDocument/2006/customXml" ds:itemID="{025B6CD4-0FF3-4070-98D1-41B2901DE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65c1a-daac-4fd9-ba72-b6c84fe15ed4"/>
    <ds:schemaRef ds:uri="bda85dd2-6cbf-49e9-8f64-78faf376e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C:\Users\arummel\AppData\Roaming\Microsoft\Templates\Woodworking resume.dotx</Template>
  <TotalTime>76</TotalTime>
  <Pages>10</Pages>
  <Words>4409</Words>
  <Characters>20153</Characters>
  <Application>Microsoft Office Word</Application>
  <DocSecurity>0</DocSecurity>
  <Lines>395</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Texidor</dc:creator>
  <cp:keywords/>
  <dc:description/>
  <cp:lastModifiedBy>Tyler Quillet</cp:lastModifiedBy>
  <cp:revision>57</cp:revision>
  <dcterms:created xsi:type="dcterms:W3CDTF">2026-02-27T14:21:00Z</dcterms:created>
  <dcterms:modified xsi:type="dcterms:W3CDTF">2026-03-04T14:33:00Z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0x0101005977094627AF1147A308E96CD6855572</vt:lpwstr>
  </property>
  <property fmtid="{D5CDD505-2E9C-101B-9397-08002B2CF9AE}" pid="3" name="GrammarlyDocumentId">
    <vt:lpwstr>99eb5740-b367-47dc-ac79-c023018ea2e0</vt:lpwstr>
  </property>
</Properties>
</file>