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EBA60A3" w:rsidR="00C837A4" w:rsidRPr="005879C4" w:rsidRDefault="00F8016B" w:rsidP="007758FD">
                                  <w:pPr>
                                    <w:ind w:right="576"/>
                                    <w:rPr>
                                      <w:i/>
                                      <w:color w:val="404040" w:themeColor="text1" w:themeTint="BF"/>
                                    </w:rPr>
                                  </w:pPr>
                                  <w:r>
                                    <w:rPr>
                                      <w:i/>
                                      <w:color w:val="404040" w:themeColor="text1" w:themeTint="BF"/>
                                    </w:rPr>
                                    <w:t xml:space="preserve">John </w:t>
                                  </w:r>
                                  <w:r w:rsidR="00D45825">
                                    <w:rPr>
                                      <w:i/>
                                      <w:color w:val="404040" w:themeColor="text1" w:themeTint="BF"/>
                                    </w:rPr>
                                    <w:t>8:1-11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1728DF18" w14:textId="4613A3CC" w:rsidR="00040178" w:rsidRPr="00880BC9" w:rsidRDefault="00040178" w:rsidP="00040178">
                                  <w:pPr>
                                    <w:pStyle w:val="Style2"/>
                                    <w:ind w:right="576"/>
                                    <w:rPr>
                                      <w:rFonts w:ascii="Arial" w:hAnsi="Arial"/>
                                      <w:color w:val="404040" w:themeColor="text1" w:themeTint="BF"/>
                                    </w:rPr>
                                  </w:pPr>
                                  <w:r w:rsidRPr="00880BC9">
                                    <w:rPr>
                                      <w:rFonts w:ascii="Arial" w:hAnsi="Arial"/>
                                      <w:color w:val="404040" w:themeColor="text1" w:themeTint="BF"/>
                                    </w:rPr>
                                    <w:t xml:space="preserve">Jesus reveals what the </w:t>
                                  </w:r>
                                  <w:r w:rsidR="00A2785F" w:rsidRPr="00880BC9">
                                    <w:rPr>
                                      <w:rFonts w:ascii="Arial" w:hAnsi="Arial"/>
                                      <w:color w:val="404040" w:themeColor="text1" w:themeTint="BF"/>
                                    </w:rPr>
                                    <w:t>l</w:t>
                                  </w:r>
                                  <w:r w:rsidRPr="00880BC9">
                                    <w:rPr>
                                      <w:rFonts w:ascii="Arial" w:hAnsi="Arial"/>
                                      <w:color w:val="404040" w:themeColor="text1" w:themeTint="BF"/>
                                    </w:rPr>
                                    <w:t>aw exposes—sin and brokenness—yet He responds not with condemnation or indulgence, but with mercy that restores dignity and invites transformation.</w:t>
                                  </w:r>
                                </w:p>
                                <w:p w14:paraId="71A43844" w14:textId="219CCB1D"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EA365C4" w:rsidR="00C837A4" w:rsidRPr="007D668C" w:rsidRDefault="00040178" w:rsidP="007758FD">
                                  <w:pPr>
                                    <w:ind w:right="576"/>
                                    <w:rPr>
                                      <w:i/>
                                      <w:iCs/>
                                      <w:color w:val="404040" w:themeColor="text1" w:themeTint="BF"/>
                                    </w:rPr>
                                  </w:pPr>
                                  <w:r>
                                    <w:rPr>
                                      <w:i/>
                                      <w:iCs/>
                                      <w:color w:val="404040" w:themeColor="text1" w:themeTint="BF"/>
                                    </w:rPr>
                                    <w:t xml:space="preserve">In what areas life am I tempted to rejoice in someone else’s suffering? How can I, as a follower of Christ, </w:t>
                                  </w:r>
                                  <w:r w:rsidR="00570328">
                                    <w:rPr>
                                      <w:i/>
                                      <w:iCs/>
                                      <w:color w:val="404040" w:themeColor="text1" w:themeTint="BF"/>
                                    </w:rPr>
                                    <w:t>experience joy when others find grace</w:t>
                                  </w:r>
                                  <w:r w:rsidR="000440DD">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F0FBBF0" w:rsidR="00253B52" w:rsidRDefault="00DB6409" w:rsidP="007758FD">
                                  <w:pPr>
                                    <w:ind w:right="576"/>
                                    <w:rPr>
                                      <w:color w:val="404040" w:themeColor="text1" w:themeTint="BF"/>
                                    </w:rPr>
                                  </w:pPr>
                                  <w:r>
                                    <w:rPr>
                                      <w:b/>
                                      <w:bCs/>
                                      <w:color w:val="404040" w:themeColor="text1" w:themeTint="BF"/>
                                    </w:rPr>
                                    <w:t xml:space="preserve">John </w:t>
                                  </w:r>
                                  <w:r w:rsidR="00D45825">
                                    <w:rPr>
                                      <w:b/>
                                      <w:bCs/>
                                      <w:color w:val="404040" w:themeColor="text1" w:themeTint="BF"/>
                                    </w:rPr>
                                    <w:t>8:</w:t>
                                  </w:r>
                                  <w:r w:rsidR="00750AC1">
                                    <w:rPr>
                                      <w:b/>
                                      <w:bCs/>
                                      <w:color w:val="404040" w:themeColor="text1" w:themeTint="BF"/>
                                    </w:rPr>
                                    <w:t>1-6</w:t>
                                  </w:r>
                                  <w:r w:rsidR="00C837A4" w:rsidRPr="00E60A0C">
                                    <w:rPr>
                                      <w:b/>
                                      <w:bCs/>
                                      <w:color w:val="404040" w:themeColor="text1" w:themeTint="BF"/>
                                    </w:rPr>
                                    <w:t xml:space="preserve"> </w:t>
                                  </w:r>
                                  <w:r w:rsidR="00570328">
                                    <w:rPr>
                                      <w:color w:val="404040" w:themeColor="text1" w:themeTint="BF"/>
                                    </w:rPr>
                                    <w:t xml:space="preserve">Dragged from bed before dawn and </w:t>
                                  </w:r>
                                  <w:r w:rsidR="000D73F9">
                                    <w:rPr>
                                      <w:color w:val="404040" w:themeColor="text1" w:themeTint="BF"/>
                                    </w:rPr>
                                    <w:t>forced</w:t>
                                  </w:r>
                                  <w:r w:rsidR="00570328">
                                    <w:rPr>
                                      <w:color w:val="404040" w:themeColor="text1" w:themeTint="BF"/>
                                    </w:rPr>
                                    <w:t xml:space="preserve"> to stand before a group of men in the temple courts with the threat of capital punishment hanging over your head</w:t>
                                  </w:r>
                                  <w:r w:rsidR="004E7346">
                                    <w:rPr>
                                      <w:color w:val="404040" w:themeColor="text1" w:themeTint="BF"/>
                                    </w:rPr>
                                    <w:t xml:space="preserve"> is</w:t>
                                  </w:r>
                                  <w:r w:rsidR="00607104">
                                    <w:rPr>
                                      <w:color w:val="404040" w:themeColor="text1" w:themeTint="BF"/>
                                    </w:rPr>
                                    <w:t xml:space="preserve"> a nightmare few can imagine. Worse still, the act against the woman in today’s story wasn’t performed by a vigilante </w:t>
                                  </w:r>
                                  <w:r w:rsidR="00F67581">
                                    <w:rPr>
                                      <w:color w:val="404040" w:themeColor="text1" w:themeTint="BF"/>
                                    </w:rPr>
                                    <w:t xml:space="preserve">militia, but by the religious leaders of the day. They saw </w:t>
                                  </w:r>
                                  <w:r w:rsidR="00D700C1">
                                    <w:rPr>
                                      <w:color w:val="404040" w:themeColor="text1" w:themeTint="BF"/>
                                    </w:rPr>
                                    <w:t>sin and</w:t>
                                  </w:r>
                                  <w:r w:rsidR="00F67581">
                                    <w:rPr>
                                      <w:color w:val="404040" w:themeColor="text1" w:themeTint="BF"/>
                                    </w:rPr>
                                    <w:t xml:space="preserve"> sought the ultimate punishment</w:t>
                                  </w:r>
                                  <w:r w:rsidR="004C5052">
                                    <w:rPr>
                                      <w:color w:val="404040" w:themeColor="text1" w:themeTint="BF"/>
                                    </w:rPr>
                                    <w:t xml:space="preserve">—not because they cared about justice, but </w:t>
                                  </w:r>
                                  <w:r w:rsidR="004E7346">
                                    <w:rPr>
                                      <w:color w:val="404040" w:themeColor="text1" w:themeTint="BF"/>
                                    </w:rPr>
                                    <w:t xml:space="preserve">as a scheme </w:t>
                                  </w:r>
                                  <w:r w:rsidR="00744E07">
                                    <w:rPr>
                                      <w:color w:val="404040" w:themeColor="text1" w:themeTint="BF"/>
                                    </w:rPr>
                                    <w:t>to</w:t>
                                  </w:r>
                                  <w:r w:rsidR="004C5052">
                                    <w:rPr>
                                      <w:color w:val="404040" w:themeColor="text1" w:themeTint="BF"/>
                                    </w:rPr>
                                    <w:t xml:space="preserve"> bring </w:t>
                                  </w:r>
                                  <w:r w:rsidR="00BC2C43">
                                    <w:rPr>
                                      <w:color w:val="404040" w:themeColor="text1" w:themeTint="BF"/>
                                    </w:rPr>
                                    <w:t>Jesus’s</w:t>
                                  </w:r>
                                  <w:r w:rsidR="004C5052">
                                    <w:rPr>
                                      <w:color w:val="404040" w:themeColor="text1" w:themeTint="BF"/>
                                    </w:rPr>
                                    <w:t xml:space="preserve"> growing ministry to a stop</w:t>
                                  </w:r>
                                  <w:r w:rsidR="000440D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5D02F92" w:rsidR="00FD16A6" w:rsidRDefault="00BC6B3D" w:rsidP="00FD16A6">
                                  <w:pPr>
                                    <w:ind w:right="576"/>
                                    <w:rPr>
                                      <w:color w:val="404040" w:themeColor="text1" w:themeTint="BF"/>
                                    </w:rPr>
                                  </w:pPr>
                                  <w:r>
                                    <w:rPr>
                                      <w:b/>
                                      <w:bCs/>
                                      <w:color w:val="404040" w:themeColor="text1" w:themeTint="BF"/>
                                    </w:rPr>
                                    <w:t xml:space="preserve">John </w:t>
                                  </w:r>
                                  <w:r w:rsidR="00750AC1">
                                    <w:rPr>
                                      <w:b/>
                                      <w:bCs/>
                                      <w:color w:val="404040" w:themeColor="text1" w:themeTint="BF"/>
                                    </w:rPr>
                                    <w:t>8:7-9</w:t>
                                  </w:r>
                                  <w:r w:rsidR="00FD16A6" w:rsidRPr="00E60A0C">
                                    <w:rPr>
                                      <w:b/>
                                      <w:bCs/>
                                      <w:color w:val="404040" w:themeColor="text1" w:themeTint="BF"/>
                                    </w:rPr>
                                    <w:t xml:space="preserve"> </w:t>
                                  </w:r>
                                  <w:r w:rsidR="00B75B6A">
                                    <w:rPr>
                                      <w:color w:val="404040" w:themeColor="text1" w:themeTint="BF"/>
                                    </w:rPr>
                                    <w:t>The</w:t>
                                  </w:r>
                                  <w:r w:rsidR="004C5052">
                                    <w:rPr>
                                      <w:color w:val="404040" w:themeColor="text1" w:themeTint="BF"/>
                                    </w:rPr>
                                    <w:t xml:space="preserve"> Pharisees</w:t>
                                  </w:r>
                                  <w:r w:rsidR="00B75B6A">
                                    <w:rPr>
                                      <w:color w:val="404040" w:themeColor="text1" w:themeTint="BF"/>
                                    </w:rPr>
                                    <w:t xml:space="preserve">, </w:t>
                                  </w:r>
                                  <w:r w:rsidR="004C5052">
                                    <w:rPr>
                                      <w:color w:val="404040" w:themeColor="text1" w:themeTint="BF"/>
                                    </w:rPr>
                                    <w:t xml:space="preserve">based on their carefully </w:t>
                                  </w:r>
                                  <w:r w:rsidR="00F71166">
                                    <w:rPr>
                                      <w:color w:val="404040" w:themeColor="text1" w:themeTint="BF"/>
                                    </w:rPr>
                                    <w:t xml:space="preserve">selected interpretation of Old Testament </w:t>
                                  </w:r>
                                  <w:r w:rsidR="00B75B6A">
                                    <w:rPr>
                                      <w:color w:val="404040" w:themeColor="text1" w:themeTint="BF"/>
                                    </w:rPr>
                                    <w:t xml:space="preserve">law, demanded the ultimate punishment for this woman—death by stoning. Jesus, however, saw through their ruse and responded with an Old Testament requirement of His own—let the one who is without sin be the first to throw a stone. </w:t>
                                  </w:r>
                                </w:p>
                                <w:p w14:paraId="09248374" w14:textId="77777777" w:rsidR="00253B52" w:rsidRPr="00E60A0C" w:rsidRDefault="00253B52" w:rsidP="007758FD">
                                  <w:pPr>
                                    <w:ind w:right="576"/>
                                    <w:rPr>
                                      <w:b/>
                                      <w:bCs/>
                                      <w:color w:val="404040" w:themeColor="text1" w:themeTint="BF"/>
                                    </w:rPr>
                                  </w:pPr>
                                </w:p>
                                <w:p w14:paraId="0EB26036" w14:textId="2289FA8E" w:rsidR="00FD16A6" w:rsidRDefault="00BC6B3D" w:rsidP="00FD16A6">
                                  <w:pPr>
                                    <w:ind w:right="576"/>
                                    <w:rPr>
                                      <w:color w:val="404040" w:themeColor="text1" w:themeTint="BF"/>
                                    </w:rPr>
                                  </w:pPr>
                                  <w:r>
                                    <w:rPr>
                                      <w:b/>
                                      <w:bCs/>
                                      <w:color w:val="404040" w:themeColor="text1" w:themeTint="BF"/>
                                    </w:rPr>
                                    <w:t xml:space="preserve">John </w:t>
                                  </w:r>
                                  <w:r w:rsidR="00750AC1">
                                    <w:rPr>
                                      <w:b/>
                                      <w:bCs/>
                                      <w:color w:val="404040" w:themeColor="text1" w:themeTint="BF"/>
                                    </w:rPr>
                                    <w:t>8:10-11</w:t>
                                  </w:r>
                                  <w:r w:rsidR="00FD16A6" w:rsidRPr="00E60A0C">
                                    <w:rPr>
                                      <w:b/>
                                      <w:bCs/>
                                      <w:color w:val="404040" w:themeColor="text1" w:themeTint="BF"/>
                                    </w:rPr>
                                    <w:t xml:space="preserve"> </w:t>
                                  </w:r>
                                  <w:r w:rsidR="007375B5">
                                    <w:rPr>
                                      <w:color w:val="404040" w:themeColor="text1" w:themeTint="BF"/>
                                    </w:rPr>
                                    <w:t>As</w:t>
                                  </w:r>
                                  <w:r w:rsidR="00460759">
                                    <w:rPr>
                                      <w:color w:val="404040" w:themeColor="text1" w:themeTint="BF"/>
                                    </w:rPr>
                                    <w:t xml:space="preserve"> the Pharisees one-by-one dropped their stones and walked away, Jesus addressed the woman. </w:t>
                                  </w:r>
                                  <w:r w:rsidR="00AB6356">
                                    <w:rPr>
                                      <w:color w:val="404040" w:themeColor="text1" w:themeTint="BF"/>
                                    </w:rPr>
                                    <w:t xml:space="preserve">Without </w:t>
                                  </w:r>
                                  <w:r w:rsidR="007375B5">
                                    <w:rPr>
                                      <w:color w:val="404040" w:themeColor="text1" w:themeTint="BF"/>
                                    </w:rPr>
                                    <w:t>the</w:t>
                                  </w:r>
                                  <w:r w:rsidR="00AB6356">
                                    <w:rPr>
                                      <w:color w:val="404040" w:themeColor="text1" w:themeTint="BF"/>
                                    </w:rPr>
                                    <w:t xml:space="preserve"> cruel jury, there was no one left to condemn her. Jesus </w:t>
                                  </w:r>
                                  <w:r w:rsidR="007375B5">
                                    <w:rPr>
                                      <w:color w:val="404040" w:themeColor="text1" w:themeTint="BF"/>
                                    </w:rPr>
                                    <w:t>did</w:t>
                                  </w:r>
                                  <w:r w:rsidR="000440DD">
                                    <w:rPr>
                                      <w:color w:val="404040" w:themeColor="text1" w:themeTint="BF"/>
                                    </w:rPr>
                                    <w:t xml:space="preserve"> not</w:t>
                                  </w:r>
                                  <w:r w:rsidR="00AB6356">
                                    <w:rPr>
                                      <w:color w:val="404040" w:themeColor="text1" w:themeTint="BF"/>
                                    </w:rPr>
                                    <w:t xml:space="preserve"> </w:t>
                                  </w:r>
                                  <w:r w:rsidR="00375CA0">
                                    <w:rPr>
                                      <w:color w:val="404040" w:themeColor="text1" w:themeTint="BF"/>
                                    </w:rPr>
                                    <w:t>punish the woman, but He call</w:t>
                                  </w:r>
                                  <w:r w:rsidR="007375B5">
                                    <w:rPr>
                                      <w:color w:val="404040" w:themeColor="text1" w:themeTint="BF"/>
                                    </w:rPr>
                                    <w:t>ed</w:t>
                                  </w:r>
                                  <w:r w:rsidR="00375CA0">
                                    <w:rPr>
                                      <w:color w:val="404040" w:themeColor="text1" w:themeTint="BF"/>
                                    </w:rPr>
                                    <w:t xml:space="preserve"> her to a higher standard</w:t>
                                  </w:r>
                                  <w:r w:rsidR="007375B5">
                                    <w:rPr>
                                      <w:color w:val="404040" w:themeColor="text1" w:themeTint="BF"/>
                                    </w:rPr>
                                    <w:t>:</w:t>
                                  </w:r>
                                  <w:r w:rsidR="00607257" w:rsidRPr="00375CA0">
                                    <w:rPr>
                                      <w:color w:val="404040" w:themeColor="text1" w:themeTint="BF"/>
                                    </w:rPr>
                                    <w:t xml:space="preserve"> </w:t>
                                  </w:r>
                                  <w:r w:rsidR="00607257" w:rsidRPr="007375B5">
                                    <w:rPr>
                                      <w:i/>
                                      <w:iCs/>
                                      <w:color w:val="404040" w:themeColor="text1" w:themeTint="BF"/>
                                    </w:rPr>
                                    <w:t>“</w:t>
                                  </w:r>
                                  <w:r w:rsidR="00375CA0" w:rsidRPr="007375B5">
                                    <w:rPr>
                                      <w:i/>
                                      <w:iCs/>
                                      <w:color w:val="404040" w:themeColor="text1" w:themeTint="BF"/>
                                    </w:rPr>
                                    <w:t>Go, and from now on do not sin anymore.”</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3EBA60A3" w:rsidR="00C837A4" w:rsidRPr="005879C4" w:rsidRDefault="00F8016B" w:rsidP="007758FD">
                            <w:pPr>
                              <w:ind w:right="576"/>
                              <w:rPr>
                                <w:i/>
                                <w:color w:val="404040" w:themeColor="text1" w:themeTint="BF"/>
                              </w:rPr>
                            </w:pPr>
                            <w:r>
                              <w:rPr>
                                <w:i/>
                                <w:color w:val="404040" w:themeColor="text1" w:themeTint="BF"/>
                              </w:rPr>
                              <w:t xml:space="preserve">John </w:t>
                            </w:r>
                            <w:r w:rsidR="00D45825">
                              <w:rPr>
                                <w:i/>
                                <w:color w:val="404040" w:themeColor="text1" w:themeTint="BF"/>
                              </w:rPr>
                              <w:t>8:1-11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1728DF18" w14:textId="4613A3CC" w:rsidR="00040178" w:rsidRPr="00880BC9" w:rsidRDefault="00040178" w:rsidP="00040178">
                            <w:pPr>
                              <w:pStyle w:val="Style2"/>
                              <w:ind w:right="576"/>
                              <w:rPr>
                                <w:rFonts w:ascii="Arial" w:hAnsi="Arial"/>
                                <w:color w:val="404040" w:themeColor="text1" w:themeTint="BF"/>
                              </w:rPr>
                            </w:pPr>
                            <w:r w:rsidRPr="00880BC9">
                              <w:rPr>
                                <w:rFonts w:ascii="Arial" w:hAnsi="Arial"/>
                                <w:color w:val="404040" w:themeColor="text1" w:themeTint="BF"/>
                              </w:rPr>
                              <w:t xml:space="preserve">Jesus reveals what the </w:t>
                            </w:r>
                            <w:r w:rsidR="00A2785F" w:rsidRPr="00880BC9">
                              <w:rPr>
                                <w:rFonts w:ascii="Arial" w:hAnsi="Arial"/>
                                <w:color w:val="404040" w:themeColor="text1" w:themeTint="BF"/>
                              </w:rPr>
                              <w:t>l</w:t>
                            </w:r>
                            <w:r w:rsidRPr="00880BC9">
                              <w:rPr>
                                <w:rFonts w:ascii="Arial" w:hAnsi="Arial"/>
                                <w:color w:val="404040" w:themeColor="text1" w:themeTint="BF"/>
                              </w:rPr>
                              <w:t>aw exposes—sin and brokenness—yet He responds not with condemnation or indulgence, but with mercy that restores dignity and invites transformation.</w:t>
                            </w:r>
                          </w:p>
                          <w:p w14:paraId="71A43844" w14:textId="219CCB1D"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4EA365C4" w:rsidR="00C837A4" w:rsidRPr="007D668C" w:rsidRDefault="00040178" w:rsidP="007758FD">
                            <w:pPr>
                              <w:ind w:right="576"/>
                              <w:rPr>
                                <w:i/>
                                <w:iCs/>
                                <w:color w:val="404040" w:themeColor="text1" w:themeTint="BF"/>
                              </w:rPr>
                            </w:pPr>
                            <w:r>
                              <w:rPr>
                                <w:i/>
                                <w:iCs/>
                                <w:color w:val="404040" w:themeColor="text1" w:themeTint="BF"/>
                              </w:rPr>
                              <w:t xml:space="preserve">In what areas life am I tempted to rejoice in someone else’s suffering? How can I, as a follower of Christ, </w:t>
                            </w:r>
                            <w:r w:rsidR="00570328">
                              <w:rPr>
                                <w:i/>
                                <w:iCs/>
                                <w:color w:val="404040" w:themeColor="text1" w:themeTint="BF"/>
                              </w:rPr>
                              <w:t>experience joy when others find grace</w:t>
                            </w:r>
                            <w:r w:rsidR="000440DD">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F0FBBF0" w:rsidR="00253B52" w:rsidRDefault="00DB6409" w:rsidP="007758FD">
                            <w:pPr>
                              <w:ind w:right="576"/>
                              <w:rPr>
                                <w:color w:val="404040" w:themeColor="text1" w:themeTint="BF"/>
                              </w:rPr>
                            </w:pPr>
                            <w:r>
                              <w:rPr>
                                <w:b/>
                                <w:bCs/>
                                <w:color w:val="404040" w:themeColor="text1" w:themeTint="BF"/>
                              </w:rPr>
                              <w:t xml:space="preserve">John </w:t>
                            </w:r>
                            <w:r w:rsidR="00D45825">
                              <w:rPr>
                                <w:b/>
                                <w:bCs/>
                                <w:color w:val="404040" w:themeColor="text1" w:themeTint="BF"/>
                              </w:rPr>
                              <w:t>8:</w:t>
                            </w:r>
                            <w:r w:rsidR="00750AC1">
                              <w:rPr>
                                <w:b/>
                                <w:bCs/>
                                <w:color w:val="404040" w:themeColor="text1" w:themeTint="BF"/>
                              </w:rPr>
                              <w:t>1-6</w:t>
                            </w:r>
                            <w:r w:rsidR="00C837A4" w:rsidRPr="00E60A0C">
                              <w:rPr>
                                <w:b/>
                                <w:bCs/>
                                <w:color w:val="404040" w:themeColor="text1" w:themeTint="BF"/>
                              </w:rPr>
                              <w:t xml:space="preserve"> </w:t>
                            </w:r>
                            <w:r w:rsidR="00570328">
                              <w:rPr>
                                <w:color w:val="404040" w:themeColor="text1" w:themeTint="BF"/>
                              </w:rPr>
                              <w:t xml:space="preserve">Dragged from bed before dawn and </w:t>
                            </w:r>
                            <w:r w:rsidR="000D73F9">
                              <w:rPr>
                                <w:color w:val="404040" w:themeColor="text1" w:themeTint="BF"/>
                              </w:rPr>
                              <w:t>forced</w:t>
                            </w:r>
                            <w:r w:rsidR="00570328">
                              <w:rPr>
                                <w:color w:val="404040" w:themeColor="text1" w:themeTint="BF"/>
                              </w:rPr>
                              <w:t xml:space="preserve"> to stand before a group of men in the temple courts with the threat of capital punishment hanging over your head</w:t>
                            </w:r>
                            <w:r w:rsidR="004E7346">
                              <w:rPr>
                                <w:color w:val="404040" w:themeColor="text1" w:themeTint="BF"/>
                              </w:rPr>
                              <w:t xml:space="preserve"> is</w:t>
                            </w:r>
                            <w:r w:rsidR="00607104">
                              <w:rPr>
                                <w:color w:val="404040" w:themeColor="text1" w:themeTint="BF"/>
                              </w:rPr>
                              <w:t xml:space="preserve"> a nightmare few can imagine. Worse still, the act against the woman in today’s story wasn’t performed by a vigilante </w:t>
                            </w:r>
                            <w:r w:rsidR="00F67581">
                              <w:rPr>
                                <w:color w:val="404040" w:themeColor="text1" w:themeTint="BF"/>
                              </w:rPr>
                              <w:t xml:space="preserve">militia, but by the religious leaders of the day. They saw </w:t>
                            </w:r>
                            <w:r w:rsidR="00D700C1">
                              <w:rPr>
                                <w:color w:val="404040" w:themeColor="text1" w:themeTint="BF"/>
                              </w:rPr>
                              <w:t>sin and</w:t>
                            </w:r>
                            <w:r w:rsidR="00F67581">
                              <w:rPr>
                                <w:color w:val="404040" w:themeColor="text1" w:themeTint="BF"/>
                              </w:rPr>
                              <w:t xml:space="preserve"> sought the ultimate punishment</w:t>
                            </w:r>
                            <w:r w:rsidR="004C5052">
                              <w:rPr>
                                <w:color w:val="404040" w:themeColor="text1" w:themeTint="BF"/>
                              </w:rPr>
                              <w:t xml:space="preserve">—not because they cared about justice, but </w:t>
                            </w:r>
                            <w:r w:rsidR="004E7346">
                              <w:rPr>
                                <w:color w:val="404040" w:themeColor="text1" w:themeTint="BF"/>
                              </w:rPr>
                              <w:t xml:space="preserve">as a scheme </w:t>
                            </w:r>
                            <w:r w:rsidR="00744E07">
                              <w:rPr>
                                <w:color w:val="404040" w:themeColor="text1" w:themeTint="BF"/>
                              </w:rPr>
                              <w:t>to</w:t>
                            </w:r>
                            <w:r w:rsidR="004C5052">
                              <w:rPr>
                                <w:color w:val="404040" w:themeColor="text1" w:themeTint="BF"/>
                              </w:rPr>
                              <w:t xml:space="preserve"> bring </w:t>
                            </w:r>
                            <w:r w:rsidR="00BC2C43">
                              <w:rPr>
                                <w:color w:val="404040" w:themeColor="text1" w:themeTint="BF"/>
                              </w:rPr>
                              <w:t>Jesus’s</w:t>
                            </w:r>
                            <w:r w:rsidR="004C5052">
                              <w:rPr>
                                <w:color w:val="404040" w:themeColor="text1" w:themeTint="BF"/>
                              </w:rPr>
                              <w:t xml:space="preserve"> growing ministry to a stop</w:t>
                            </w:r>
                            <w:r w:rsidR="000440D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5D02F92" w:rsidR="00FD16A6" w:rsidRDefault="00BC6B3D" w:rsidP="00FD16A6">
                            <w:pPr>
                              <w:ind w:right="576"/>
                              <w:rPr>
                                <w:color w:val="404040" w:themeColor="text1" w:themeTint="BF"/>
                              </w:rPr>
                            </w:pPr>
                            <w:r>
                              <w:rPr>
                                <w:b/>
                                <w:bCs/>
                                <w:color w:val="404040" w:themeColor="text1" w:themeTint="BF"/>
                              </w:rPr>
                              <w:t xml:space="preserve">John </w:t>
                            </w:r>
                            <w:r w:rsidR="00750AC1">
                              <w:rPr>
                                <w:b/>
                                <w:bCs/>
                                <w:color w:val="404040" w:themeColor="text1" w:themeTint="BF"/>
                              </w:rPr>
                              <w:t>8:7-9</w:t>
                            </w:r>
                            <w:r w:rsidR="00FD16A6" w:rsidRPr="00E60A0C">
                              <w:rPr>
                                <w:b/>
                                <w:bCs/>
                                <w:color w:val="404040" w:themeColor="text1" w:themeTint="BF"/>
                              </w:rPr>
                              <w:t xml:space="preserve"> </w:t>
                            </w:r>
                            <w:r w:rsidR="00B75B6A">
                              <w:rPr>
                                <w:color w:val="404040" w:themeColor="text1" w:themeTint="BF"/>
                              </w:rPr>
                              <w:t>The</w:t>
                            </w:r>
                            <w:r w:rsidR="004C5052">
                              <w:rPr>
                                <w:color w:val="404040" w:themeColor="text1" w:themeTint="BF"/>
                              </w:rPr>
                              <w:t xml:space="preserve"> Pharisees</w:t>
                            </w:r>
                            <w:r w:rsidR="00B75B6A">
                              <w:rPr>
                                <w:color w:val="404040" w:themeColor="text1" w:themeTint="BF"/>
                              </w:rPr>
                              <w:t xml:space="preserve">, </w:t>
                            </w:r>
                            <w:r w:rsidR="004C5052">
                              <w:rPr>
                                <w:color w:val="404040" w:themeColor="text1" w:themeTint="BF"/>
                              </w:rPr>
                              <w:t xml:space="preserve">based on their carefully </w:t>
                            </w:r>
                            <w:r w:rsidR="00F71166">
                              <w:rPr>
                                <w:color w:val="404040" w:themeColor="text1" w:themeTint="BF"/>
                              </w:rPr>
                              <w:t xml:space="preserve">selected interpretation of Old Testament </w:t>
                            </w:r>
                            <w:r w:rsidR="00B75B6A">
                              <w:rPr>
                                <w:color w:val="404040" w:themeColor="text1" w:themeTint="BF"/>
                              </w:rPr>
                              <w:t xml:space="preserve">law, demanded the ultimate punishment for this woman—death by stoning. Jesus, however, saw through their ruse and responded with an Old Testament requirement of His own—let the one who is without sin be the first to throw a stone. </w:t>
                            </w:r>
                          </w:p>
                          <w:p w14:paraId="09248374" w14:textId="77777777" w:rsidR="00253B52" w:rsidRPr="00E60A0C" w:rsidRDefault="00253B52" w:rsidP="007758FD">
                            <w:pPr>
                              <w:ind w:right="576"/>
                              <w:rPr>
                                <w:b/>
                                <w:bCs/>
                                <w:color w:val="404040" w:themeColor="text1" w:themeTint="BF"/>
                              </w:rPr>
                            </w:pPr>
                          </w:p>
                          <w:p w14:paraId="0EB26036" w14:textId="2289FA8E" w:rsidR="00FD16A6" w:rsidRDefault="00BC6B3D" w:rsidP="00FD16A6">
                            <w:pPr>
                              <w:ind w:right="576"/>
                              <w:rPr>
                                <w:color w:val="404040" w:themeColor="text1" w:themeTint="BF"/>
                              </w:rPr>
                            </w:pPr>
                            <w:r>
                              <w:rPr>
                                <w:b/>
                                <w:bCs/>
                                <w:color w:val="404040" w:themeColor="text1" w:themeTint="BF"/>
                              </w:rPr>
                              <w:t xml:space="preserve">John </w:t>
                            </w:r>
                            <w:r w:rsidR="00750AC1">
                              <w:rPr>
                                <w:b/>
                                <w:bCs/>
                                <w:color w:val="404040" w:themeColor="text1" w:themeTint="BF"/>
                              </w:rPr>
                              <w:t>8:10-11</w:t>
                            </w:r>
                            <w:r w:rsidR="00FD16A6" w:rsidRPr="00E60A0C">
                              <w:rPr>
                                <w:b/>
                                <w:bCs/>
                                <w:color w:val="404040" w:themeColor="text1" w:themeTint="BF"/>
                              </w:rPr>
                              <w:t xml:space="preserve"> </w:t>
                            </w:r>
                            <w:r w:rsidR="007375B5">
                              <w:rPr>
                                <w:color w:val="404040" w:themeColor="text1" w:themeTint="BF"/>
                              </w:rPr>
                              <w:t>As</w:t>
                            </w:r>
                            <w:r w:rsidR="00460759">
                              <w:rPr>
                                <w:color w:val="404040" w:themeColor="text1" w:themeTint="BF"/>
                              </w:rPr>
                              <w:t xml:space="preserve"> the Pharisees one-by-one dropped their stones and walked away, Jesus addressed the woman. </w:t>
                            </w:r>
                            <w:r w:rsidR="00AB6356">
                              <w:rPr>
                                <w:color w:val="404040" w:themeColor="text1" w:themeTint="BF"/>
                              </w:rPr>
                              <w:t xml:space="preserve">Without </w:t>
                            </w:r>
                            <w:r w:rsidR="007375B5">
                              <w:rPr>
                                <w:color w:val="404040" w:themeColor="text1" w:themeTint="BF"/>
                              </w:rPr>
                              <w:t>the</w:t>
                            </w:r>
                            <w:r w:rsidR="00AB6356">
                              <w:rPr>
                                <w:color w:val="404040" w:themeColor="text1" w:themeTint="BF"/>
                              </w:rPr>
                              <w:t xml:space="preserve"> cruel jury, there was no one left to condemn her. Jesus </w:t>
                            </w:r>
                            <w:r w:rsidR="007375B5">
                              <w:rPr>
                                <w:color w:val="404040" w:themeColor="text1" w:themeTint="BF"/>
                              </w:rPr>
                              <w:t>did</w:t>
                            </w:r>
                            <w:r w:rsidR="000440DD">
                              <w:rPr>
                                <w:color w:val="404040" w:themeColor="text1" w:themeTint="BF"/>
                              </w:rPr>
                              <w:t xml:space="preserve"> not</w:t>
                            </w:r>
                            <w:r w:rsidR="00AB6356">
                              <w:rPr>
                                <w:color w:val="404040" w:themeColor="text1" w:themeTint="BF"/>
                              </w:rPr>
                              <w:t xml:space="preserve"> </w:t>
                            </w:r>
                            <w:r w:rsidR="00375CA0">
                              <w:rPr>
                                <w:color w:val="404040" w:themeColor="text1" w:themeTint="BF"/>
                              </w:rPr>
                              <w:t>punish the woman, but He call</w:t>
                            </w:r>
                            <w:r w:rsidR="007375B5">
                              <w:rPr>
                                <w:color w:val="404040" w:themeColor="text1" w:themeTint="BF"/>
                              </w:rPr>
                              <w:t>ed</w:t>
                            </w:r>
                            <w:r w:rsidR="00375CA0">
                              <w:rPr>
                                <w:color w:val="404040" w:themeColor="text1" w:themeTint="BF"/>
                              </w:rPr>
                              <w:t xml:space="preserve"> her to a higher standard</w:t>
                            </w:r>
                            <w:r w:rsidR="007375B5">
                              <w:rPr>
                                <w:color w:val="404040" w:themeColor="text1" w:themeTint="BF"/>
                              </w:rPr>
                              <w:t>:</w:t>
                            </w:r>
                            <w:r w:rsidR="00607257" w:rsidRPr="00375CA0">
                              <w:rPr>
                                <w:color w:val="404040" w:themeColor="text1" w:themeTint="BF"/>
                              </w:rPr>
                              <w:t xml:space="preserve"> </w:t>
                            </w:r>
                            <w:r w:rsidR="00607257" w:rsidRPr="007375B5">
                              <w:rPr>
                                <w:i/>
                                <w:iCs/>
                                <w:color w:val="404040" w:themeColor="text1" w:themeTint="BF"/>
                              </w:rPr>
                              <w:t>“</w:t>
                            </w:r>
                            <w:r w:rsidR="00375CA0" w:rsidRPr="007375B5">
                              <w:rPr>
                                <w:i/>
                                <w:iCs/>
                                <w:color w:val="404040" w:themeColor="text1" w:themeTint="BF"/>
                              </w:rPr>
                              <w:t>Go, and from now on do not sin anymore.”</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584C9329">
                <wp:simplePos x="0" y="0"/>
                <wp:positionH relativeFrom="column">
                  <wp:posOffset>457200</wp:posOffset>
                </wp:positionH>
                <wp:positionV relativeFrom="paragraph">
                  <wp:posOffset>30886</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6ECB3A5F" w14:textId="7220866C" w:rsidR="006A0B38" w:rsidRPr="007A6873" w:rsidRDefault="00583A7F" w:rsidP="00C837A4">
                            <w:pPr>
                              <w:rPr>
                                <w:color w:val="404040" w:themeColor="text1" w:themeTint="BF"/>
                              </w:rPr>
                            </w:pPr>
                            <w:r w:rsidRPr="007A6873">
                              <w:rPr>
                                <w:color w:val="404040" w:themeColor="text1" w:themeTint="BF"/>
                              </w:rPr>
                              <w:t xml:space="preserve">In this week’s lesson, we’ll examine </w:t>
                            </w:r>
                            <w:r w:rsidR="00E17359" w:rsidRPr="007A6873">
                              <w:rPr>
                                <w:color w:val="404040" w:themeColor="text1" w:themeTint="BF"/>
                              </w:rPr>
                              <w:t xml:space="preserve">relatively </w:t>
                            </w:r>
                            <w:r w:rsidR="004C4AD7" w:rsidRPr="007A6873">
                              <w:rPr>
                                <w:color w:val="404040" w:themeColor="text1" w:themeTint="BF"/>
                              </w:rPr>
                              <w:t>well-known</w:t>
                            </w:r>
                            <w:r w:rsidR="00F03B6E">
                              <w:rPr>
                                <w:color w:val="404040" w:themeColor="text1" w:themeTint="BF"/>
                              </w:rPr>
                              <w:t xml:space="preserve"> passage</w:t>
                            </w:r>
                            <w:r w:rsidR="004C4AD7" w:rsidRPr="007A6873">
                              <w:rPr>
                                <w:color w:val="404040" w:themeColor="text1" w:themeTint="BF"/>
                              </w:rPr>
                              <w:t xml:space="preserve">: the woman caught in adultery. As you prepare, </w:t>
                            </w:r>
                            <w:r w:rsidR="00CD6956" w:rsidRPr="007A6873">
                              <w:rPr>
                                <w:color w:val="404040" w:themeColor="text1" w:themeTint="BF"/>
                              </w:rPr>
                              <w:t>be aware of the stories that might be running under the surface in your class—those who have committed adultery or those who have been the victims of it</w:t>
                            </w:r>
                            <w:r w:rsidR="00E17359" w:rsidRPr="007A6873">
                              <w:rPr>
                                <w:color w:val="404040" w:themeColor="text1" w:themeTint="BF"/>
                              </w:rPr>
                              <w:t xml:space="preserve">, </w:t>
                            </w:r>
                            <w:proofErr w:type="gramStart"/>
                            <w:r w:rsidR="00E17359" w:rsidRPr="007A6873">
                              <w:rPr>
                                <w:color w:val="404040" w:themeColor="text1" w:themeTint="BF"/>
                              </w:rPr>
                              <w:t>and also</w:t>
                            </w:r>
                            <w:proofErr w:type="gramEnd"/>
                            <w:r w:rsidR="00E17359" w:rsidRPr="007A6873">
                              <w:rPr>
                                <w:color w:val="404040" w:themeColor="text1" w:themeTint="BF"/>
                              </w:rPr>
                              <w:t xml:space="preserve"> </w:t>
                            </w:r>
                            <w:r w:rsidR="00CD6956" w:rsidRPr="007A6873">
                              <w:rPr>
                                <w:color w:val="404040" w:themeColor="text1" w:themeTint="BF"/>
                              </w:rPr>
                              <w:t xml:space="preserve">those who have experienced sexual violence or </w:t>
                            </w:r>
                            <w:r w:rsidR="003C085F" w:rsidRPr="007A6873">
                              <w:rPr>
                                <w:color w:val="404040" w:themeColor="text1" w:themeTint="BF"/>
                              </w:rPr>
                              <w:t>exploitation. Scripture is clear that God loves people and hates sin</w:t>
                            </w:r>
                            <w:r w:rsidR="00F03B6E">
                              <w:rPr>
                                <w:color w:val="404040" w:themeColor="text1" w:themeTint="BF"/>
                              </w:rPr>
                              <w:t xml:space="preserve">. </w:t>
                            </w:r>
                            <w:r w:rsidR="003C085F" w:rsidRPr="007A6873">
                              <w:rPr>
                                <w:color w:val="404040" w:themeColor="text1" w:themeTint="BF"/>
                              </w:rPr>
                              <w:t xml:space="preserve">He stands with those who have been </w:t>
                            </w:r>
                            <w:r w:rsidR="00F03B6E" w:rsidRPr="007A6873">
                              <w:rPr>
                                <w:color w:val="404040" w:themeColor="text1" w:themeTint="BF"/>
                              </w:rPr>
                              <w:t>victimized and</w:t>
                            </w:r>
                            <w:r w:rsidR="003C085F" w:rsidRPr="007A6873">
                              <w:rPr>
                                <w:color w:val="404040" w:themeColor="text1" w:themeTint="BF"/>
                              </w:rPr>
                              <w:t xml:space="preserve"> promises to bring all </w:t>
                            </w:r>
                            <w:r w:rsidR="00F03B6E">
                              <w:rPr>
                                <w:color w:val="404040" w:themeColor="text1" w:themeTint="BF"/>
                              </w:rPr>
                              <w:t>wickedness</w:t>
                            </w:r>
                            <w:r w:rsidR="003C085F" w:rsidRPr="007A6873">
                              <w:rPr>
                                <w:color w:val="404040" w:themeColor="text1" w:themeTint="BF"/>
                              </w:rPr>
                              <w:t xml:space="preserve"> to justice in eternity. </w:t>
                            </w:r>
                            <w:r w:rsidR="007A6873" w:rsidRPr="007A6873">
                              <w:rPr>
                                <w:color w:val="404040" w:themeColor="text1" w:themeTint="BF"/>
                              </w:rPr>
                              <w:t>A</w:t>
                            </w:r>
                            <w:r w:rsidR="003C085F" w:rsidRPr="007A6873">
                              <w:rPr>
                                <w:color w:val="404040" w:themeColor="text1" w:themeTint="BF"/>
                              </w:rPr>
                              <w:t xml:space="preserve"> sensitivity </w:t>
                            </w:r>
                            <w:r w:rsidR="007A6873" w:rsidRPr="007A6873">
                              <w:rPr>
                                <w:color w:val="404040" w:themeColor="text1" w:themeTint="BF"/>
                              </w:rPr>
                              <w:t>to this</w:t>
                            </w:r>
                            <w:r w:rsidR="003C085F" w:rsidRPr="007A6873">
                              <w:rPr>
                                <w:color w:val="404040" w:themeColor="text1" w:themeTint="BF"/>
                              </w:rPr>
                              <w:t xml:space="preserve"> topic will help you teach from a place of truth and grace. </w:t>
                            </w:r>
                          </w:p>
                          <w:p w14:paraId="03735ECD" w14:textId="77777777" w:rsidR="003C085F" w:rsidRPr="007A6873" w:rsidRDefault="003C085F" w:rsidP="00C837A4">
                            <w:pPr>
                              <w:rPr>
                                <w:color w:val="404040" w:themeColor="text1" w:themeTint="BF"/>
                              </w:rPr>
                            </w:pPr>
                          </w:p>
                          <w:p w14:paraId="0EAA134A" w14:textId="2045738A" w:rsidR="009A55FE" w:rsidRPr="007A6873" w:rsidRDefault="003C085F" w:rsidP="00C837A4">
                            <w:pPr>
                              <w:rPr>
                                <w:color w:val="404040" w:themeColor="text1" w:themeTint="BF"/>
                              </w:rPr>
                            </w:pPr>
                            <w:r w:rsidRPr="007A6873">
                              <w:rPr>
                                <w:color w:val="404040" w:themeColor="text1" w:themeTint="BF"/>
                              </w:rPr>
                              <w:t xml:space="preserve">Two interesting German words come up in our lesson today: </w:t>
                            </w:r>
                            <w:r w:rsidRPr="00F03B6E">
                              <w:rPr>
                                <w:i/>
                                <w:iCs/>
                                <w:color w:val="404040" w:themeColor="text1" w:themeTint="BF"/>
                              </w:rPr>
                              <w:t>s</w:t>
                            </w:r>
                            <w:r w:rsidR="003E3A01" w:rsidRPr="00F03B6E">
                              <w:rPr>
                                <w:i/>
                                <w:iCs/>
                                <w:color w:val="404040" w:themeColor="text1" w:themeTint="BF"/>
                              </w:rPr>
                              <w:t>chadenfreude</w:t>
                            </w:r>
                            <w:r w:rsidR="003E3A01" w:rsidRPr="007A6873">
                              <w:rPr>
                                <w:color w:val="404040" w:themeColor="text1" w:themeTint="BF"/>
                              </w:rPr>
                              <w:t xml:space="preserve"> (</w:t>
                            </w:r>
                            <w:r w:rsidR="009A55FE" w:rsidRPr="007A6873">
                              <w:rPr>
                                <w:color w:val="404040" w:themeColor="text1" w:themeTint="BF"/>
                              </w:rPr>
                              <w:t>SHAH-den-froy-duh</w:t>
                            </w:r>
                            <w:r w:rsidR="003E3A01" w:rsidRPr="007A6873">
                              <w:rPr>
                                <w:color w:val="404040" w:themeColor="text1" w:themeTint="BF"/>
                              </w:rPr>
                              <w:t xml:space="preserve">), rejoicing in someone else’s suffering, and </w:t>
                            </w:r>
                            <w:r w:rsidR="008A10A2" w:rsidRPr="00F03B6E">
                              <w:rPr>
                                <w:i/>
                                <w:iCs/>
                                <w:color w:val="404040" w:themeColor="text1" w:themeTint="BF"/>
                              </w:rPr>
                              <w:t>freudenfreude</w:t>
                            </w:r>
                            <w:r w:rsidR="00A723E6" w:rsidRPr="007A6873">
                              <w:rPr>
                                <w:color w:val="404040" w:themeColor="text1" w:themeTint="BF"/>
                              </w:rPr>
                              <w:t xml:space="preserve"> (FROY-din-froy-da)</w:t>
                            </w:r>
                            <w:r w:rsidR="008A10A2" w:rsidRPr="007A6873">
                              <w:rPr>
                                <w:color w:val="404040" w:themeColor="text1" w:themeTint="BF"/>
                              </w:rPr>
                              <w:t>, finding joy in someone else’s joy</w:t>
                            </w:r>
                            <w:r w:rsidR="00A723E6" w:rsidRPr="007A6873">
                              <w:rPr>
                                <w:color w:val="404040" w:themeColor="text1" w:themeTint="BF"/>
                              </w:rPr>
                              <w:t xml:space="preserve">. As you prepare this week, be on the lookout for how these two complex emotions show up in your own life. </w:t>
                            </w:r>
                          </w:p>
                          <w:p w14:paraId="043F8EEA" w14:textId="77777777" w:rsidR="009A55FE" w:rsidRPr="007A6873" w:rsidRDefault="009A55FE" w:rsidP="00C837A4">
                            <w:pPr>
                              <w:rPr>
                                <w:color w:val="404040" w:themeColor="text1" w:themeTint="BF"/>
                              </w:rPr>
                            </w:pPr>
                          </w:p>
                          <w:p w14:paraId="7CC9D373" w14:textId="0F1A1FCA" w:rsidR="006813C9" w:rsidRPr="007A6873" w:rsidRDefault="006813C9" w:rsidP="00C837A4">
                            <w:pPr>
                              <w:rPr>
                                <w:color w:val="404040" w:themeColor="text1" w:themeTint="BF"/>
                              </w:rPr>
                            </w:pPr>
                            <w:r w:rsidRPr="007A6873">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45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" filled="f" stroked="f" strokeweight=".5pt">
                <v:textbox>
                  <w:txbxContent>
                    <w:p w14:paraId="6ECB3A5F" w14:textId="7220866C" w:rsidR="006A0B38" w:rsidRPr="007A6873" w:rsidRDefault="00583A7F" w:rsidP="00C837A4">
                      <w:pPr>
                        <w:rPr>
                          <w:color w:val="404040" w:themeColor="text1" w:themeTint="BF"/>
                        </w:rPr>
                      </w:pPr>
                      <w:r w:rsidRPr="007A6873">
                        <w:rPr>
                          <w:color w:val="404040" w:themeColor="text1" w:themeTint="BF"/>
                        </w:rPr>
                        <w:t xml:space="preserve">In this week’s lesson, we’ll examine </w:t>
                      </w:r>
                      <w:r w:rsidR="00E17359" w:rsidRPr="007A6873">
                        <w:rPr>
                          <w:color w:val="404040" w:themeColor="text1" w:themeTint="BF"/>
                        </w:rPr>
                        <w:t xml:space="preserve">relatively </w:t>
                      </w:r>
                      <w:r w:rsidR="004C4AD7" w:rsidRPr="007A6873">
                        <w:rPr>
                          <w:color w:val="404040" w:themeColor="text1" w:themeTint="BF"/>
                        </w:rPr>
                        <w:t>well-known</w:t>
                      </w:r>
                      <w:r w:rsidR="00F03B6E">
                        <w:rPr>
                          <w:color w:val="404040" w:themeColor="text1" w:themeTint="BF"/>
                        </w:rPr>
                        <w:t xml:space="preserve"> passage</w:t>
                      </w:r>
                      <w:r w:rsidR="004C4AD7" w:rsidRPr="007A6873">
                        <w:rPr>
                          <w:color w:val="404040" w:themeColor="text1" w:themeTint="BF"/>
                        </w:rPr>
                        <w:t xml:space="preserve">: the woman caught in adultery. As you prepare, </w:t>
                      </w:r>
                      <w:r w:rsidR="00CD6956" w:rsidRPr="007A6873">
                        <w:rPr>
                          <w:color w:val="404040" w:themeColor="text1" w:themeTint="BF"/>
                        </w:rPr>
                        <w:t>be aware of the stories that might be running under the surface in your class—those who have committed adultery or those who have been the victims of it</w:t>
                      </w:r>
                      <w:r w:rsidR="00E17359" w:rsidRPr="007A6873">
                        <w:rPr>
                          <w:color w:val="404040" w:themeColor="text1" w:themeTint="BF"/>
                        </w:rPr>
                        <w:t xml:space="preserve">, </w:t>
                      </w:r>
                      <w:proofErr w:type="gramStart"/>
                      <w:r w:rsidR="00E17359" w:rsidRPr="007A6873">
                        <w:rPr>
                          <w:color w:val="404040" w:themeColor="text1" w:themeTint="BF"/>
                        </w:rPr>
                        <w:t>and also</w:t>
                      </w:r>
                      <w:proofErr w:type="gramEnd"/>
                      <w:r w:rsidR="00E17359" w:rsidRPr="007A6873">
                        <w:rPr>
                          <w:color w:val="404040" w:themeColor="text1" w:themeTint="BF"/>
                        </w:rPr>
                        <w:t xml:space="preserve"> </w:t>
                      </w:r>
                      <w:r w:rsidR="00CD6956" w:rsidRPr="007A6873">
                        <w:rPr>
                          <w:color w:val="404040" w:themeColor="text1" w:themeTint="BF"/>
                        </w:rPr>
                        <w:t xml:space="preserve">those who have experienced sexual violence or </w:t>
                      </w:r>
                      <w:r w:rsidR="003C085F" w:rsidRPr="007A6873">
                        <w:rPr>
                          <w:color w:val="404040" w:themeColor="text1" w:themeTint="BF"/>
                        </w:rPr>
                        <w:t>exploitation. Scripture is clear that God loves people and hates sin</w:t>
                      </w:r>
                      <w:r w:rsidR="00F03B6E">
                        <w:rPr>
                          <w:color w:val="404040" w:themeColor="text1" w:themeTint="BF"/>
                        </w:rPr>
                        <w:t xml:space="preserve">. </w:t>
                      </w:r>
                      <w:r w:rsidR="003C085F" w:rsidRPr="007A6873">
                        <w:rPr>
                          <w:color w:val="404040" w:themeColor="text1" w:themeTint="BF"/>
                        </w:rPr>
                        <w:t xml:space="preserve">He stands with those who have been </w:t>
                      </w:r>
                      <w:r w:rsidR="00F03B6E" w:rsidRPr="007A6873">
                        <w:rPr>
                          <w:color w:val="404040" w:themeColor="text1" w:themeTint="BF"/>
                        </w:rPr>
                        <w:t>victimized and</w:t>
                      </w:r>
                      <w:r w:rsidR="003C085F" w:rsidRPr="007A6873">
                        <w:rPr>
                          <w:color w:val="404040" w:themeColor="text1" w:themeTint="BF"/>
                        </w:rPr>
                        <w:t xml:space="preserve"> promises to bring all </w:t>
                      </w:r>
                      <w:r w:rsidR="00F03B6E">
                        <w:rPr>
                          <w:color w:val="404040" w:themeColor="text1" w:themeTint="BF"/>
                        </w:rPr>
                        <w:t>wickedness</w:t>
                      </w:r>
                      <w:r w:rsidR="003C085F" w:rsidRPr="007A6873">
                        <w:rPr>
                          <w:color w:val="404040" w:themeColor="text1" w:themeTint="BF"/>
                        </w:rPr>
                        <w:t xml:space="preserve"> to justice in eternity. </w:t>
                      </w:r>
                      <w:r w:rsidR="007A6873" w:rsidRPr="007A6873">
                        <w:rPr>
                          <w:color w:val="404040" w:themeColor="text1" w:themeTint="BF"/>
                        </w:rPr>
                        <w:t>A</w:t>
                      </w:r>
                      <w:r w:rsidR="003C085F" w:rsidRPr="007A6873">
                        <w:rPr>
                          <w:color w:val="404040" w:themeColor="text1" w:themeTint="BF"/>
                        </w:rPr>
                        <w:t xml:space="preserve"> sensitivity </w:t>
                      </w:r>
                      <w:r w:rsidR="007A6873" w:rsidRPr="007A6873">
                        <w:rPr>
                          <w:color w:val="404040" w:themeColor="text1" w:themeTint="BF"/>
                        </w:rPr>
                        <w:t>to this</w:t>
                      </w:r>
                      <w:r w:rsidR="003C085F" w:rsidRPr="007A6873">
                        <w:rPr>
                          <w:color w:val="404040" w:themeColor="text1" w:themeTint="BF"/>
                        </w:rPr>
                        <w:t xml:space="preserve"> topic will help you teach from a place of truth and grace. </w:t>
                      </w:r>
                    </w:p>
                    <w:p w14:paraId="03735ECD" w14:textId="77777777" w:rsidR="003C085F" w:rsidRPr="007A6873" w:rsidRDefault="003C085F" w:rsidP="00C837A4">
                      <w:pPr>
                        <w:rPr>
                          <w:color w:val="404040" w:themeColor="text1" w:themeTint="BF"/>
                        </w:rPr>
                      </w:pPr>
                    </w:p>
                    <w:p w14:paraId="0EAA134A" w14:textId="2045738A" w:rsidR="009A55FE" w:rsidRPr="007A6873" w:rsidRDefault="003C085F" w:rsidP="00C837A4">
                      <w:pPr>
                        <w:rPr>
                          <w:color w:val="404040" w:themeColor="text1" w:themeTint="BF"/>
                        </w:rPr>
                      </w:pPr>
                      <w:r w:rsidRPr="007A6873">
                        <w:rPr>
                          <w:color w:val="404040" w:themeColor="text1" w:themeTint="BF"/>
                        </w:rPr>
                        <w:t xml:space="preserve">Two interesting German words come up in our lesson today: </w:t>
                      </w:r>
                      <w:r w:rsidRPr="00F03B6E">
                        <w:rPr>
                          <w:i/>
                          <w:iCs/>
                          <w:color w:val="404040" w:themeColor="text1" w:themeTint="BF"/>
                        </w:rPr>
                        <w:t>s</w:t>
                      </w:r>
                      <w:r w:rsidR="003E3A01" w:rsidRPr="00F03B6E">
                        <w:rPr>
                          <w:i/>
                          <w:iCs/>
                          <w:color w:val="404040" w:themeColor="text1" w:themeTint="BF"/>
                        </w:rPr>
                        <w:t>chadenfreude</w:t>
                      </w:r>
                      <w:r w:rsidR="003E3A01" w:rsidRPr="007A6873">
                        <w:rPr>
                          <w:color w:val="404040" w:themeColor="text1" w:themeTint="BF"/>
                        </w:rPr>
                        <w:t xml:space="preserve"> (</w:t>
                      </w:r>
                      <w:r w:rsidR="009A55FE" w:rsidRPr="007A6873">
                        <w:rPr>
                          <w:color w:val="404040" w:themeColor="text1" w:themeTint="BF"/>
                        </w:rPr>
                        <w:t>SHAH-den-froy-duh</w:t>
                      </w:r>
                      <w:r w:rsidR="003E3A01" w:rsidRPr="007A6873">
                        <w:rPr>
                          <w:color w:val="404040" w:themeColor="text1" w:themeTint="BF"/>
                        </w:rPr>
                        <w:t xml:space="preserve">), rejoicing in someone else’s suffering, and </w:t>
                      </w:r>
                      <w:r w:rsidR="008A10A2" w:rsidRPr="00F03B6E">
                        <w:rPr>
                          <w:i/>
                          <w:iCs/>
                          <w:color w:val="404040" w:themeColor="text1" w:themeTint="BF"/>
                        </w:rPr>
                        <w:t>freudenfreude</w:t>
                      </w:r>
                      <w:r w:rsidR="00A723E6" w:rsidRPr="007A6873">
                        <w:rPr>
                          <w:color w:val="404040" w:themeColor="text1" w:themeTint="BF"/>
                        </w:rPr>
                        <w:t xml:space="preserve"> (FROY-din-froy-da)</w:t>
                      </w:r>
                      <w:r w:rsidR="008A10A2" w:rsidRPr="007A6873">
                        <w:rPr>
                          <w:color w:val="404040" w:themeColor="text1" w:themeTint="BF"/>
                        </w:rPr>
                        <w:t>, finding joy in someone else’s joy</w:t>
                      </w:r>
                      <w:r w:rsidR="00A723E6" w:rsidRPr="007A6873">
                        <w:rPr>
                          <w:color w:val="404040" w:themeColor="text1" w:themeTint="BF"/>
                        </w:rPr>
                        <w:t xml:space="preserve">. As you prepare this week, be on the lookout for how these two complex emotions show up in your own life. </w:t>
                      </w:r>
                    </w:p>
                    <w:p w14:paraId="043F8EEA" w14:textId="77777777" w:rsidR="009A55FE" w:rsidRPr="007A6873" w:rsidRDefault="009A55FE" w:rsidP="00C837A4">
                      <w:pPr>
                        <w:rPr>
                          <w:color w:val="404040" w:themeColor="text1" w:themeTint="BF"/>
                        </w:rPr>
                      </w:pPr>
                    </w:p>
                    <w:p w14:paraId="7CC9D373" w14:textId="0F1A1FCA" w:rsidR="006813C9" w:rsidRPr="007A6873" w:rsidRDefault="006813C9" w:rsidP="00C837A4">
                      <w:pPr>
                        <w:rPr>
                          <w:color w:val="404040" w:themeColor="text1" w:themeTint="BF"/>
                        </w:rPr>
                      </w:pPr>
                      <w:r w:rsidRPr="007A6873">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4AAC6305" w14:textId="50688495" w:rsidR="007D668C" w:rsidRPr="001A1FBD" w:rsidRDefault="001A1FBD" w:rsidP="00C837A4">
      <w:pPr>
        <w:ind w:left="720"/>
      </w:pPr>
      <w:r w:rsidRPr="005D3BEF">
        <w:rPr>
          <w:i/>
          <w:iCs/>
          <w:color w:val="404040" w:themeColor="text1" w:themeTint="BF"/>
        </w:rPr>
        <w:t xml:space="preserve">“There is no one righteous, not even one” </w:t>
      </w:r>
      <w:r>
        <w:rPr>
          <w:color w:val="404040" w:themeColor="text1" w:themeTint="BF"/>
        </w:rPr>
        <w:t xml:space="preserve">(Romans 3:10). While most Christians would say </w:t>
      </w:r>
      <w:r w:rsidR="003E52C2">
        <w:rPr>
          <w:color w:val="404040" w:themeColor="text1" w:themeTint="BF"/>
        </w:rPr>
        <w:t>they</w:t>
      </w:r>
      <w:r>
        <w:rPr>
          <w:color w:val="404040" w:themeColor="text1" w:themeTint="BF"/>
        </w:rPr>
        <w:t xml:space="preserve"> believe these verses, </w:t>
      </w:r>
      <w:r w:rsidR="003E52C2">
        <w:rPr>
          <w:color w:val="404040" w:themeColor="text1" w:themeTint="BF"/>
        </w:rPr>
        <w:t>we are all prone at times to view ourselves as the</w:t>
      </w:r>
      <w:r>
        <w:rPr>
          <w:color w:val="404040" w:themeColor="text1" w:themeTint="BF"/>
        </w:rPr>
        <w:t xml:space="preserve"> exception to the rule. We do this</w:t>
      </w:r>
      <w:r w:rsidR="003E52C2">
        <w:rPr>
          <w:color w:val="404040" w:themeColor="text1" w:themeTint="BF"/>
        </w:rPr>
        <w:t>, even indirectly,</w:t>
      </w:r>
      <w:r>
        <w:rPr>
          <w:color w:val="404040" w:themeColor="text1" w:themeTint="BF"/>
        </w:rPr>
        <w:t xml:space="preserve"> by comparing ourselves to </w:t>
      </w:r>
      <w:r w:rsidR="00D700C1">
        <w:rPr>
          <w:color w:val="404040" w:themeColor="text1" w:themeTint="BF"/>
        </w:rPr>
        <w:t>others and</w:t>
      </w:r>
      <w:r>
        <w:rPr>
          <w:color w:val="404040" w:themeColor="text1" w:themeTint="BF"/>
        </w:rPr>
        <w:t xml:space="preserve"> judging </w:t>
      </w:r>
      <w:r w:rsidR="005D3BEF">
        <w:rPr>
          <w:color w:val="404040" w:themeColor="text1" w:themeTint="BF"/>
        </w:rPr>
        <w:t>our own sin against theirs</w:t>
      </w:r>
      <w:r w:rsidR="00D700C1">
        <w:rPr>
          <w:color w:val="404040" w:themeColor="text1" w:themeTint="BF"/>
        </w:rPr>
        <w:t xml:space="preserve">— </w:t>
      </w:r>
      <w:r w:rsidR="00D700C1" w:rsidRPr="005C0A33">
        <w:rPr>
          <w:i/>
          <w:iCs/>
          <w:color w:val="404040" w:themeColor="text1" w:themeTint="BF"/>
        </w:rPr>
        <w:t>“</w:t>
      </w:r>
      <w:r w:rsidR="005D3BEF" w:rsidRPr="005C0A33">
        <w:rPr>
          <w:i/>
          <w:iCs/>
          <w:color w:val="404040" w:themeColor="text1" w:themeTint="BF"/>
        </w:rPr>
        <w:t xml:space="preserve">At least I’m not that bad,” </w:t>
      </w:r>
      <w:r w:rsidR="005D3BEF">
        <w:rPr>
          <w:color w:val="404040" w:themeColor="text1" w:themeTint="BF"/>
        </w:rPr>
        <w:t xml:space="preserve">we smugly think </w:t>
      </w:r>
      <w:r w:rsidR="00B9700E">
        <w:rPr>
          <w:color w:val="404040" w:themeColor="text1" w:themeTint="BF"/>
        </w:rPr>
        <w:t>(</w:t>
      </w:r>
      <w:r w:rsidR="003E52C2">
        <w:rPr>
          <w:color w:val="404040" w:themeColor="text1" w:themeTint="BF"/>
        </w:rPr>
        <w:t>s</w:t>
      </w:r>
      <w:r w:rsidR="00B9700E">
        <w:rPr>
          <w:color w:val="404040" w:themeColor="text1" w:themeTint="BF"/>
        </w:rPr>
        <w:t xml:space="preserve">ee Luke 18:9-14). It’s human nature, and a product of our sinful flesh, to rejoice in someone else’s suffering, especially if we think it makes us look </w:t>
      </w:r>
      <w:r w:rsidR="005C0A33">
        <w:rPr>
          <w:color w:val="404040" w:themeColor="text1" w:themeTint="BF"/>
        </w:rPr>
        <w:t>better</w:t>
      </w:r>
      <w:r w:rsidR="00B9700E">
        <w:rPr>
          <w:color w:val="404040" w:themeColor="text1" w:themeTint="BF"/>
        </w:rPr>
        <w:t xml:space="preserve"> </w:t>
      </w:r>
      <w:r w:rsidR="00D700C1">
        <w:rPr>
          <w:color w:val="404040" w:themeColor="text1" w:themeTint="BF"/>
        </w:rPr>
        <w:t>by</w:t>
      </w:r>
      <w:r w:rsidR="00B9700E">
        <w:rPr>
          <w:color w:val="404040" w:themeColor="text1" w:themeTint="BF"/>
        </w:rPr>
        <w:t xml:space="preserve"> comparison. In today’s lesson, we’ll examine the story of the woman caught in adultery. As you read, look at how the different characters </w:t>
      </w:r>
      <w:r w:rsidR="0075143C">
        <w:rPr>
          <w:color w:val="404040" w:themeColor="text1" w:themeTint="BF"/>
        </w:rPr>
        <w:t xml:space="preserve">treat the woman’s sin, and ask how you might become a person who rejoices </w:t>
      </w:r>
      <w:r w:rsidR="005C0A33">
        <w:rPr>
          <w:color w:val="404040" w:themeColor="text1" w:themeTint="BF"/>
        </w:rPr>
        <w:t>with</w:t>
      </w:r>
      <w:r w:rsidR="0075143C">
        <w:rPr>
          <w:color w:val="404040" w:themeColor="text1" w:themeTint="BF"/>
        </w:rPr>
        <w:t xml:space="preserve"> sinners who are set free. </w:t>
      </w:r>
    </w:p>
    <w:p w14:paraId="086ACFDB" w14:textId="1213EFFB" w:rsidR="007D668C" w:rsidRPr="00BE7216" w:rsidRDefault="004A5282" w:rsidP="00C837A4">
      <w:pPr>
        <w:pStyle w:val="Heading1Alt"/>
        <w:spacing w:line="360" w:lineRule="auto"/>
        <w:ind w:left="720"/>
      </w:pPr>
      <w:r w:rsidRPr="00BE7216">
        <w:t>DISCUSS</w:t>
      </w:r>
    </w:p>
    <w:p w14:paraId="06FF41B7" w14:textId="097356F8" w:rsidR="007D668C" w:rsidRPr="00E60A0C" w:rsidRDefault="0075143C" w:rsidP="00C837A4">
      <w:pPr>
        <w:ind w:left="720"/>
        <w:rPr>
          <w:i/>
          <w:iCs/>
          <w:color w:val="404040" w:themeColor="text1" w:themeTint="BF"/>
        </w:rPr>
      </w:pPr>
      <w:r>
        <w:rPr>
          <w:i/>
          <w:iCs/>
          <w:color w:val="404040" w:themeColor="text1" w:themeTint="BF"/>
        </w:rPr>
        <w:t>Have you ever caught yourself laughing at something</w:t>
      </w:r>
      <w:r w:rsidR="005F3817">
        <w:rPr>
          <w:i/>
          <w:iCs/>
          <w:color w:val="404040" w:themeColor="text1" w:themeTint="BF"/>
        </w:rPr>
        <w:t xml:space="preserve"> embarrassing</w:t>
      </w:r>
      <w:r>
        <w:rPr>
          <w:i/>
          <w:iCs/>
          <w:color w:val="404040" w:themeColor="text1" w:themeTint="BF"/>
        </w:rPr>
        <w:t xml:space="preserve"> someone else has </w:t>
      </w:r>
      <w:proofErr w:type="gramStart"/>
      <w:r>
        <w:rPr>
          <w:i/>
          <w:iCs/>
          <w:color w:val="404040" w:themeColor="text1" w:themeTint="BF"/>
        </w:rPr>
        <w:t>done—tripping</w:t>
      </w:r>
      <w:proofErr w:type="gramEnd"/>
      <w:r>
        <w:rPr>
          <w:i/>
          <w:iCs/>
          <w:color w:val="404040" w:themeColor="text1" w:themeTint="BF"/>
        </w:rPr>
        <w:t xml:space="preserve"> getting out of the </w:t>
      </w:r>
      <w:r w:rsidR="000E795F">
        <w:rPr>
          <w:i/>
          <w:iCs/>
          <w:color w:val="404040" w:themeColor="text1" w:themeTint="BF"/>
        </w:rPr>
        <w:t>car, dropping</w:t>
      </w:r>
      <w:r>
        <w:rPr>
          <w:i/>
          <w:iCs/>
          <w:color w:val="404040" w:themeColor="text1" w:themeTint="BF"/>
        </w:rPr>
        <w:t xml:space="preserve"> something heavy, or </w:t>
      </w:r>
      <w:r w:rsidR="00447A51">
        <w:rPr>
          <w:i/>
          <w:iCs/>
          <w:color w:val="404040" w:themeColor="text1" w:themeTint="BF"/>
        </w:rPr>
        <w:t xml:space="preserve">walking out of the restroom with toilet paper stuck to their shoe? </w:t>
      </w:r>
      <w:r w:rsidR="005F3817">
        <w:rPr>
          <w:i/>
          <w:iCs/>
          <w:color w:val="404040" w:themeColor="text1" w:themeTint="BF"/>
        </w:rPr>
        <w:t>Why are we prone to take some satisfaction in the plight of others</w:t>
      </w:r>
      <w:r w:rsidR="00447A51">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1C35C3E7"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B1565D">
        <w:rPr>
          <w:rFonts w:ascii="Helvetica Neue" w:hAnsi="Helvetica Neue"/>
          <w:b/>
          <w:color w:val="404040" w:themeColor="text1" w:themeTint="BF"/>
          <w:sz w:val="28"/>
          <w:szCs w:val="28"/>
        </w:rPr>
        <w:t xml:space="preserve">Dragged Into the Light—What the Law </w:t>
      </w:r>
      <w:r w:rsidR="00B1565D" w:rsidRPr="005879C4">
        <w:rPr>
          <w:rFonts w:ascii="Helvetica Neue" w:hAnsi="Helvetica Neue"/>
          <w:b/>
          <w:color w:val="404040" w:themeColor="text1" w:themeTint="BF"/>
          <w:sz w:val="28"/>
          <w:szCs w:val="28"/>
          <w:u w:val="single"/>
        </w:rPr>
        <w:t>Exposes</w:t>
      </w:r>
      <w:r w:rsidR="00B1565D">
        <w:rPr>
          <w:rFonts w:ascii="Helvetica Neue" w:hAnsi="Helvetica Neue"/>
          <w:b/>
          <w:color w:val="404040" w:themeColor="text1" w:themeTint="BF"/>
          <w:sz w:val="28"/>
          <w:szCs w:val="28"/>
        </w:rPr>
        <w:t xml:space="preserve"> </w:t>
      </w:r>
      <w:proofErr w:type="gramStart"/>
      <w:r w:rsidR="00B1565D">
        <w:rPr>
          <w:rFonts w:ascii="Helvetica Neue" w:hAnsi="Helvetica Neue"/>
          <w:b/>
          <w:color w:val="404040" w:themeColor="text1" w:themeTint="BF"/>
          <w:sz w:val="28"/>
          <w:szCs w:val="28"/>
        </w:rPr>
        <w:t>But</w:t>
      </w:r>
      <w:proofErr w:type="gramEnd"/>
      <w:r w:rsidR="00B1565D">
        <w:rPr>
          <w:rFonts w:ascii="Helvetica Neue" w:hAnsi="Helvetica Neue"/>
          <w:b/>
          <w:color w:val="404040" w:themeColor="text1" w:themeTint="BF"/>
          <w:sz w:val="28"/>
          <w:szCs w:val="28"/>
        </w:rPr>
        <w:t xml:space="preserve"> Cannot </w:t>
      </w:r>
      <w:r w:rsidR="00B1565D" w:rsidRPr="005879C4">
        <w:rPr>
          <w:rFonts w:ascii="Helvetica Neue" w:hAnsi="Helvetica Neue"/>
          <w:b/>
          <w:color w:val="404040" w:themeColor="text1" w:themeTint="BF"/>
          <w:sz w:val="28"/>
          <w:szCs w:val="28"/>
          <w:u w:val="single"/>
        </w:rPr>
        <w:t>Heal</w:t>
      </w:r>
      <w:r w:rsidR="00CC6CBC">
        <w:rPr>
          <w:rFonts w:ascii="Helvetica Neue" w:hAnsi="Helvetica Neue"/>
          <w:b/>
          <w:color w:val="404040" w:themeColor="text1" w:themeTint="BF"/>
          <w:sz w:val="28"/>
          <w:szCs w:val="28"/>
        </w:rPr>
        <w:t xml:space="preserve"> </w:t>
      </w:r>
    </w:p>
    <w:p w14:paraId="03FDE497" w14:textId="28324603" w:rsidR="007129B0" w:rsidRPr="000A6CB0" w:rsidRDefault="00B96100" w:rsidP="007129B0">
      <w:pPr>
        <w:ind w:left="720"/>
        <w:rPr>
          <w:i/>
          <w:iCs/>
          <w:color w:val="404040" w:themeColor="text1" w:themeTint="BF"/>
        </w:rPr>
      </w:pPr>
      <w:r w:rsidRPr="000A6CB0">
        <w:rPr>
          <w:color w:val="404040" w:themeColor="text1" w:themeTint="BF"/>
        </w:rPr>
        <w:t xml:space="preserve">John </w:t>
      </w:r>
      <w:r w:rsidR="00B1565D" w:rsidRPr="000A6CB0">
        <w:rPr>
          <w:color w:val="404040" w:themeColor="text1" w:themeTint="BF"/>
        </w:rPr>
        <w:t>8:1-</w:t>
      </w:r>
      <w:r w:rsidR="00D700C1" w:rsidRPr="000A6CB0">
        <w:rPr>
          <w:color w:val="404040" w:themeColor="text1" w:themeTint="BF"/>
        </w:rPr>
        <w:t>6</w:t>
      </w:r>
      <w:r w:rsidR="005879C4" w:rsidRPr="000A6CB0">
        <w:rPr>
          <w:color w:val="404040" w:themeColor="text1" w:themeTint="BF"/>
        </w:rPr>
        <w:t>:</w:t>
      </w:r>
      <w:r w:rsidR="00D700C1" w:rsidRPr="000A6CB0">
        <w:rPr>
          <w:color w:val="404040" w:themeColor="text1" w:themeTint="BF"/>
        </w:rPr>
        <w:t xml:space="preserve"> </w:t>
      </w:r>
      <w:r w:rsidR="00D700C1" w:rsidRPr="000A6CB0">
        <w:rPr>
          <w:i/>
          <w:iCs/>
          <w:color w:val="404040" w:themeColor="text1" w:themeTint="BF"/>
        </w:rPr>
        <w:t>But</w:t>
      </w:r>
      <w:r w:rsidR="007129B0" w:rsidRPr="000A6CB0">
        <w:rPr>
          <w:i/>
          <w:iCs/>
          <w:color w:val="404040" w:themeColor="text1" w:themeTint="BF"/>
        </w:rPr>
        <w:t xml:space="preserve"> Jesus went to the Mount of Olives.</w:t>
      </w:r>
    </w:p>
    <w:p w14:paraId="5D429059" w14:textId="77777777" w:rsidR="007129B0" w:rsidRPr="000A6CB0" w:rsidRDefault="007129B0" w:rsidP="007129B0">
      <w:pPr>
        <w:ind w:left="720"/>
        <w:rPr>
          <w:b/>
          <w:bCs/>
          <w:i/>
          <w:iCs/>
          <w:color w:val="404040" w:themeColor="text1" w:themeTint="BF"/>
        </w:rPr>
      </w:pPr>
    </w:p>
    <w:p w14:paraId="67467D33" w14:textId="4DC4E188" w:rsidR="007129B0" w:rsidRPr="000A6CB0" w:rsidRDefault="007129B0" w:rsidP="007129B0">
      <w:pPr>
        <w:ind w:left="720"/>
        <w:rPr>
          <w:i/>
          <w:iCs/>
          <w:color w:val="404040" w:themeColor="text1" w:themeTint="BF"/>
        </w:rPr>
      </w:pPr>
      <w:r w:rsidRPr="000A6CB0">
        <w:rPr>
          <w:i/>
          <w:iCs/>
          <w:color w:val="404040" w:themeColor="text1" w:themeTint="BF"/>
        </w:rPr>
        <w:t>At dawn he went to the temple again, and all the people were coming to him. He sat down and began to teach them.</w:t>
      </w:r>
    </w:p>
    <w:p w14:paraId="26665158" w14:textId="77777777" w:rsidR="007129B0" w:rsidRPr="000A6CB0" w:rsidRDefault="007129B0" w:rsidP="007129B0">
      <w:pPr>
        <w:ind w:left="720"/>
        <w:rPr>
          <w:b/>
          <w:bCs/>
          <w:i/>
          <w:iCs/>
          <w:color w:val="404040" w:themeColor="text1" w:themeTint="BF"/>
          <w:vertAlign w:val="superscript"/>
        </w:rPr>
      </w:pPr>
    </w:p>
    <w:p w14:paraId="163E0B2F" w14:textId="0A4B1B94" w:rsidR="007129B0" w:rsidRPr="000A6CB0" w:rsidRDefault="007129B0" w:rsidP="007129B0">
      <w:pPr>
        <w:ind w:left="720"/>
        <w:rPr>
          <w:i/>
          <w:iCs/>
          <w:color w:val="404040" w:themeColor="text1" w:themeTint="BF"/>
        </w:rPr>
      </w:pPr>
      <w:r w:rsidRPr="000A6CB0">
        <w:rPr>
          <w:i/>
          <w:iCs/>
          <w:color w:val="404040" w:themeColor="text1" w:themeTint="BF"/>
        </w:rPr>
        <w:t>Then the scribes and the Pharisees brought a woman caught in adultery, making her stand in the center. “Teacher,” they said to him, “this woman was caught in the act of committing adultery. In the law Moses commanded us to stone such women. So what do you say?” They asked this to trap him, in order that they might have evidence to accuse him.</w:t>
      </w:r>
    </w:p>
    <w:p w14:paraId="6EE90294" w14:textId="77777777" w:rsidR="007129B0" w:rsidRPr="000A6CB0" w:rsidRDefault="007129B0" w:rsidP="007129B0">
      <w:pPr>
        <w:ind w:left="720"/>
        <w:rPr>
          <w:i/>
          <w:iCs/>
          <w:color w:val="404040" w:themeColor="text1" w:themeTint="BF"/>
        </w:rPr>
      </w:pPr>
    </w:p>
    <w:p w14:paraId="6298AB12" w14:textId="63F7FB97" w:rsidR="007D668C" w:rsidRPr="000A6CB0" w:rsidRDefault="007D668C" w:rsidP="007129B0">
      <w:pPr>
        <w:ind w:left="720"/>
        <w:rPr>
          <w:i/>
          <w:iCs/>
          <w:color w:val="404040" w:themeColor="text1" w:themeTint="BF"/>
        </w:rPr>
      </w:pPr>
      <w:r w:rsidRPr="000A6CB0">
        <w:rPr>
          <w:i/>
          <w:iCs/>
          <w:color w:val="404040" w:themeColor="text1" w:themeTint="BF"/>
        </w:rPr>
        <w:t xml:space="preserve">Unpacking </w:t>
      </w:r>
      <w:r w:rsidR="007C68D0" w:rsidRPr="000A6CB0">
        <w:rPr>
          <w:i/>
          <w:iCs/>
          <w:color w:val="404040" w:themeColor="text1" w:themeTint="BF"/>
        </w:rPr>
        <w:t xml:space="preserve">John </w:t>
      </w:r>
      <w:r w:rsidR="000A6CB0" w:rsidRPr="000A6CB0">
        <w:rPr>
          <w:i/>
          <w:iCs/>
          <w:color w:val="404040" w:themeColor="text1" w:themeTint="BF"/>
        </w:rPr>
        <w:t>8</w:t>
      </w:r>
      <w:r w:rsidR="002B5EBF" w:rsidRPr="000A6CB0">
        <w:rPr>
          <w:i/>
          <w:iCs/>
          <w:color w:val="404040" w:themeColor="text1" w:themeTint="BF"/>
        </w:rPr>
        <w:t>:1-</w:t>
      </w:r>
      <w:r w:rsidR="000A6CB0" w:rsidRPr="000A6CB0">
        <w:rPr>
          <w:i/>
          <w:iCs/>
          <w:color w:val="404040" w:themeColor="text1" w:themeTint="BF"/>
        </w:rPr>
        <w:t>6</w:t>
      </w:r>
    </w:p>
    <w:p w14:paraId="469050EB" w14:textId="571AB51A" w:rsidR="000D054F" w:rsidRPr="000A6CB0" w:rsidRDefault="00B9504A" w:rsidP="00571598">
      <w:pPr>
        <w:ind w:left="720"/>
        <w:rPr>
          <w:color w:val="404040" w:themeColor="text1" w:themeTint="BF"/>
        </w:rPr>
      </w:pPr>
      <w:r>
        <w:rPr>
          <w:color w:val="404040" w:themeColor="text1" w:themeTint="BF"/>
        </w:rPr>
        <w:t>From an early age, we learn to resist humiliation</w:t>
      </w:r>
      <w:r w:rsidR="0004798F" w:rsidRPr="000A6CB0">
        <w:rPr>
          <w:color w:val="404040" w:themeColor="text1" w:themeTint="BF"/>
        </w:rPr>
        <w:t>. Tripping in the hallway, dropping a lunch tray</w:t>
      </w:r>
      <w:r w:rsidR="00781769" w:rsidRPr="000A6CB0">
        <w:rPr>
          <w:color w:val="404040" w:themeColor="text1" w:themeTint="BF"/>
        </w:rPr>
        <w:t xml:space="preserve">, missing a free throw in a close basketball game, or saying something foolish while everyone </w:t>
      </w:r>
      <w:r>
        <w:rPr>
          <w:color w:val="404040" w:themeColor="text1" w:themeTint="BF"/>
        </w:rPr>
        <w:t>listens</w:t>
      </w:r>
      <w:r w:rsidR="00BE6F8C" w:rsidRPr="000A6CB0">
        <w:rPr>
          <w:color w:val="404040" w:themeColor="text1" w:themeTint="BF"/>
        </w:rPr>
        <w:t xml:space="preserve"> is an unfortunate part of childhood. </w:t>
      </w:r>
      <w:r>
        <w:rPr>
          <w:color w:val="404040" w:themeColor="text1" w:themeTint="BF"/>
        </w:rPr>
        <w:t>In</w:t>
      </w:r>
      <w:r w:rsidR="00383FB7" w:rsidRPr="000A6CB0">
        <w:rPr>
          <w:color w:val="404040" w:themeColor="text1" w:themeTint="BF"/>
        </w:rPr>
        <w:t xml:space="preserve"> John 8, we meet a woman </w:t>
      </w:r>
      <w:proofErr w:type="gramStart"/>
      <w:r w:rsidRPr="000A6CB0">
        <w:rPr>
          <w:color w:val="404040" w:themeColor="text1" w:themeTint="BF"/>
        </w:rPr>
        <w:t>whose</w:t>
      </w:r>
      <w:proofErr w:type="gramEnd"/>
      <w:r w:rsidR="002E2992" w:rsidRPr="000A6CB0">
        <w:rPr>
          <w:color w:val="404040" w:themeColor="text1" w:themeTint="BF"/>
        </w:rPr>
        <w:t xml:space="preserve"> most humiliating moment was not only public—it </w:t>
      </w:r>
      <w:r>
        <w:rPr>
          <w:color w:val="404040" w:themeColor="text1" w:themeTint="BF"/>
        </w:rPr>
        <w:t>i</w:t>
      </w:r>
      <w:r w:rsidR="002E2992" w:rsidRPr="000A6CB0">
        <w:rPr>
          <w:color w:val="404040" w:themeColor="text1" w:themeTint="BF"/>
        </w:rPr>
        <w:t xml:space="preserve">s preserved in Scripture. </w:t>
      </w:r>
      <w:r w:rsidR="009113BF">
        <w:rPr>
          <w:color w:val="404040" w:themeColor="text1" w:themeTint="BF"/>
        </w:rPr>
        <w:t>Yet, h</w:t>
      </w:r>
      <w:r w:rsidR="00CD6C70" w:rsidRPr="000A6CB0">
        <w:rPr>
          <w:color w:val="404040" w:themeColor="text1" w:themeTint="BF"/>
        </w:rPr>
        <w:t xml:space="preserve">er exposure and Christ’s tenderness invite </w:t>
      </w:r>
      <w:r w:rsidR="009113BF">
        <w:rPr>
          <w:color w:val="404040" w:themeColor="text1" w:themeTint="BF"/>
        </w:rPr>
        <w:t xml:space="preserve">us </w:t>
      </w:r>
      <w:r w:rsidR="00CD6C70" w:rsidRPr="000A6CB0">
        <w:rPr>
          <w:color w:val="404040" w:themeColor="text1" w:themeTint="BF"/>
        </w:rPr>
        <w:t xml:space="preserve">to examine closely how God meets us in </w:t>
      </w:r>
      <w:r w:rsidR="009113BF">
        <w:rPr>
          <w:color w:val="404040" w:themeColor="text1" w:themeTint="BF"/>
        </w:rPr>
        <w:t xml:space="preserve">our </w:t>
      </w:r>
      <w:r w:rsidR="00CD6C70" w:rsidRPr="000A6CB0">
        <w:rPr>
          <w:color w:val="404040" w:themeColor="text1" w:themeTint="BF"/>
        </w:rPr>
        <w:t xml:space="preserve">moments of deepest shame. </w:t>
      </w:r>
    </w:p>
    <w:p w14:paraId="7A8597E7" w14:textId="77777777" w:rsidR="00BD2E49" w:rsidRPr="000A6CB0" w:rsidRDefault="00BD2E49" w:rsidP="00571598">
      <w:pPr>
        <w:ind w:left="720"/>
        <w:rPr>
          <w:color w:val="404040" w:themeColor="text1" w:themeTint="BF"/>
        </w:rPr>
      </w:pPr>
    </w:p>
    <w:p w14:paraId="0B135649" w14:textId="160E8071" w:rsidR="00BD2E49" w:rsidRPr="000A6CB0" w:rsidRDefault="007E6C7C" w:rsidP="00571598">
      <w:pPr>
        <w:ind w:left="720"/>
        <w:rPr>
          <w:color w:val="404040" w:themeColor="text1" w:themeTint="BF"/>
        </w:rPr>
      </w:pPr>
      <w:r>
        <w:rPr>
          <w:color w:val="404040" w:themeColor="text1" w:themeTint="BF"/>
        </w:rPr>
        <w:t>Last</w:t>
      </w:r>
      <w:r w:rsidR="004B106E" w:rsidRPr="000A6CB0">
        <w:rPr>
          <w:color w:val="404040" w:themeColor="text1" w:themeTint="BF"/>
        </w:rPr>
        <w:t xml:space="preserve"> week we </w:t>
      </w:r>
      <w:r>
        <w:rPr>
          <w:color w:val="404040" w:themeColor="text1" w:themeTint="BF"/>
        </w:rPr>
        <w:t>studied</w:t>
      </w:r>
      <w:r w:rsidR="004B106E" w:rsidRPr="000A6CB0">
        <w:rPr>
          <w:color w:val="404040" w:themeColor="text1" w:themeTint="BF"/>
        </w:rPr>
        <w:t xml:space="preserve"> </w:t>
      </w:r>
      <w:r w:rsidR="00D82852">
        <w:rPr>
          <w:color w:val="404040" w:themeColor="text1" w:themeTint="BF"/>
        </w:rPr>
        <w:t xml:space="preserve">a </w:t>
      </w:r>
      <w:r w:rsidR="004B106E" w:rsidRPr="000A6CB0">
        <w:rPr>
          <w:color w:val="404040" w:themeColor="text1" w:themeTint="BF"/>
        </w:rPr>
        <w:t xml:space="preserve">contentious showdown between the Pharisees and the temple guards. </w:t>
      </w:r>
      <w:r w:rsidR="00542C74" w:rsidRPr="000A6CB0">
        <w:rPr>
          <w:color w:val="404040" w:themeColor="text1" w:themeTint="BF"/>
        </w:rPr>
        <w:t xml:space="preserve">The religious leaders dispatched the guards to arrest Jesus after His teaching during the Festival of </w:t>
      </w:r>
      <w:r w:rsidR="008913A2" w:rsidRPr="000A6CB0">
        <w:rPr>
          <w:color w:val="404040" w:themeColor="text1" w:themeTint="BF"/>
        </w:rPr>
        <w:t xml:space="preserve">Shelters, where </w:t>
      </w:r>
      <w:r w:rsidR="00865DE1" w:rsidRPr="000A6CB0">
        <w:rPr>
          <w:color w:val="404040" w:themeColor="text1" w:themeTint="BF"/>
        </w:rPr>
        <w:t>He</w:t>
      </w:r>
      <w:r w:rsidR="008913A2" w:rsidRPr="000A6CB0">
        <w:rPr>
          <w:color w:val="404040" w:themeColor="text1" w:themeTint="BF"/>
        </w:rPr>
        <w:t xml:space="preserve"> boldly declared, </w:t>
      </w:r>
      <w:r w:rsidR="00822809" w:rsidRPr="000A6CB0">
        <w:rPr>
          <w:i/>
          <w:iCs/>
          <w:color w:val="404040" w:themeColor="text1" w:themeTint="BF"/>
        </w:rPr>
        <w:t>“If anyone is thirsty, let him come to me and drink. The one who believes in me, as the Scripture has said, will have streams of living water flow from deep within him”</w:t>
      </w:r>
      <w:r w:rsidR="00822809" w:rsidRPr="000A6CB0">
        <w:rPr>
          <w:color w:val="404040" w:themeColor="text1" w:themeTint="BF"/>
        </w:rPr>
        <w:t> (John 7:</w:t>
      </w:r>
      <w:r w:rsidR="003C3A12" w:rsidRPr="000A6CB0">
        <w:rPr>
          <w:color w:val="404040" w:themeColor="text1" w:themeTint="BF"/>
        </w:rPr>
        <w:t>37-38)</w:t>
      </w:r>
      <w:r w:rsidR="000A6CB0">
        <w:rPr>
          <w:color w:val="404040" w:themeColor="text1" w:themeTint="BF"/>
        </w:rPr>
        <w:t>.</w:t>
      </w:r>
      <w:r w:rsidR="003C3A12" w:rsidRPr="000A6CB0">
        <w:rPr>
          <w:color w:val="404040" w:themeColor="text1" w:themeTint="BF"/>
        </w:rPr>
        <w:t xml:space="preserve"> </w:t>
      </w:r>
      <w:r>
        <w:rPr>
          <w:color w:val="404040" w:themeColor="text1" w:themeTint="BF"/>
        </w:rPr>
        <w:t>However, t</w:t>
      </w:r>
      <w:r w:rsidR="003C3A12" w:rsidRPr="000A6CB0">
        <w:rPr>
          <w:color w:val="404040" w:themeColor="text1" w:themeTint="BF"/>
        </w:rPr>
        <w:t xml:space="preserve">he temple guards returned to the </w:t>
      </w:r>
      <w:r w:rsidR="003C3A12" w:rsidRPr="000A6CB0">
        <w:rPr>
          <w:color w:val="404040" w:themeColor="text1" w:themeTint="BF"/>
        </w:rPr>
        <w:lastRenderedPageBreak/>
        <w:t>Pharisees</w:t>
      </w:r>
      <w:r w:rsidR="00616D3F" w:rsidRPr="000A6CB0">
        <w:rPr>
          <w:color w:val="404040" w:themeColor="text1" w:themeTint="BF"/>
        </w:rPr>
        <w:t xml:space="preserve">, </w:t>
      </w:r>
      <w:r w:rsidR="003C3A12" w:rsidRPr="000A6CB0">
        <w:rPr>
          <w:color w:val="404040" w:themeColor="text1" w:themeTint="BF"/>
        </w:rPr>
        <w:t xml:space="preserve">without Jesus, saying, </w:t>
      </w:r>
      <w:r w:rsidR="003C3A12" w:rsidRPr="000A6CB0">
        <w:rPr>
          <w:i/>
          <w:iCs/>
          <w:color w:val="404040" w:themeColor="text1" w:themeTint="BF"/>
        </w:rPr>
        <w:t>“No man ever spoke like this!”</w:t>
      </w:r>
      <w:r w:rsidR="003C3A12" w:rsidRPr="000A6CB0">
        <w:rPr>
          <w:color w:val="404040" w:themeColor="text1" w:themeTint="BF"/>
        </w:rPr>
        <w:t xml:space="preserve"> (John 7:46)</w:t>
      </w:r>
      <w:r w:rsidR="000A6CB0">
        <w:rPr>
          <w:color w:val="404040" w:themeColor="text1" w:themeTint="BF"/>
        </w:rPr>
        <w:t>.</w:t>
      </w:r>
      <w:r w:rsidR="003C3A12" w:rsidRPr="000A6CB0">
        <w:rPr>
          <w:color w:val="404040" w:themeColor="text1" w:themeTint="BF"/>
        </w:rPr>
        <w:t xml:space="preserve"> Chapter 7 ends with the Pharisees returning to their own homes, defeated</w:t>
      </w:r>
      <w:r w:rsidR="003D247B" w:rsidRPr="000A6CB0">
        <w:rPr>
          <w:color w:val="404040" w:themeColor="text1" w:themeTint="BF"/>
        </w:rPr>
        <w:t xml:space="preserve">, and chapter 8 opens with Jesus retreating to the Mount of Olives to pray, before returning to the temple </w:t>
      </w:r>
      <w:r w:rsidR="00A9107C" w:rsidRPr="000A6CB0">
        <w:rPr>
          <w:color w:val="404040" w:themeColor="text1" w:themeTint="BF"/>
        </w:rPr>
        <w:t xml:space="preserve">courts to resume teaching. </w:t>
      </w:r>
    </w:p>
    <w:p w14:paraId="3749133C" w14:textId="77777777" w:rsidR="00A9107C" w:rsidRPr="000A6CB0" w:rsidRDefault="00A9107C" w:rsidP="00571598">
      <w:pPr>
        <w:ind w:left="720"/>
        <w:rPr>
          <w:color w:val="404040" w:themeColor="text1" w:themeTint="BF"/>
        </w:rPr>
      </w:pPr>
    </w:p>
    <w:p w14:paraId="3443747B" w14:textId="4D0940E8" w:rsidR="00A9107C" w:rsidRPr="000A6CB0" w:rsidRDefault="00043EA0" w:rsidP="00571598">
      <w:pPr>
        <w:ind w:left="720"/>
        <w:rPr>
          <w:color w:val="404040" w:themeColor="text1" w:themeTint="BF"/>
        </w:rPr>
      </w:pPr>
      <w:r w:rsidRPr="000A6CB0">
        <w:rPr>
          <w:color w:val="404040" w:themeColor="text1" w:themeTint="BF"/>
        </w:rPr>
        <w:t xml:space="preserve">Before </w:t>
      </w:r>
      <w:r w:rsidR="00113CC8" w:rsidRPr="000A6CB0">
        <w:rPr>
          <w:color w:val="404040" w:themeColor="text1" w:themeTint="BF"/>
        </w:rPr>
        <w:t xml:space="preserve">diving into the text, it’s important to address the </w:t>
      </w:r>
      <w:r w:rsidR="00C95F72" w:rsidRPr="000A6CB0">
        <w:rPr>
          <w:color w:val="404040" w:themeColor="text1" w:themeTint="BF"/>
        </w:rPr>
        <w:t>asterisk</w:t>
      </w:r>
      <w:r w:rsidR="00CE4C9F" w:rsidRPr="000A6CB0">
        <w:rPr>
          <w:color w:val="404040" w:themeColor="text1" w:themeTint="BF"/>
        </w:rPr>
        <w:t>, in reference to John 7:53</w:t>
      </w:r>
      <w:r w:rsidR="000A6CB0">
        <w:rPr>
          <w:color w:val="404040" w:themeColor="text1" w:themeTint="BF"/>
        </w:rPr>
        <w:t>–</w:t>
      </w:r>
      <w:r w:rsidR="00CE4C9F" w:rsidRPr="000A6CB0">
        <w:rPr>
          <w:color w:val="404040" w:themeColor="text1" w:themeTint="BF"/>
        </w:rPr>
        <w:t>8:</w:t>
      </w:r>
      <w:r w:rsidR="00893DD6" w:rsidRPr="000A6CB0">
        <w:rPr>
          <w:color w:val="404040" w:themeColor="text1" w:themeTint="BF"/>
        </w:rPr>
        <w:t>11, that’s</w:t>
      </w:r>
      <w:r w:rsidR="001D4AA2" w:rsidRPr="000A6CB0">
        <w:rPr>
          <w:color w:val="404040" w:themeColor="text1" w:themeTint="BF"/>
        </w:rPr>
        <w:t xml:space="preserve"> </w:t>
      </w:r>
      <w:r w:rsidR="007E6C7C">
        <w:rPr>
          <w:color w:val="404040" w:themeColor="text1" w:themeTint="BF"/>
        </w:rPr>
        <w:t>found in most</w:t>
      </w:r>
      <w:r w:rsidR="001D4AA2" w:rsidRPr="000A6CB0">
        <w:rPr>
          <w:color w:val="404040" w:themeColor="text1" w:themeTint="BF"/>
        </w:rPr>
        <w:t xml:space="preserve"> Bible</w:t>
      </w:r>
      <w:r w:rsidR="007E6C7C">
        <w:rPr>
          <w:color w:val="404040" w:themeColor="text1" w:themeTint="BF"/>
        </w:rPr>
        <w:t>s</w:t>
      </w:r>
      <w:r w:rsidR="001D4AA2" w:rsidRPr="000A6CB0">
        <w:rPr>
          <w:color w:val="404040" w:themeColor="text1" w:themeTint="BF"/>
        </w:rPr>
        <w:t xml:space="preserve">. </w:t>
      </w:r>
      <w:r w:rsidR="00113CC8" w:rsidRPr="000A6CB0">
        <w:rPr>
          <w:color w:val="404040" w:themeColor="text1" w:themeTint="BF"/>
        </w:rPr>
        <w:t xml:space="preserve">It is </w:t>
      </w:r>
      <w:r w:rsidR="001D4AA2" w:rsidRPr="000A6CB0">
        <w:rPr>
          <w:color w:val="404040" w:themeColor="text1" w:themeTint="BF"/>
        </w:rPr>
        <w:t>noteworthy</w:t>
      </w:r>
      <w:r w:rsidR="00113CC8" w:rsidRPr="000A6CB0">
        <w:rPr>
          <w:color w:val="404040" w:themeColor="text1" w:themeTint="BF"/>
        </w:rPr>
        <w:t xml:space="preserve"> that </w:t>
      </w:r>
      <w:r w:rsidR="008031C3" w:rsidRPr="000A6CB0">
        <w:rPr>
          <w:color w:val="404040" w:themeColor="text1" w:themeTint="BF"/>
        </w:rPr>
        <w:t xml:space="preserve">these verses do not appear in some of the earliest manuscripts </w:t>
      </w:r>
      <w:r w:rsidR="001D4AA2" w:rsidRPr="000A6CB0">
        <w:rPr>
          <w:color w:val="404040" w:themeColor="text1" w:themeTint="BF"/>
        </w:rPr>
        <w:t xml:space="preserve">we have of the Scriptures. </w:t>
      </w:r>
      <w:r w:rsidR="003E08BA" w:rsidRPr="000A6CB0">
        <w:rPr>
          <w:color w:val="404040" w:themeColor="text1" w:themeTint="BF"/>
        </w:rPr>
        <w:t>They appear</w:t>
      </w:r>
      <w:r w:rsidR="001D4AA2" w:rsidRPr="000A6CB0">
        <w:rPr>
          <w:color w:val="404040" w:themeColor="text1" w:themeTint="BF"/>
        </w:rPr>
        <w:t xml:space="preserve"> regularly in manuscripts dating in the </w:t>
      </w:r>
      <w:r w:rsidR="00D82852">
        <w:rPr>
          <w:color w:val="404040" w:themeColor="text1" w:themeTint="BF"/>
        </w:rPr>
        <w:t>sixth</w:t>
      </w:r>
      <w:r w:rsidR="001D4AA2" w:rsidRPr="000A6CB0">
        <w:rPr>
          <w:color w:val="404040" w:themeColor="text1" w:themeTint="BF"/>
        </w:rPr>
        <w:t xml:space="preserve"> </w:t>
      </w:r>
      <w:r w:rsidR="00D82852">
        <w:rPr>
          <w:color w:val="404040" w:themeColor="text1" w:themeTint="BF"/>
        </w:rPr>
        <w:t>c</w:t>
      </w:r>
      <w:r w:rsidR="001D4AA2" w:rsidRPr="000A6CB0">
        <w:rPr>
          <w:color w:val="404040" w:themeColor="text1" w:themeTint="BF"/>
        </w:rPr>
        <w:t>entury and later, although the precise location of this story within the Gospel of John varies from time to time. How</w:t>
      </w:r>
      <w:r w:rsidR="007F016B" w:rsidRPr="000A6CB0">
        <w:rPr>
          <w:color w:val="404040" w:themeColor="text1" w:themeTint="BF"/>
        </w:rPr>
        <w:t xml:space="preserve">ever, this narrative has been broadly accepted as canonical (belonging to the Bible) since </w:t>
      </w:r>
      <w:r w:rsidR="006E5A60" w:rsidRPr="000A6CB0">
        <w:rPr>
          <w:color w:val="404040" w:themeColor="text1" w:themeTint="BF"/>
        </w:rPr>
        <w:t xml:space="preserve">around </w:t>
      </w:r>
      <w:r w:rsidR="00114B8F" w:rsidRPr="000A6CB0">
        <w:rPr>
          <w:color w:val="404040" w:themeColor="text1" w:themeTint="BF"/>
        </w:rPr>
        <w:t>6</w:t>
      </w:r>
      <w:r w:rsidR="006E5A60" w:rsidRPr="000A6CB0">
        <w:rPr>
          <w:color w:val="404040" w:themeColor="text1" w:themeTint="BF"/>
        </w:rPr>
        <w:t xml:space="preserve">00 CE, and the message </w:t>
      </w:r>
      <w:r w:rsidR="00663122" w:rsidRPr="000A6CB0">
        <w:rPr>
          <w:color w:val="404040" w:themeColor="text1" w:themeTint="BF"/>
        </w:rPr>
        <w:t xml:space="preserve">is consistent with the character and teachings of Christ. We can </w:t>
      </w:r>
      <w:r w:rsidR="00260614" w:rsidRPr="000A6CB0">
        <w:rPr>
          <w:color w:val="404040" w:themeColor="text1" w:themeTint="BF"/>
        </w:rPr>
        <w:t xml:space="preserve">study and apply this passage with confidence that we are in line with the historical teaching of the </w:t>
      </w:r>
      <w:r w:rsidR="007E6C7C">
        <w:rPr>
          <w:color w:val="404040" w:themeColor="text1" w:themeTint="BF"/>
        </w:rPr>
        <w:t>c</w:t>
      </w:r>
      <w:r w:rsidR="00260614" w:rsidRPr="000A6CB0">
        <w:rPr>
          <w:color w:val="404040" w:themeColor="text1" w:themeTint="BF"/>
        </w:rPr>
        <w:t xml:space="preserve">hurch, even as we acknowledge the </w:t>
      </w:r>
      <w:r w:rsidR="00C56BE8" w:rsidRPr="000A6CB0">
        <w:rPr>
          <w:color w:val="404040" w:themeColor="text1" w:themeTint="BF"/>
        </w:rPr>
        <w:t xml:space="preserve">historical challenges of the </w:t>
      </w:r>
      <w:r w:rsidR="007E6C7C">
        <w:rPr>
          <w:color w:val="404040" w:themeColor="text1" w:themeTint="BF"/>
        </w:rPr>
        <w:t xml:space="preserve">specific </w:t>
      </w:r>
      <w:r w:rsidR="00C56BE8" w:rsidRPr="000A6CB0">
        <w:rPr>
          <w:color w:val="404040" w:themeColor="text1" w:themeTint="BF"/>
        </w:rPr>
        <w:t xml:space="preserve">dating </w:t>
      </w:r>
      <w:r w:rsidR="000434A1" w:rsidRPr="000A6CB0">
        <w:rPr>
          <w:color w:val="404040" w:themeColor="text1" w:themeTint="BF"/>
        </w:rPr>
        <w:t xml:space="preserve">and origins </w:t>
      </w:r>
      <w:r w:rsidR="00C56BE8" w:rsidRPr="000A6CB0">
        <w:rPr>
          <w:color w:val="404040" w:themeColor="text1" w:themeTint="BF"/>
        </w:rPr>
        <w:t xml:space="preserve">of this text. </w:t>
      </w:r>
    </w:p>
    <w:p w14:paraId="5176ED89" w14:textId="77777777" w:rsidR="000434A1" w:rsidRPr="000A6CB0" w:rsidRDefault="000434A1" w:rsidP="00571598">
      <w:pPr>
        <w:ind w:left="720"/>
        <w:rPr>
          <w:color w:val="404040" w:themeColor="text1" w:themeTint="BF"/>
        </w:rPr>
      </w:pPr>
    </w:p>
    <w:p w14:paraId="6C1D41CF" w14:textId="351AD38B" w:rsidR="007E6333" w:rsidRPr="000A6CB0" w:rsidRDefault="000434A1" w:rsidP="00571598">
      <w:pPr>
        <w:ind w:left="720"/>
        <w:rPr>
          <w:color w:val="404040" w:themeColor="text1" w:themeTint="BF"/>
        </w:rPr>
      </w:pPr>
      <w:r w:rsidRPr="000A6CB0">
        <w:rPr>
          <w:color w:val="404040" w:themeColor="text1" w:themeTint="BF"/>
        </w:rPr>
        <w:t xml:space="preserve">John 8:2 says at dawn, Jesus returned to the temple </w:t>
      </w:r>
      <w:r w:rsidR="00893DD6" w:rsidRPr="000A6CB0">
        <w:rPr>
          <w:color w:val="404040" w:themeColor="text1" w:themeTint="BF"/>
        </w:rPr>
        <w:t>and</w:t>
      </w:r>
      <w:r w:rsidR="00622935" w:rsidRPr="000A6CB0">
        <w:rPr>
          <w:color w:val="404040" w:themeColor="text1" w:themeTint="BF"/>
        </w:rPr>
        <w:t xml:space="preserve"> as was typical for teachers of the day, He sat down </w:t>
      </w:r>
      <w:r w:rsidR="005670C6">
        <w:rPr>
          <w:color w:val="404040" w:themeColor="text1" w:themeTint="BF"/>
        </w:rPr>
        <w:t>to instruct</w:t>
      </w:r>
      <w:r w:rsidR="00622935" w:rsidRPr="000A6CB0">
        <w:rPr>
          <w:color w:val="404040" w:themeColor="text1" w:themeTint="BF"/>
        </w:rPr>
        <w:t xml:space="preserve"> those who came to Him. After the events of John 7, it’s not hard to imagine </w:t>
      </w:r>
      <w:r w:rsidR="005670C6">
        <w:rPr>
          <w:color w:val="404040" w:themeColor="text1" w:themeTint="BF"/>
        </w:rPr>
        <w:t>why</w:t>
      </w:r>
      <w:r w:rsidR="00622935" w:rsidRPr="000A6CB0">
        <w:rPr>
          <w:color w:val="404040" w:themeColor="text1" w:themeTint="BF"/>
        </w:rPr>
        <w:t xml:space="preserve"> Jesus drew </w:t>
      </w:r>
      <w:r w:rsidR="005670C6">
        <w:rPr>
          <w:color w:val="404040" w:themeColor="text1" w:themeTint="BF"/>
        </w:rPr>
        <w:t>further</w:t>
      </w:r>
      <w:r w:rsidR="00595552" w:rsidRPr="000A6CB0">
        <w:rPr>
          <w:color w:val="404040" w:themeColor="text1" w:themeTint="BF"/>
        </w:rPr>
        <w:t xml:space="preserve"> interest. </w:t>
      </w:r>
      <w:r w:rsidR="006B34AB" w:rsidRPr="000A6CB0">
        <w:rPr>
          <w:color w:val="404040" w:themeColor="text1" w:themeTint="BF"/>
        </w:rPr>
        <w:t xml:space="preserve">As the group of eager students </w:t>
      </w:r>
      <w:r w:rsidR="00D946C7" w:rsidRPr="000A6CB0">
        <w:rPr>
          <w:color w:val="404040" w:themeColor="text1" w:themeTint="BF"/>
        </w:rPr>
        <w:t xml:space="preserve">sat down to hear Him, Jesus was interrupted, yet again, by the scribes and Pharisees. This time, they were not alone. </w:t>
      </w:r>
    </w:p>
    <w:p w14:paraId="6C7DC1F3" w14:textId="77777777" w:rsidR="0058168D" w:rsidRPr="000A6CB0" w:rsidRDefault="0058168D" w:rsidP="00571598">
      <w:pPr>
        <w:ind w:left="720"/>
        <w:rPr>
          <w:color w:val="404040" w:themeColor="text1" w:themeTint="BF"/>
        </w:rPr>
      </w:pPr>
    </w:p>
    <w:p w14:paraId="063DE436" w14:textId="34A7292B" w:rsidR="006E2E1B" w:rsidRPr="000A6CB0" w:rsidRDefault="007E6333" w:rsidP="00571598">
      <w:pPr>
        <w:ind w:left="720"/>
        <w:rPr>
          <w:color w:val="404040" w:themeColor="text1" w:themeTint="BF"/>
        </w:rPr>
      </w:pPr>
      <w:r w:rsidRPr="000A6CB0">
        <w:rPr>
          <w:color w:val="404040" w:themeColor="text1" w:themeTint="BF"/>
        </w:rPr>
        <w:t xml:space="preserve">Verse 3 tells us that the </w:t>
      </w:r>
      <w:r w:rsidR="0058168D" w:rsidRPr="000A6CB0">
        <w:rPr>
          <w:color w:val="404040" w:themeColor="text1" w:themeTint="BF"/>
        </w:rPr>
        <w:t xml:space="preserve">scribes and Pharisees </w:t>
      </w:r>
      <w:r w:rsidR="00450D00" w:rsidRPr="000A6CB0">
        <w:rPr>
          <w:color w:val="404040" w:themeColor="text1" w:themeTint="BF"/>
        </w:rPr>
        <w:t xml:space="preserve">arrived, bringing with them a </w:t>
      </w:r>
      <w:r w:rsidRPr="000A6CB0">
        <w:rPr>
          <w:color w:val="404040" w:themeColor="text1" w:themeTint="BF"/>
        </w:rPr>
        <w:t xml:space="preserve">woman </w:t>
      </w:r>
      <w:r w:rsidR="005670C6">
        <w:rPr>
          <w:color w:val="404040" w:themeColor="text1" w:themeTint="BF"/>
        </w:rPr>
        <w:t xml:space="preserve">who </w:t>
      </w:r>
      <w:r w:rsidRPr="000A6CB0">
        <w:rPr>
          <w:color w:val="404040" w:themeColor="text1" w:themeTint="BF"/>
        </w:rPr>
        <w:t>w</w:t>
      </w:r>
      <w:r w:rsidR="002258BA" w:rsidRPr="000A6CB0">
        <w:rPr>
          <w:color w:val="404040" w:themeColor="text1" w:themeTint="BF"/>
        </w:rPr>
        <w:t xml:space="preserve">as </w:t>
      </w:r>
      <w:r w:rsidR="002258BA" w:rsidRPr="000A6CB0">
        <w:rPr>
          <w:i/>
          <w:iCs/>
          <w:color w:val="404040" w:themeColor="text1" w:themeTint="BF"/>
        </w:rPr>
        <w:t>“caught in adultery</w:t>
      </w:r>
      <w:r w:rsidR="000A6CB0" w:rsidRPr="008728D5">
        <w:rPr>
          <w:i/>
          <w:iCs/>
          <w:color w:val="404040" w:themeColor="text1" w:themeTint="BF"/>
        </w:rPr>
        <w:t>.</w:t>
      </w:r>
      <w:r w:rsidR="002258BA" w:rsidRPr="008728D5">
        <w:rPr>
          <w:i/>
          <w:iCs/>
          <w:color w:val="404040" w:themeColor="text1" w:themeTint="BF"/>
        </w:rPr>
        <w:t>”</w:t>
      </w:r>
      <w:r w:rsidR="000440DD" w:rsidRPr="000A6CB0">
        <w:rPr>
          <w:color w:val="404040" w:themeColor="text1" w:themeTint="BF"/>
        </w:rPr>
        <w:t xml:space="preserve"> </w:t>
      </w:r>
      <w:r w:rsidR="00450D00" w:rsidRPr="000A6CB0">
        <w:rPr>
          <w:color w:val="404040" w:themeColor="text1" w:themeTint="BF"/>
        </w:rPr>
        <w:t xml:space="preserve">They </w:t>
      </w:r>
      <w:r w:rsidR="006661FA" w:rsidRPr="000A6CB0">
        <w:rPr>
          <w:color w:val="404040" w:themeColor="text1" w:themeTint="BF"/>
        </w:rPr>
        <w:t xml:space="preserve">pushed </w:t>
      </w:r>
      <w:r w:rsidR="00DC7FAE" w:rsidRPr="000A6CB0">
        <w:rPr>
          <w:color w:val="404040" w:themeColor="text1" w:themeTint="BF"/>
        </w:rPr>
        <w:t xml:space="preserve">their way </w:t>
      </w:r>
      <w:r w:rsidR="008728D5">
        <w:rPr>
          <w:color w:val="404040" w:themeColor="text1" w:themeTint="BF"/>
        </w:rPr>
        <w:t>through those</w:t>
      </w:r>
      <w:r w:rsidR="006661FA" w:rsidRPr="000A6CB0">
        <w:rPr>
          <w:color w:val="404040" w:themeColor="text1" w:themeTint="BF"/>
        </w:rPr>
        <w:t xml:space="preserve"> seated to hear </w:t>
      </w:r>
      <w:r w:rsidR="00BC2C43">
        <w:rPr>
          <w:color w:val="404040" w:themeColor="text1" w:themeTint="BF"/>
        </w:rPr>
        <w:t>Jesus’s</w:t>
      </w:r>
      <w:r w:rsidR="006661FA" w:rsidRPr="000A6CB0">
        <w:rPr>
          <w:color w:val="404040" w:themeColor="text1" w:themeTint="BF"/>
        </w:rPr>
        <w:t xml:space="preserve"> </w:t>
      </w:r>
      <w:r w:rsidR="00893DD6" w:rsidRPr="000A6CB0">
        <w:rPr>
          <w:color w:val="404040" w:themeColor="text1" w:themeTint="BF"/>
        </w:rPr>
        <w:t>teaching and</w:t>
      </w:r>
      <w:r w:rsidR="006661FA" w:rsidRPr="000A6CB0">
        <w:rPr>
          <w:color w:val="404040" w:themeColor="text1" w:themeTint="BF"/>
        </w:rPr>
        <w:t xml:space="preserve"> </w:t>
      </w:r>
      <w:r w:rsidR="00450D00" w:rsidRPr="000A6CB0">
        <w:rPr>
          <w:color w:val="404040" w:themeColor="text1" w:themeTint="BF"/>
        </w:rPr>
        <w:t>force</w:t>
      </w:r>
      <w:r w:rsidR="006661FA" w:rsidRPr="000A6CB0">
        <w:rPr>
          <w:color w:val="404040" w:themeColor="text1" w:themeTint="BF"/>
        </w:rPr>
        <w:t xml:space="preserve">d the woman to stand </w:t>
      </w:r>
      <w:r w:rsidR="006E2E1B" w:rsidRPr="000A6CB0">
        <w:rPr>
          <w:color w:val="404040" w:themeColor="text1" w:themeTint="BF"/>
        </w:rPr>
        <w:t xml:space="preserve">in the </w:t>
      </w:r>
      <w:r w:rsidR="00025B98" w:rsidRPr="000A6CB0">
        <w:rPr>
          <w:color w:val="404040" w:themeColor="text1" w:themeTint="BF"/>
        </w:rPr>
        <w:t xml:space="preserve">center of </w:t>
      </w:r>
      <w:r w:rsidR="00DC7FAE" w:rsidRPr="000A6CB0">
        <w:rPr>
          <w:color w:val="404040" w:themeColor="text1" w:themeTint="BF"/>
        </w:rPr>
        <w:t>the</w:t>
      </w:r>
      <w:r w:rsidR="008728D5">
        <w:rPr>
          <w:color w:val="404040" w:themeColor="text1" w:themeTint="BF"/>
        </w:rPr>
        <w:t>m</w:t>
      </w:r>
      <w:r w:rsidR="000440DD" w:rsidRPr="000A6CB0">
        <w:rPr>
          <w:color w:val="404040" w:themeColor="text1" w:themeTint="BF"/>
        </w:rPr>
        <w:t xml:space="preserve">. </w:t>
      </w:r>
      <w:r w:rsidR="006E2E1B" w:rsidRPr="000A6CB0">
        <w:rPr>
          <w:color w:val="404040" w:themeColor="text1" w:themeTint="BF"/>
        </w:rPr>
        <w:t xml:space="preserve">The shock and humiliation of the moment are not hard to </w:t>
      </w:r>
      <w:r w:rsidR="00232763" w:rsidRPr="000A6CB0">
        <w:rPr>
          <w:color w:val="404040" w:themeColor="text1" w:themeTint="BF"/>
        </w:rPr>
        <w:t xml:space="preserve">imagine. </w:t>
      </w:r>
      <w:r w:rsidR="00025B98" w:rsidRPr="000A6CB0">
        <w:rPr>
          <w:color w:val="404040" w:themeColor="text1" w:themeTint="BF"/>
        </w:rPr>
        <w:t xml:space="preserve">How was this woman </w:t>
      </w:r>
      <w:r w:rsidR="00025B98" w:rsidRPr="000A6CB0">
        <w:rPr>
          <w:i/>
          <w:iCs/>
          <w:color w:val="404040" w:themeColor="text1" w:themeTint="BF"/>
        </w:rPr>
        <w:t>“caught”</w:t>
      </w:r>
      <w:r w:rsidR="00025B98" w:rsidRPr="000A6CB0">
        <w:rPr>
          <w:color w:val="404040" w:themeColor="text1" w:themeTint="BF"/>
        </w:rPr>
        <w:t>? It seems likely, based on what happen</w:t>
      </w:r>
      <w:r w:rsidR="00303B6B" w:rsidRPr="000A6CB0">
        <w:rPr>
          <w:color w:val="404040" w:themeColor="text1" w:themeTint="BF"/>
        </w:rPr>
        <w:t>ed</w:t>
      </w:r>
      <w:r w:rsidR="00025B98" w:rsidRPr="000A6CB0">
        <w:rPr>
          <w:color w:val="404040" w:themeColor="text1" w:themeTint="BF"/>
        </w:rPr>
        <w:t xml:space="preserve"> next, that she was the victim of a </w:t>
      </w:r>
      <w:r w:rsidR="008728D5">
        <w:rPr>
          <w:color w:val="404040" w:themeColor="text1" w:themeTint="BF"/>
        </w:rPr>
        <w:t>premeditated scheme</w:t>
      </w:r>
      <w:r w:rsidR="00025B98" w:rsidRPr="000A6CB0">
        <w:rPr>
          <w:color w:val="404040" w:themeColor="text1" w:themeTint="BF"/>
        </w:rPr>
        <w:t xml:space="preserve"> to exploit her and </w:t>
      </w:r>
      <w:r w:rsidR="00303B6B" w:rsidRPr="000A6CB0">
        <w:rPr>
          <w:color w:val="404040" w:themeColor="text1" w:themeTint="BF"/>
        </w:rPr>
        <w:t xml:space="preserve">discredit Jesus. </w:t>
      </w:r>
      <w:r w:rsidR="00DC7FAE" w:rsidRPr="000A6CB0">
        <w:rPr>
          <w:color w:val="404040" w:themeColor="text1" w:themeTint="BF"/>
        </w:rPr>
        <w:t xml:space="preserve">After all, the man with whom she was </w:t>
      </w:r>
      <w:r w:rsidR="008728D5">
        <w:rPr>
          <w:color w:val="404040" w:themeColor="text1" w:themeTint="BF"/>
        </w:rPr>
        <w:t xml:space="preserve">caught, </w:t>
      </w:r>
      <w:r w:rsidR="00DC7FAE" w:rsidRPr="000A6CB0">
        <w:rPr>
          <w:color w:val="404040" w:themeColor="text1" w:themeTint="BF"/>
        </w:rPr>
        <w:t xml:space="preserve">who </w:t>
      </w:r>
      <w:r w:rsidR="008728D5">
        <w:rPr>
          <w:color w:val="404040" w:themeColor="text1" w:themeTint="BF"/>
        </w:rPr>
        <w:t>was</w:t>
      </w:r>
      <w:r w:rsidR="00DC7FAE" w:rsidRPr="000A6CB0">
        <w:rPr>
          <w:color w:val="404040" w:themeColor="text1" w:themeTint="BF"/>
        </w:rPr>
        <w:t xml:space="preserve"> </w:t>
      </w:r>
      <w:r w:rsidR="008323B0" w:rsidRPr="000A6CB0">
        <w:rPr>
          <w:color w:val="404040" w:themeColor="text1" w:themeTint="BF"/>
        </w:rPr>
        <w:t xml:space="preserve">guilty of adultery, was nowhere to be found. </w:t>
      </w:r>
    </w:p>
    <w:p w14:paraId="49182334" w14:textId="77777777" w:rsidR="008323B0" w:rsidRPr="000A6CB0" w:rsidRDefault="008323B0" w:rsidP="00571598">
      <w:pPr>
        <w:ind w:left="720"/>
        <w:rPr>
          <w:color w:val="404040" w:themeColor="text1" w:themeTint="BF"/>
        </w:rPr>
      </w:pPr>
    </w:p>
    <w:p w14:paraId="526F41C3" w14:textId="3C2BF0F8" w:rsidR="008323B0" w:rsidRPr="000A6CB0" w:rsidRDefault="00AF33BC" w:rsidP="00571598">
      <w:pPr>
        <w:ind w:left="720"/>
        <w:rPr>
          <w:color w:val="404040" w:themeColor="text1" w:themeTint="BF"/>
        </w:rPr>
      </w:pPr>
      <w:r w:rsidRPr="000A6CB0">
        <w:rPr>
          <w:i/>
          <w:iCs/>
          <w:color w:val="404040" w:themeColor="text1" w:themeTint="BF"/>
        </w:rPr>
        <w:t>“Teacher,” they said to him, “this woman was caught in the act of committing adultery. In the law Moses commanded us to stone such women. So what do you say?”</w:t>
      </w:r>
      <w:r w:rsidRPr="000A6CB0">
        <w:rPr>
          <w:color w:val="404040" w:themeColor="text1" w:themeTint="BF"/>
        </w:rPr>
        <w:t xml:space="preserve"> (</w:t>
      </w:r>
      <w:r w:rsidR="0096364C">
        <w:rPr>
          <w:color w:val="404040" w:themeColor="text1" w:themeTint="BF"/>
        </w:rPr>
        <w:t>v.</w:t>
      </w:r>
      <w:r w:rsidRPr="000A6CB0">
        <w:rPr>
          <w:color w:val="404040" w:themeColor="text1" w:themeTint="BF"/>
        </w:rPr>
        <w:t xml:space="preserve"> 4). A few important things </w:t>
      </w:r>
      <w:r w:rsidR="00967199">
        <w:rPr>
          <w:color w:val="404040" w:themeColor="text1" w:themeTint="BF"/>
        </w:rPr>
        <w:t>happen</w:t>
      </w:r>
      <w:r w:rsidRPr="000A6CB0">
        <w:rPr>
          <w:color w:val="404040" w:themeColor="text1" w:themeTint="BF"/>
        </w:rPr>
        <w:t xml:space="preserve"> in this verse. </w:t>
      </w:r>
      <w:r w:rsidR="00E005D3" w:rsidRPr="000A6CB0">
        <w:rPr>
          <w:color w:val="404040" w:themeColor="text1" w:themeTint="BF"/>
        </w:rPr>
        <w:t>First, note the title the Pharisees use</w:t>
      </w:r>
      <w:r w:rsidR="008565F4" w:rsidRPr="000A6CB0">
        <w:rPr>
          <w:color w:val="404040" w:themeColor="text1" w:themeTint="BF"/>
        </w:rPr>
        <w:t xml:space="preserve">d for Jesus—teacher. </w:t>
      </w:r>
      <w:r w:rsidR="0072660B" w:rsidRPr="000A6CB0">
        <w:rPr>
          <w:color w:val="404040" w:themeColor="text1" w:themeTint="BF"/>
        </w:rPr>
        <w:t xml:space="preserve">In Greek, there are </w:t>
      </w:r>
      <w:r w:rsidR="008A49A8" w:rsidRPr="000A6CB0">
        <w:rPr>
          <w:color w:val="404040" w:themeColor="text1" w:themeTint="BF"/>
        </w:rPr>
        <w:t>two</w:t>
      </w:r>
      <w:r w:rsidR="0072660B" w:rsidRPr="000A6CB0">
        <w:rPr>
          <w:color w:val="404040" w:themeColor="text1" w:themeTint="BF"/>
        </w:rPr>
        <w:t xml:space="preserve"> forms of </w:t>
      </w:r>
      <w:r w:rsidR="0072660B" w:rsidRPr="000A6CB0">
        <w:rPr>
          <w:i/>
          <w:iCs/>
          <w:color w:val="404040" w:themeColor="text1" w:themeTint="BF"/>
        </w:rPr>
        <w:t>“teacher</w:t>
      </w:r>
      <w:r w:rsidR="00967199">
        <w:rPr>
          <w:i/>
          <w:iCs/>
          <w:color w:val="404040" w:themeColor="text1" w:themeTint="BF"/>
        </w:rPr>
        <w:t>.</w:t>
      </w:r>
      <w:r w:rsidR="0072660B" w:rsidRPr="000A6CB0">
        <w:rPr>
          <w:i/>
          <w:iCs/>
          <w:color w:val="404040" w:themeColor="text1" w:themeTint="BF"/>
        </w:rPr>
        <w:t>”</w:t>
      </w:r>
      <w:r w:rsidR="0072660B" w:rsidRPr="000A6CB0">
        <w:rPr>
          <w:color w:val="404040" w:themeColor="text1" w:themeTint="BF"/>
        </w:rPr>
        <w:t xml:space="preserve"> The first, meaning “</w:t>
      </w:r>
      <w:r w:rsidR="0072660B" w:rsidRPr="000A6CB0">
        <w:rPr>
          <w:i/>
          <w:iCs/>
          <w:color w:val="404040" w:themeColor="text1" w:themeTint="BF"/>
        </w:rPr>
        <w:t>Rabbi</w:t>
      </w:r>
      <w:r w:rsidR="00295AD7">
        <w:rPr>
          <w:i/>
          <w:iCs/>
          <w:color w:val="404040" w:themeColor="text1" w:themeTint="BF"/>
        </w:rPr>
        <w:t>,</w:t>
      </w:r>
      <w:r w:rsidR="0072660B" w:rsidRPr="000A6CB0">
        <w:rPr>
          <w:color w:val="404040" w:themeColor="text1" w:themeTint="BF"/>
        </w:rPr>
        <w:t>”</w:t>
      </w:r>
      <w:r w:rsidR="003B6CD9" w:rsidRPr="000A6CB0">
        <w:rPr>
          <w:color w:val="404040" w:themeColor="text1" w:themeTint="BF"/>
        </w:rPr>
        <w:t xml:space="preserve"> </w:t>
      </w:r>
      <w:r w:rsidR="007245BE" w:rsidRPr="000A6CB0">
        <w:rPr>
          <w:color w:val="404040" w:themeColor="text1" w:themeTint="BF"/>
        </w:rPr>
        <w:t>is commonly used throughout the Gospel</w:t>
      </w:r>
      <w:r w:rsidR="00747F46" w:rsidRPr="000A6CB0">
        <w:rPr>
          <w:color w:val="404040" w:themeColor="text1" w:themeTint="BF"/>
        </w:rPr>
        <w:t xml:space="preserve">s. It means </w:t>
      </w:r>
      <w:r w:rsidR="00747F46" w:rsidRPr="000A6CB0">
        <w:rPr>
          <w:i/>
          <w:iCs/>
          <w:color w:val="404040" w:themeColor="text1" w:themeTint="BF"/>
        </w:rPr>
        <w:t>“my great one, or honorable sir</w:t>
      </w:r>
      <w:r w:rsidR="000440DD" w:rsidRPr="000A6CB0">
        <w:rPr>
          <w:i/>
          <w:iCs/>
          <w:color w:val="404040" w:themeColor="text1" w:themeTint="BF"/>
        </w:rPr>
        <w:t>,”</w:t>
      </w:r>
      <w:r w:rsidR="00747F46" w:rsidRPr="000A6CB0">
        <w:rPr>
          <w:color w:val="404040" w:themeColor="text1" w:themeTint="BF"/>
        </w:rPr>
        <w:t xml:space="preserve"> and </w:t>
      </w:r>
      <w:r w:rsidR="00295AD7">
        <w:rPr>
          <w:color w:val="404040" w:themeColor="text1" w:themeTint="BF"/>
        </w:rPr>
        <w:t>was</w:t>
      </w:r>
      <w:r w:rsidR="00747F46" w:rsidRPr="000A6CB0">
        <w:rPr>
          <w:color w:val="404040" w:themeColor="text1" w:themeTint="BF"/>
        </w:rPr>
        <w:t xml:space="preserve"> used by Jews to address their teachers, or to refer to them in their a</w:t>
      </w:r>
      <w:r w:rsidR="00245450" w:rsidRPr="000A6CB0">
        <w:rPr>
          <w:color w:val="404040" w:themeColor="text1" w:themeTint="BF"/>
        </w:rPr>
        <w:t xml:space="preserve">bsence. </w:t>
      </w:r>
      <w:r w:rsidR="008A49A8" w:rsidRPr="000A6CB0">
        <w:rPr>
          <w:color w:val="404040" w:themeColor="text1" w:themeTint="BF"/>
        </w:rPr>
        <w:t>It signifie</w:t>
      </w:r>
      <w:r w:rsidR="00295AD7">
        <w:rPr>
          <w:color w:val="404040" w:themeColor="text1" w:themeTint="BF"/>
        </w:rPr>
        <w:t>d</w:t>
      </w:r>
      <w:r w:rsidR="008A49A8" w:rsidRPr="000A6CB0">
        <w:rPr>
          <w:color w:val="404040" w:themeColor="text1" w:themeTint="BF"/>
        </w:rPr>
        <w:t xml:space="preserve"> spiritual authority. </w:t>
      </w:r>
      <w:r w:rsidR="00295AD7">
        <w:rPr>
          <w:color w:val="404040" w:themeColor="text1" w:themeTint="BF"/>
        </w:rPr>
        <w:t>This title is given</w:t>
      </w:r>
      <w:r w:rsidR="00245450" w:rsidRPr="000A6CB0">
        <w:rPr>
          <w:color w:val="404040" w:themeColor="text1" w:themeTint="BF"/>
        </w:rPr>
        <w:t xml:space="preserve"> to Jesus in John </w:t>
      </w:r>
      <w:proofErr w:type="gramStart"/>
      <w:r w:rsidR="00245450" w:rsidRPr="000A6CB0">
        <w:rPr>
          <w:color w:val="404040" w:themeColor="text1" w:themeTint="BF"/>
        </w:rPr>
        <w:t>1:</w:t>
      </w:r>
      <w:r w:rsidR="008901FD" w:rsidRPr="000A6CB0">
        <w:rPr>
          <w:color w:val="404040" w:themeColor="text1" w:themeTint="BF"/>
        </w:rPr>
        <w:t>38, and</w:t>
      </w:r>
      <w:proofErr w:type="gramEnd"/>
      <w:r w:rsidR="008901FD" w:rsidRPr="000A6CB0">
        <w:rPr>
          <w:color w:val="404040" w:themeColor="text1" w:themeTint="BF"/>
        </w:rPr>
        <w:t xml:space="preserve"> is used by Nicodemus in John 3:2. The second word for teacher</w:t>
      </w:r>
      <w:r w:rsidR="00295AD7">
        <w:rPr>
          <w:color w:val="404040" w:themeColor="text1" w:themeTint="BF"/>
        </w:rPr>
        <w:t xml:space="preserve"> </w:t>
      </w:r>
      <w:r w:rsidR="0036211D" w:rsidRPr="000A6CB0">
        <w:rPr>
          <w:color w:val="404040" w:themeColor="text1" w:themeTint="BF"/>
        </w:rPr>
        <w:t xml:space="preserve">implies </w:t>
      </w:r>
      <w:r w:rsidR="00683B8D" w:rsidRPr="000A6CB0">
        <w:rPr>
          <w:color w:val="404040" w:themeColor="text1" w:themeTint="BF"/>
        </w:rPr>
        <w:t xml:space="preserve">a duty of instruction, and one who has authority to </w:t>
      </w:r>
      <w:r w:rsidR="00F47644" w:rsidRPr="000A6CB0">
        <w:rPr>
          <w:color w:val="404040" w:themeColor="text1" w:themeTint="BF"/>
        </w:rPr>
        <w:t>teach</w:t>
      </w:r>
      <w:r w:rsidR="00683B8D" w:rsidRPr="000A6CB0">
        <w:rPr>
          <w:color w:val="404040" w:themeColor="text1" w:themeTint="BF"/>
        </w:rPr>
        <w:t xml:space="preserve"> others. </w:t>
      </w:r>
      <w:r w:rsidR="00295AD7">
        <w:rPr>
          <w:color w:val="404040" w:themeColor="text1" w:themeTint="BF"/>
        </w:rPr>
        <w:t>This</w:t>
      </w:r>
      <w:r w:rsidR="00A449C4" w:rsidRPr="000A6CB0">
        <w:rPr>
          <w:color w:val="404040" w:themeColor="text1" w:themeTint="BF"/>
        </w:rPr>
        <w:t xml:space="preserve"> is</w:t>
      </w:r>
      <w:r w:rsidR="00295AD7">
        <w:rPr>
          <w:color w:val="404040" w:themeColor="text1" w:themeTint="BF"/>
        </w:rPr>
        <w:t xml:space="preserve"> t</w:t>
      </w:r>
      <w:r w:rsidR="00A449C4" w:rsidRPr="000A6CB0">
        <w:rPr>
          <w:color w:val="404040" w:themeColor="text1" w:themeTint="BF"/>
        </w:rPr>
        <w:t>he title for teacher Jesus most commonly chose for Himself. Used her</w:t>
      </w:r>
      <w:r w:rsidR="00C6028E" w:rsidRPr="000A6CB0">
        <w:rPr>
          <w:color w:val="404040" w:themeColor="text1" w:themeTint="BF"/>
        </w:rPr>
        <w:t>e by the Pharisees, however, it reeks of contempt. They d</w:t>
      </w:r>
      <w:r w:rsidR="00295AD7">
        <w:rPr>
          <w:color w:val="404040" w:themeColor="text1" w:themeTint="BF"/>
        </w:rPr>
        <w:t>id</w:t>
      </w:r>
      <w:r w:rsidR="00C6028E" w:rsidRPr="000A6CB0">
        <w:rPr>
          <w:color w:val="404040" w:themeColor="text1" w:themeTint="BF"/>
        </w:rPr>
        <w:t xml:space="preserve"> not address Him with a religious title, but a</w:t>
      </w:r>
      <w:r w:rsidR="000D4396" w:rsidRPr="000A6CB0">
        <w:rPr>
          <w:color w:val="404040" w:themeColor="text1" w:themeTint="BF"/>
        </w:rPr>
        <w:t xml:space="preserve">n authoritarian one. It’s as if they were saying, </w:t>
      </w:r>
      <w:r w:rsidR="000D4396" w:rsidRPr="000A6CB0">
        <w:rPr>
          <w:i/>
          <w:iCs/>
          <w:color w:val="404040" w:themeColor="text1" w:themeTint="BF"/>
        </w:rPr>
        <w:t>“Hey, Jesus, since you’re sitting here teaching others, here’s a tricky problem for you to figure out.”</w:t>
      </w:r>
      <w:r w:rsidR="000D4396" w:rsidRPr="000A6CB0">
        <w:rPr>
          <w:color w:val="404040" w:themeColor="text1" w:themeTint="BF"/>
        </w:rPr>
        <w:t xml:space="preserve"> </w:t>
      </w:r>
      <w:r w:rsidR="00F47644" w:rsidRPr="000A6CB0">
        <w:rPr>
          <w:color w:val="404040" w:themeColor="text1" w:themeTint="BF"/>
        </w:rPr>
        <w:t>Their intent wasn’t honor, but humiliation.</w:t>
      </w:r>
    </w:p>
    <w:p w14:paraId="42E28A28" w14:textId="77777777" w:rsidR="00F47644" w:rsidRPr="000A6CB0" w:rsidRDefault="00F47644" w:rsidP="00571598">
      <w:pPr>
        <w:ind w:left="720"/>
        <w:rPr>
          <w:color w:val="404040" w:themeColor="text1" w:themeTint="BF"/>
        </w:rPr>
      </w:pPr>
    </w:p>
    <w:p w14:paraId="78285025" w14:textId="584EA436" w:rsidR="00F47644" w:rsidRPr="000A6CB0" w:rsidRDefault="00F47644" w:rsidP="00571598">
      <w:pPr>
        <w:ind w:left="720"/>
        <w:rPr>
          <w:color w:val="404040" w:themeColor="text1" w:themeTint="BF"/>
        </w:rPr>
      </w:pPr>
      <w:r w:rsidRPr="000A6CB0">
        <w:rPr>
          <w:color w:val="404040" w:themeColor="text1" w:themeTint="BF"/>
        </w:rPr>
        <w:t>The second thing that must be addressed is the presence of a woman “</w:t>
      </w:r>
      <w:r w:rsidRPr="000A6CB0">
        <w:rPr>
          <w:i/>
          <w:iCs/>
          <w:color w:val="404040" w:themeColor="text1" w:themeTint="BF"/>
        </w:rPr>
        <w:t>caught in the act</w:t>
      </w:r>
      <w:r w:rsidRPr="000A6CB0">
        <w:rPr>
          <w:color w:val="404040" w:themeColor="text1" w:themeTint="BF"/>
        </w:rPr>
        <w:t xml:space="preserve">” of adultery. It’s hard to imagine how </w:t>
      </w:r>
      <w:r w:rsidR="005416D9" w:rsidRPr="000A6CB0">
        <w:rPr>
          <w:color w:val="404040" w:themeColor="text1" w:themeTint="BF"/>
        </w:rPr>
        <w:t xml:space="preserve">the Pharisees could possibly have stumbled upon this breech of the law accidentally. It was </w:t>
      </w:r>
      <w:r w:rsidR="00EE14AD">
        <w:rPr>
          <w:color w:val="404040" w:themeColor="text1" w:themeTint="BF"/>
        </w:rPr>
        <w:t>al</w:t>
      </w:r>
      <w:r w:rsidR="005416D9" w:rsidRPr="000A6CB0">
        <w:rPr>
          <w:color w:val="404040" w:themeColor="text1" w:themeTint="BF"/>
        </w:rPr>
        <w:t>m</w:t>
      </w:r>
      <w:r w:rsidR="00527452" w:rsidRPr="000A6CB0">
        <w:rPr>
          <w:color w:val="404040" w:themeColor="text1" w:themeTint="BF"/>
        </w:rPr>
        <w:t>o</w:t>
      </w:r>
      <w:r w:rsidR="005416D9" w:rsidRPr="000A6CB0">
        <w:rPr>
          <w:color w:val="404040" w:themeColor="text1" w:themeTint="BF"/>
        </w:rPr>
        <w:t xml:space="preserve">st surely a set up. No care </w:t>
      </w:r>
      <w:r w:rsidR="00FB6FFA" w:rsidRPr="000A6CB0">
        <w:rPr>
          <w:color w:val="404040" w:themeColor="text1" w:themeTint="BF"/>
        </w:rPr>
        <w:t>wa</w:t>
      </w:r>
      <w:r w:rsidR="005416D9" w:rsidRPr="000A6CB0">
        <w:rPr>
          <w:color w:val="404040" w:themeColor="text1" w:themeTint="BF"/>
        </w:rPr>
        <w:t xml:space="preserve">s given to her </w:t>
      </w:r>
      <w:r w:rsidR="002202A0" w:rsidRPr="000A6CB0">
        <w:rPr>
          <w:color w:val="404040" w:themeColor="text1" w:themeTint="BF"/>
        </w:rPr>
        <w:t xml:space="preserve">shame, and she </w:t>
      </w:r>
      <w:r w:rsidR="00FB6FFA" w:rsidRPr="000A6CB0">
        <w:rPr>
          <w:color w:val="404040" w:themeColor="text1" w:themeTint="BF"/>
        </w:rPr>
        <w:t>wa</w:t>
      </w:r>
      <w:r w:rsidR="002202A0" w:rsidRPr="000A6CB0">
        <w:rPr>
          <w:color w:val="404040" w:themeColor="text1" w:themeTint="BF"/>
        </w:rPr>
        <w:t xml:space="preserve">s not invited to defend herself. </w:t>
      </w:r>
      <w:r w:rsidR="00EE14AD">
        <w:rPr>
          <w:color w:val="404040" w:themeColor="text1" w:themeTint="BF"/>
        </w:rPr>
        <w:t>The woman’s</w:t>
      </w:r>
      <w:r w:rsidR="00E7566F" w:rsidRPr="000A6CB0">
        <w:rPr>
          <w:color w:val="404040" w:themeColor="text1" w:themeTint="BF"/>
        </w:rPr>
        <w:t xml:space="preserve"> guilt, innocence, or punishment wasn’t really </w:t>
      </w:r>
      <w:r w:rsidR="00C93B11" w:rsidRPr="000A6CB0">
        <w:rPr>
          <w:color w:val="404040" w:themeColor="text1" w:themeTint="BF"/>
        </w:rPr>
        <w:lastRenderedPageBreak/>
        <w:t>what the</w:t>
      </w:r>
      <w:r w:rsidR="00EE14AD">
        <w:rPr>
          <w:color w:val="404040" w:themeColor="text1" w:themeTint="BF"/>
        </w:rPr>
        <w:t xml:space="preserve"> leaders</w:t>
      </w:r>
      <w:r w:rsidR="00C93B11" w:rsidRPr="000A6CB0">
        <w:rPr>
          <w:color w:val="404040" w:themeColor="text1" w:themeTint="BF"/>
        </w:rPr>
        <w:t xml:space="preserve"> were after at all. If righteousness according to the Law had been the </w:t>
      </w:r>
      <w:r w:rsidR="00EE14AD">
        <w:rPr>
          <w:color w:val="404040" w:themeColor="text1" w:themeTint="BF"/>
        </w:rPr>
        <w:t xml:space="preserve">true </w:t>
      </w:r>
      <w:r w:rsidR="00C93B11" w:rsidRPr="000A6CB0">
        <w:rPr>
          <w:color w:val="404040" w:themeColor="text1" w:themeTint="BF"/>
        </w:rPr>
        <w:t xml:space="preserve">goal, the man </w:t>
      </w:r>
      <w:r w:rsidR="00EE14AD">
        <w:rPr>
          <w:color w:val="404040" w:themeColor="text1" w:themeTint="BF"/>
        </w:rPr>
        <w:t xml:space="preserve">she was caught with </w:t>
      </w:r>
      <w:r w:rsidR="003C7904" w:rsidRPr="000A6CB0">
        <w:rPr>
          <w:color w:val="404040" w:themeColor="text1" w:themeTint="BF"/>
        </w:rPr>
        <w:t>would have stood trial as well.</w:t>
      </w:r>
      <w:r w:rsidR="00EE14AD">
        <w:rPr>
          <w:color w:val="404040" w:themeColor="text1" w:themeTint="BF"/>
        </w:rPr>
        <w:t xml:space="preserve"> Instead, the woman was a means to an end—a tool used to try and trap Jesus.</w:t>
      </w:r>
    </w:p>
    <w:p w14:paraId="7724E64A" w14:textId="77777777" w:rsidR="003C7904" w:rsidRPr="000A6CB0" w:rsidRDefault="003C7904" w:rsidP="00571598">
      <w:pPr>
        <w:ind w:left="720"/>
        <w:rPr>
          <w:color w:val="404040" w:themeColor="text1" w:themeTint="BF"/>
        </w:rPr>
      </w:pPr>
    </w:p>
    <w:p w14:paraId="680A054B" w14:textId="0D66DCC8" w:rsidR="003C7904" w:rsidRPr="000A6CB0" w:rsidRDefault="003C7904" w:rsidP="00571598">
      <w:pPr>
        <w:ind w:left="720"/>
        <w:rPr>
          <w:color w:val="404040" w:themeColor="text1" w:themeTint="BF"/>
        </w:rPr>
      </w:pPr>
      <w:r w:rsidRPr="000A6CB0">
        <w:rPr>
          <w:color w:val="404040" w:themeColor="text1" w:themeTint="BF"/>
        </w:rPr>
        <w:t xml:space="preserve">Thirdly, the </w:t>
      </w:r>
      <w:r w:rsidR="00906DB8" w:rsidRPr="000A6CB0">
        <w:rPr>
          <w:color w:val="404040" w:themeColor="text1" w:themeTint="BF"/>
        </w:rPr>
        <w:t>Pharisees point</w:t>
      </w:r>
      <w:r w:rsidR="00550A7C">
        <w:rPr>
          <w:color w:val="404040" w:themeColor="text1" w:themeTint="BF"/>
        </w:rPr>
        <w:t>ed</w:t>
      </w:r>
      <w:r w:rsidR="00906DB8" w:rsidRPr="000A6CB0">
        <w:rPr>
          <w:color w:val="404040" w:themeColor="text1" w:themeTint="BF"/>
        </w:rPr>
        <w:t xml:space="preserve"> out that the law of Moses c</w:t>
      </w:r>
      <w:r w:rsidR="00373973" w:rsidRPr="000A6CB0">
        <w:rPr>
          <w:color w:val="404040" w:themeColor="text1" w:themeTint="BF"/>
        </w:rPr>
        <w:t xml:space="preserve">ommanded </w:t>
      </w:r>
      <w:r w:rsidR="00373973" w:rsidRPr="00BB405B">
        <w:rPr>
          <w:i/>
          <w:iCs/>
          <w:color w:val="404040" w:themeColor="text1" w:themeTint="BF"/>
        </w:rPr>
        <w:t>“such a woman”</w:t>
      </w:r>
      <w:r w:rsidR="00373973" w:rsidRPr="000A6CB0">
        <w:rPr>
          <w:color w:val="404040" w:themeColor="text1" w:themeTint="BF"/>
        </w:rPr>
        <w:t xml:space="preserve"> be stoned. Here, the religious leaders </w:t>
      </w:r>
      <w:r w:rsidR="00751175" w:rsidRPr="000A6CB0">
        <w:rPr>
          <w:color w:val="404040" w:themeColor="text1" w:themeTint="BF"/>
        </w:rPr>
        <w:t>cite</w:t>
      </w:r>
      <w:r w:rsidR="00BB405B">
        <w:rPr>
          <w:color w:val="404040" w:themeColor="text1" w:themeTint="BF"/>
        </w:rPr>
        <w:t>d</w:t>
      </w:r>
      <w:r w:rsidR="00751175" w:rsidRPr="000A6CB0">
        <w:rPr>
          <w:color w:val="404040" w:themeColor="text1" w:themeTint="BF"/>
        </w:rPr>
        <w:t xml:space="preserve"> the law </w:t>
      </w:r>
      <w:r w:rsidR="00893DD6" w:rsidRPr="000A6CB0">
        <w:rPr>
          <w:color w:val="404040" w:themeColor="text1" w:themeTint="BF"/>
        </w:rPr>
        <w:t>accurately but</w:t>
      </w:r>
      <w:r w:rsidR="00751175" w:rsidRPr="000A6CB0">
        <w:rPr>
          <w:color w:val="404040" w:themeColor="text1" w:themeTint="BF"/>
        </w:rPr>
        <w:t xml:space="preserve"> appl</w:t>
      </w:r>
      <w:r w:rsidR="00BB405B">
        <w:rPr>
          <w:color w:val="404040" w:themeColor="text1" w:themeTint="BF"/>
        </w:rPr>
        <w:t>ied</w:t>
      </w:r>
      <w:r w:rsidR="00751175" w:rsidRPr="000A6CB0">
        <w:rPr>
          <w:color w:val="404040" w:themeColor="text1" w:themeTint="BF"/>
        </w:rPr>
        <w:t xml:space="preserve"> it selectively. </w:t>
      </w:r>
      <w:r w:rsidR="0074502A" w:rsidRPr="000A6CB0">
        <w:rPr>
          <w:color w:val="404040" w:themeColor="text1" w:themeTint="BF"/>
        </w:rPr>
        <w:t>In Leviticus 20:</w:t>
      </w:r>
      <w:r w:rsidR="008361DC" w:rsidRPr="000A6CB0">
        <w:rPr>
          <w:color w:val="404040" w:themeColor="text1" w:themeTint="BF"/>
        </w:rPr>
        <w:t xml:space="preserve">10, it says </w:t>
      </w:r>
      <w:r w:rsidR="00770FFE" w:rsidRPr="000A6CB0">
        <w:rPr>
          <w:i/>
          <w:iCs/>
          <w:color w:val="404040" w:themeColor="text1" w:themeTint="BF"/>
        </w:rPr>
        <w:t>“If a man commits adultery with a married woman—if he commits adultery with his neighbor’s wife—both the adulterer and the adulteress must be put to death.”</w:t>
      </w:r>
      <w:r w:rsidR="00770FFE" w:rsidRPr="000A6CB0">
        <w:rPr>
          <w:color w:val="404040" w:themeColor="text1" w:themeTint="BF"/>
        </w:rPr>
        <w:t xml:space="preserve"> </w:t>
      </w:r>
      <w:r w:rsidR="00BB405B">
        <w:rPr>
          <w:color w:val="404040" w:themeColor="text1" w:themeTint="BF"/>
        </w:rPr>
        <w:t>T</w:t>
      </w:r>
      <w:r w:rsidR="00770FFE" w:rsidRPr="000A6CB0">
        <w:rPr>
          <w:color w:val="404040" w:themeColor="text1" w:themeTint="BF"/>
        </w:rPr>
        <w:t xml:space="preserve">he law called for both people to be put to death, and it </w:t>
      </w:r>
      <w:r w:rsidR="00BB405B">
        <w:rPr>
          <w:color w:val="404040" w:themeColor="text1" w:themeTint="BF"/>
        </w:rPr>
        <w:t>didn’t</w:t>
      </w:r>
      <w:r w:rsidR="00770FFE" w:rsidRPr="000A6CB0">
        <w:rPr>
          <w:color w:val="404040" w:themeColor="text1" w:themeTint="BF"/>
        </w:rPr>
        <w:t xml:space="preserve"> specify stoning as the form of corporal punishment. </w:t>
      </w:r>
      <w:r w:rsidR="00BE7DB2" w:rsidRPr="000A6CB0">
        <w:rPr>
          <w:color w:val="404040" w:themeColor="text1" w:themeTint="BF"/>
        </w:rPr>
        <w:t xml:space="preserve">Likewise, Deuteronomy 22:22 says, </w:t>
      </w:r>
      <w:r w:rsidR="00BE7DB2" w:rsidRPr="000A6CB0">
        <w:rPr>
          <w:i/>
          <w:iCs/>
          <w:color w:val="404040" w:themeColor="text1" w:themeTint="BF"/>
        </w:rPr>
        <w:t>“If a man is discovered having sexual relations with another man’s wife, both the man who had sex with the woman and the woman must die. You must purge the evil from Israel.”</w:t>
      </w:r>
      <w:r w:rsidR="00BE7DB2" w:rsidRPr="000A6CB0">
        <w:rPr>
          <w:color w:val="404040" w:themeColor="text1" w:themeTint="BF"/>
        </w:rPr>
        <w:t xml:space="preserve"> </w:t>
      </w:r>
      <w:r w:rsidR="0074457B" w:rsidRPr="000A6CB0">
        <w:rPr>
          <w:color w:val="404040" w:themeColor="text1" w:themeTint="BF"/>
        </w:rPr>
        <w:t xml:space="preserve">No where </w:t>
      </w:r>
      <w:r w:rsidR="00BB405B">
        <w:rPr>
          <w:color w:val="404040" w:themeColor="text1" w:themeTint="BF"/>
        </w:rPr>
        <w:t>does</w:t>
      </w:r>
      <w:r w:rsidR="0074457B" w:rsidRPr="000A6CB0">
        <w:rPr>
          <w:color w:val="404040" w:themeColor="text1" w:themeTint="BF"/>
        </w:rPr>
        <w:t xml:space="preserve"> </w:t>
      </w:r>
      <w:r w:rsidR="00BB405B">
        <w:rPr>
          <w:color w:val="404040" w:themeColor="text1" w:themeTint="BF"/>
        </w:rPr>
        <w:t>S</w:t>
      </w:r>
      <w:r w:rsidR="0074457B" w:rsidRPr="000A6CB0">
        <w:rPr>
          <w:color w:val="404040" w:themeColor="text1" w:themeTint="BF"/>
        </w:rPr>
        <w:t xml:space="preserve">cripture imply that in the case of adultery, only the woman should </w:t>
      </w:r>
      <w:r w:rsidR="007C3C40" w:rsidRPr="000A6CB0">
        <w:rPr>
          <w:color w:val="404040" w:themeColor="text1" w:themeTint="BF"/>
        </w:rPr>
        <w:t xml:space="preserve">face justice. The religious leaders grossly, and </w:t>
      </w:r>
      <w:r w:rsidR="00D158A2" w:rsidRPr="000A6CB0">
        <w:rPr>
          <w:color w:val="404040" w:themeColor="text1" w:themeTint="BF"/>
        </w:rPr>
        <w:t>likely</w:t>
      </w:r>
      <w:r w:rsidR="007C3C40" w:rsidRPr="000A6CB0">
        <w:rPr>
          <w:color w:val="404040" w:themeColor="text1" w:themeTint="BF"/>
        </w:rPr>
        <w:t xml:space="preserve"> purposefully, </w:t>
      </w:r>
      <w:r w:rsidR="00BB405B">
        <w:rPr>
          <w:color w:val="404040" w:themeColor="text1" w:themeTint="BF"/>
        </w:rPr>
        <w:t>misapplied the law</w:t>
      </w:r>
      <w:r w:rsidR="007C3C40" w:rsidRPr="000A6CB0">
        <w:rPr>
          <w:color w:val="404040" w:themeColor="text1" w:themeTint="BF"/>
        </w:rPr>
        <w:t xml:space="preserve">. </w:t>
      </w:r>
    </w:p>
    <w:p w14:paraId="6A420559" w14:textId="77777777" w:rsidR="007C3C40" w:rsidRPr="000A6CB0" w:rsidRDefault="007C3C40" w:rsidP="00571598">
      <w:pPr>
        <w:ind w:left="720"/>
        <w:rPr>
          <w:color w:val="404040" w:themeColor="text1" w:themeTint="BF"/>
        </w:rPr>
      </w:pPr>
    </w:p>
    <w:p w14:paraId="79D96903" w14:textId="71FF868E" w:rsidR="00F47644" w:rsidRPr="000A6CB0" w:rsidRDefault="00043CE7" w:rsidP="00571598">
      <w:pPr>
        <w:ind w:left="720"/>
        <w:rPr>
          <w:color w:val="404040" w:themeColor="text1" w:themeTint="BF"/>
        </w:rPr>
      </w:pPr>
      <w:r w:rsidRPr="000A6CB0">
        <w:rPr>
          <w:i/>
          <w:iCs/>
          <w:color w:val="404040" w:themeColor="text1" w:themeTint="BF"/>
        </w:rPr>
        <w:t xml:space="preserve">“In the law Moses commanded us to stone such women. So what do you say?” </w:t>
      </w:r>
      <w:r w:rsidRPr="000A6CB0">
        <w:rPr>
          <w:color w:val="404040" w:themeColor="text1" w:themeTint="BF"/>
        </w:rPr>
        <w:t>(</w:t>
      </w:r>
      <w:r w:rsidR="0096364C">
        <w:rPr>
          <w:color w:val="404040" w:themeColor="text1" w:themeTint="BF"/>
        </w:rPr>
        <w:t>v.</w:t>
      </w:r>
      <w:r w:rsidRPr="000A6CB0">
        <w:rPr>
          <w:color w:val="404040" w:themeColor="text1" w:themeTint="BF"/>
        </w:rPr>
        <w:t xml:space="preserve"> 5)</w:t>
      </w:r>
      <w:r w:rsidR="0096364C">
        <w:rPr>
          <w:color w:val="404040" w:themeColor="text1" w:themeTint="BF"/>
        </w:rPr>
        <w:t>.</w:t>
      </w:r>
      <w:r w:rsidRPr="000A6CB0">
        <w:rPr>
          <w:color w:val="404040" w:themeColor="text1" w:themeTint="BF"/>
        </w:rPr>
        <w:t xml:space="preserve"> </w:t>
      </w:r>
      <w:r w:rsidR="00F81294" w:rsidRPr="000A6CB0">
        <w:rPr>
          <w:color w:val="404040" w:themeColor="text1" w:themeTint="BF"/>
        </w:rPr>
        <w:t>Going back to</w:t>
      </w:r>
      <w:r w:rsidR="00567998" w:rsidRPr="000A6CB0">
        <w:rPr>
          <w:color w:val="404040" w:themeColor="text1" w:themeTint="BF"/>
        </w:rPr>
        <w:t xml:space="preserve"> Deuteronomy 22, Moses </w:t>
      </w:r>
      <w:r w:rsidR="006F7C3E" w:rsidRPr="000A6CB0">
        <w:rPr>
          <w:color w:val="404040" w:themeColor="text1" w:themeTint="BF"/>
        </w:rPr>
        <w:t>gave this instruction</w:t>
      </w:r>
      <w:r w:rsidR="006F7C3E" w:rsidRPr="000A6CB0">
        <w:rPr>
          <w:i/>
          <w:iCs/>
          <w:color w:val="404040" w:themeColor="text1" w:themeTint="BF"/>
        </w:rPr>
        <w:t>—"If there is a young woman who is a virgin engaged to a man, and another man encounters her in the city and sleeps with her,</w:t>
      </w:r>
      <w:r w:rsidR="0096364C">
        <w:rPr>
          <w:i/>
          <w:iCs/>
          <w:color w:val="404040" w:themeColor="text1" w:themeTint="BF"/>
        </w:rPr>
        <w:t xml:space="preserve"> </w:t>
      </w:r>
      <w:r w:rsidR="006F7C3E" w:rsidRPr="000A6CB0">
        <w:rPr>
          <w:i/>
          <w:iCs/>
          <w:color w:val="404040" w:themeColor="text1" w:themeTint="BF"/>
        </w:rPr>
        <w:t>take the two of them out to the gate of that city and stone them to death</w:t>
      </w:r>
      <w:r w:rsidR="003F3679" w:rsidRPr="000A6CB0">
        <w:rPr>
          <w:i/>
          <w:iCs/>
          <w:color w:val="404040" w:themeColor="text1" w:themeTint="BF"/>
        </w:rPr>
        <w:t>” (Deut</w:t>
      </w:r>
      <w:r w:rsidR="0096364C">
        <w:rPr>
          <w:i/>
          <w:iCs/>
          <w:color w:val="404040" w:themeColor="text1" w:themeTint="BF"/>
        </w:rPr>
        <w:t>eronomy</w:t>
      </w:r>
      <w:r w:rsidR="003F3679" w:rsidRPr="000A6CB0">
        <w:rPr>
          <w:i/>
          <w:iCs/>
          <w:color w:val="404040" w:themeColor="text1" w:themeTint="BF"/>
        </w:rPr>
        <w:t xml:space="preserve"> 22:23</w:t>
      </w:r>
      <w:r w:rsidR="0096364C">
        <w:rPr>
          <w:i/>
          <w:iCs/>
          <w:color w:val="404040" w:themeColor="text1" w:themeTint="BF"/>
        </w:rPr>
        <w:t>-24</w:t>
      </w:r>
      <w:r w:rsidR="003F3679" w:rsidRPr="000A6CB0">
        <w:rPr>
          <w:i/>
          <w:iCs/>
          <w:color w:val="404040" w:themeColor="text1" w:themeTint="BF"/>
        </w:rPr>
        <w:t>)</w:t>
      </w:r>
      <w:r w:rsidR="0096364C">
        <w:rPr>
          <w:i/>
          <w:iCs/>
          <w:color w:val="404040" w:themeColor="text1" w:themeTint="BF"/>
        </w:rPr>
        <w:t>.</w:t>
      </w:r>
      <w:r w:rsidR="003F3679" w:rsidRPr="000A6CB0">
        <w:rPr>
          <w:i/>
          <w:iCs/>
          <w:color w:val="404040" w:themeColor="text1" w:themeTint="BF"/>
        </w:rPr>
        <w:t xml:space="preserve"> </w:t>
      </w:r>
      <w:r w:rsidR="003F3679" w:rsidRPr="000A6CB0">
        <w:rPr>
          <w:color w:val="404040" w:themeColor="text1" w:themeTint="BF"/>
        </w:rPr>
        <w:t xml:space="preserve">The Pharisees attempted to apply a form of </w:t>
      </w:r>
      <w:r w:rsidR="00B303AF" w:rsidRPr="000A6CB0">
        <w:rPr>
          <w:color w:val="404040" w:themeColor="text1" w:themeTint="BF"/>
        </w:rPr>
        <w:t>capital</w:t>
      </w:r>
      <w:r w:rsidR="003F3679" w:rsidRPr="000A6CB0">
        <w:rPr>
          <w:color w:val="404040" w:themeColor="text1" w:themeTint="BF"/>
        </w:rPr>
        <w:t xml:space="preserve"> </w:t>
      </w:r>
      <w:r w:rsidR="00893DD6" w:rsidRPr="000A6CB0">
        <w:rPr>
          <w:color w:val="404040" w:themeColor="text1" w:themeTint="BF"/>
        </w:rPr>
        <w:t>punishment;</w:t>
      </w:r>
      <w:r w:rsidR="003F3679" w:rsidRPr="000A6CB0">
        <w:rPr>
          <w:color w:val="404040" w:themeColor="text1" w:themeTint="BF"/>
        </w:rPr>
        <w:t xml:space="preserve"> however, the text does not imply that the woman in question met those </w:t>
      </w:r>
      <w:r w:rsidR="00B303AF" w:rsidRPr="000A6CB0">
        <w:rPr>
          <w:color w:val="404040" w:themeColor="text1" w:themeTint="BF"/>
        </w:rPr>
        <w:t xml:space="preserve">qualifications. What is clear, however, is that both the woman and the man, according to Old Testament law, deserved the death penalty. </w:t>
      </w:r>
    </w:p>
    <w:p w14:paraId="62189747" w14:textId="77777777" w:rsidR="00B303AF" w:rsidRPr="000A6CB0" w:rsidRDefault="00B303AF" w:rsidP="00571598">
      <w:pPr>
        <w:ind w:left="720"/>
        <w:rPr>
          <w:color w:val="404040" w:themeColor="text1" w:themeTint="BF"/>
        </w:rPr>
      </w:pPr>
    </w:p>
    <w:p w14:paraId="53E3CDBB" w14:textId="5A88EF27" w:rsidR="00FF1CF9" w:rsidRPr="000A6CB0" w:rsidRDefault="00183A21" w:rsidP="00571598">
      <w:pPr>
        <w:ind w:left="720"/>
        <w:rPr>
          <w:color w:val="404040" w:themeColor="text1" w:themeTint="BF"/>
        </w:rPr>
      </w:pPr>
      <w:r w:rsidRPr="000A6CB0">
        <w:rPr>
          <w:i/>
          <w:iCs/>
          <w:color w:val="404040" w:themeColor="text1" w:themeTint="BF"/>
        </w:rPr>
        <w:t>So what do you say?” They asked this to trap him, in order that they might have evidence to accuse him</w:t>
      </w:r>
      <w:r w:rsidR="000440DD" w:rsidRPr="000A6CB0">
        <w:rPr>
          <w:i/>
          <w:iCs/>
          <w:color w:val="404040" w:themeColor="text1" w:themeTint="BF"/>
        </w:rPr>
        <w:t xml:space="preserve"> </w:t>
      </w:r>
      <w:r w:rsidR="007C06E7" w:rsidRPr="000A6CB0">
        <w:rPr>
          <w:color w:val="404040" w:themeColor="text1" w:themeTint="BF"/>
        </w:rPr>
        <w:t>(John 8:</w:t>
      </w:r>
      <w:r w:rsidR="00F93333" w:rsidRPr="000A6CB0">
        <w:rPr>
          <w:color w:val="404040" w:themeColor="text1" w:themeTint="BF"/>
        </w:rPr>
        <w:t>5b-6)</w:t>
      </w:r>
      <w:r w:rsidR="0096364C">
        <w:rPr>
          <w:color w:val="404040" w:themeColor="text1" w:themeTint="BF"/>
        </w:rPr>
        <w:t>.</w:t>
      </w:r>
      <w:r w:rsidR="00F93333" w:rsidRPr="000A6CB0">
        <w:rPr>
          <w:color w:val="404040" w:themeColor="text1" w:themeTint="BF"/>
        </w:rPr>
        <w:t xml:space="preserve"> </w:t>
      </w:r>
      <w:r w:rsidR="00560DCF" w:rsidRPr="000A6CB0">
        <w:rPr>
          <w:color w:val="404040" w:themeColor="text1" w:themeTint="BF"/>
        </w:rPr>
        <w:t xml:space="preserve">Here, John offered commentary on the Pharisees real motivation—not justice, but justification </w:t>
      </w:r>
      <w:r w:rsidR="00153218" w:rsidRPr="000A6CB0">
        <w:rPr>
          <w:color w:val="404040" w:themeColor="text1" w:themeTint="BF"/>
        </w:rPr>
        <w:t xml:space="preserve">for accusing Jesus. Here’s where </w:t>
      </w:r>
      <w:r w:rsidR="00C3096E">
        <w:rPr>
          <w:color w:val="404040" w:themeColor="text1" w:themeTint="BF"/>
        </w:rPr>
        <w:t>their use of</w:t>
      </w:r>
      <w:r w:rsidR="00153218" w:rsidRPr="000A6CB0">
        <w:rPr>
          <w:color w:val="404040" w:themeColor="text1" w:themeTint="BF"/>
        </w:rPr>
        <w:t xml:space="preserve"> “</w:t>
      </w:r>
      <w:r w:rsidR="00153218" w:rsidRPr="000A6CB0">
        <w:rPr>
          <w:i/>
          <w:iCs/>
          <w:color w:val="404040" w:themeColor="text1" w:themeTint="BF"/>
        </w:rPr>
        <w:t>teacher</w:t>
      </w:r>
      <w:r w:rsidR="000440DD" w:rsidRPr="000A6CB0">
        <w:rPr>
          <w:color w:val="404040" w:themeColor="text1" w:themeTint="BF"/>
        </w:rPr>
        <w:t>”</w:t>
      </w:r>
      <w:r w:rsidR="00153218" w:rsidRPr="000A6CB0">
        <w:rPr>
          <w:color w:val="404040" w:themeColor="text1" w:themeTint="BF"/>
        </w:rPr>
        <w:t xml:space="preserve"> </w:t>
      </w:r>
      <w:r w:rsidR="00C3096E">
        <w:rPr>
          <w:color w:val="404040" w:themeColor="text1" w:themeTint="BF"/>
        </w:rPr>
        <w:t>exposed</w:t>
      </w:r>
      <w:r w:rsidR="00153218" w:rsidRPr="000A6CB0">
        <w:rPr>
          <w:color w:val="404040" w:themeColor="text1" w:themeTint="BF"/>
        </w:rPr>
        <w:t xml:space="preserve"> their intention. They placed Jesus</w:t>
      </w:r>
      <w:r w:rsidR="00FF1CF9" w:rsidRPr="000A6CB0">
        <w:rPr>
          <w:color w:val="404040" w:themeColor="text1" w:themeTint="BF"/>
        </w:rPr>
        <w:t xml:space="preserve"> in a seemingly unwinnable situation. In their mind</w:t>
      </w:r>
      <w:r w:rsidR="00C3096E">
        <w:rPr>
          <w:color w:val="404040" w:themeColor="text1" w:themeTint="BF"/>
        </w:rPr>
        <w:t>s</w:t>
      </w:r>
      <w:r w:rsidR="00FF1CF9" w:rsidRPr="000A6CB0">
        <w:rPr>
          <w:color w:val="404040" w:themeColor="text1" w:themeTint="BF"/>
        </w:rPr>
        <w:t xml:space="preserve">, there were only a few options He could have chosen, all of which would have made Him vulnerable for punishment, or even death. </w:t>
      </w:r>
    </w:p>
    <w:p w14:paraId="09441640" w14:textId="77777777" w:rsidR="00FF1CF9" w:rsidRPr="000A6CB0" w:rsidRDefault="00FF1CF9" w:rsidP="00571598">
      <w:pPr>
        <w:ind w:left="720"/>
        <w:rPr>
          <w:color w:val="404040" w:themeColor="text1" w:themeTint="BF"/>
        </w:rPr>
      </w:pPr>
    </w:p>
    <w:p w14:paraId="1461E77E" w14:textId="51335EEF" w:rsidR="001051AD" w:rsidRPr="000A6CB0" w:rsidRDefault="00FF1CF9" w:rsidP="00571598">
      <w:pPr>
        <w:ind w:left="720"/>
        <w:rPr>
          <w:color w:val="404040" w:themeColor="text1" w:themeTint="BF"/>
        </w:rPr>
      </w:pPr>
      <w:r w:rsidRPr="000A6CB0">
        <w:rPr>
          <w:color w:val="404040" w:themeColor="text1" w:themeTint="BF"/>
        </w:rPr>
        <w:t xml:space="preserve">The first </w:t>
      </w:r>
      <w:r w:rsidR="0000153D" w:rsidRPr="000A6CB0">
        <w:rPr>
          <w:color w:val="404040" w:themeColor="text1" w:themeTint="BF"/>
        </w:rPr>
        <w:t xml:space="preserve">option would have been to </w:t>
      </w:r>
      <w:r w:rsidR="00607257" w:rsidRPr="000A6CB0">
        <w:rPr>
          <w:color w:val="404040" w:themeColor="text1" w:themeTint="BF"/>
        </w:rPr>
        <w:t>say,</w:t>
      </w:r>
      <w:r w:rsidR="0000153D" w:rsidRPr="000A6CB0">
        <w:rPr>
          <w:color w:val="404040" w:themeColor="text1" w:themeTint="BF"/>
        </w:rPr>
        <w:t xml:space="preserve"> “</w:t>
      </w:r>
      <w:r w:rsidR="00E04FBB">
        <w:rPr>
          <w:i/>
          <w:iCs/>
          <w:color w:val="404040" w:themeColor="text1" w:themeTint="BF"/>
        </w:rPr>
        <w:t>D</w:t>
      </w:r>
      <w:r w:rsidR="0000153D" w:rsidRPr="000A6CB0">
        <w:rPr>
          <w:i/>
          <w:iCs/>
          <w:color w:val="404040" w:themeColor="text1" w:themeTint="BF"/>
        </w:rPr>
        <w:t>o not kill her</w:t>
      </w:r>
      <w:r w:rsidR="0000153D" w:rsidRPr="000A6CB0">
        <w:rPr>
          <w:color w:val="404040" w:themeColor="text1" w:themeTint="BF"/>
        </w:rPr>
        <w:t xml:space="preserve">.” However, in doing so, Jesus would have </w:t>
      </w:r>
      <w:r w:rsidR="00E04FBB">
        <w:rPr>
          <w:color w:val="404040" w:themeColor="text1" w:themeTint="BF"/>
        </w:rPr>
        <w:t>contradicted</w:t>
      </w:r>
      <w:r w:rsidR="009D1AC5" w:rsidRPr="000A6CB0">
        <w:rPr>
          <w:color w:val="404040" w:themeColor="text1" w:themeTint="BF"/>
        </w:rPr>
        <w:t xml:space="preserve"> the law of Moses—a clear violation of God’s law</w:t>
      </w:r>
      <w:r w:rsidR="009D0CED" w:rsidRPr="000A6CB0">
        <w:rPr>
          <w:color w:val="404040" w:themeColor="text1" w:themeTint="BF"/>
        </w:rPr>
        <w:t xml:space="preserve">. If He </w:t>
      </w:r>
      <w:r w:rsidR="00607257" w:rsidRPr="000A6CB0">
        <w:rPr>
          <w:color w:val="404040" w:themeColor="text1" w:themeTint="BF"/>
        </w:rPr>
        <w:t>said,</w:t>
      </w:r>
      <w:r w:rsidR="009D0CED" w:rsidRPr="000A6CB0">
        <w:rPr>
          <w:color w:val="404040" w:themeColor="text1" w:themeTint="BF"/>
        </w:rPr>
        <w:t xml:space="preserve"> “</w:t>
      </w:r>
      <w:r w:rsidR="009D0CED" w:rsidRPr="000A6CB0">
        <w:rPr>
          <w:i/>
          <w:iCs/>
          <w:color w:val="404040" w:themeColor="text1" w:themeTint="BF"/>
        </w:rPr>
        <w:t>stone her</w:t>
      </w:r>
      <w:r w:rsidR="000440DD" w:rsidRPr="000A6CB0">
        <w:rPr>
          <w:color w:val="404040" w:themeColor="text1" w:themeTint="BF"/>
        </w:rPr>
        <w:t>,”</w:t>
      </w:r>
      <w:r w:rsidR="009D0CED" w:rsidRPr="000A6CB0">
        <w:rPr>
          <w:color w:val="404040" w:themeColor="text1" w:themeTint="BF"/>
        </w:rPr>
        <w:t xml:space="preserve"> He would have been condoning capital punishment</w:t>
      </w:r>
      <w:r w:rsidR="0045655E" w:rsidRPr="000A6CB0">
        <w:rPr>
          <w:color w:val="404040" w:themeColor="text1" w:themeTint="BF"/>
        </w:rPr>
        <w:t>—</w:t>
      </w:r>
      <w:r w:rsidR="00E04FBB">
        <w:rPr>
          <w:color w:val="404040" w:themeColor="text1" w:themeTint="BF"/>
        </w:rPr>
        <w:t>an act</w:t>
      </w:r>
      <w:r w:rsidR="0045655E" w:rsidRPr="000A6CB0">
        <w:rPr>
          <w:color w:val="404040" w:themeColor="text1" w:themeTint="BF"/>
        </w:rPr>
        <w:t xml:space="preserve"> removed from the Pharisee’s authority during Roman occupation</w:t>
      </w:r>
      <w:r w:rsidR="00E04FBB">
        <w:rPr>
          <w:color w:val="404040" w:themeColor="text1" w:themeTint="BF"/>
        </w:rPr>
        <w:t xml:space="preserve"> </w:t>
      </w:r>
      <w:r w:rsidR="0045655E" w:rsidRPr="000A6CB0">
        <w:rPr>
          <w:color w:val="404040" w:themeColor="text1" w:themeTint="BF"/>
        </w:rPr>
        <w:t xml:space="preserve">(John 18:31). To condone her killing would have </w:t>
      </w:r>
      <w:r w:rsidR="005626E7" w:rsidRPr="000A6CB0">
        <w:rPr>
          <w:color w:val="404040" w:themeColor="text1" w:themeTint="BF"/>
        </w:rPr>
        <w:t xml:space="preserve">made Him a vigilante in the eyes of the Roman government. Not to mention that </w:t>
      </w:r>
      <w:r w:rsidR="00E04FBB">
        <w:rPr>
          <w:color w:val="404040" w:themeColor="text1" w:themeTint="BF"/>
        </w:rPr>
        <w:t>condoning her death</w:t>
      </w:r>
      <w:r w:rsidR="006316FE" w:rsidRPr="000A6CB0">
        <w:rPr>
          <w:color w:val="404040" w:themeColor="text1" w:themeTint="BF"/>
        </w:rPr>
        <w:t xml:space="preserve"> would have contradicted </w:t>
      </w:r>
      <w:r w:rsidR="00BC2C43">
        <w:rPr>
          <w:color w:val="404040" w:themeColor="text1" w:themeTint="BF"/>
        </w:rPr>
        <w:t>Jesus’s</w:t>
      </w:r>
      <w:r w:rsidR="006316FE" w:rsidRPr="000A6CB0">
        <w:rPr>
          <w:color w:val="404040" w:themeColor="text1" w:themeTint="BF"/>
        </w:rPr>
        <w:t xml:space="preserve"> mercy-centered teaching. </w:t>
      </w:r>
      <w:r w:rsidR="001051AD" w:rsidRPr="000A6CB0">
        <w:rPr>
          <w:color w:val="404040" w:themeColor="text1" w:themeTint="BF"/>
        </w:rPr>
        <w:t xml:space="preserve">The Pharisees seemed to have created a perfect trifecta of complications, and it would appear Jesus had no easy way out. </w:t>
      </w:r>
    </w:p>
    <w:p w14:paraId="4AA8FFCC" w14:textId="77777777" w:rsidR="001051AD" w:rsidRPr="000A6CB0" w:rsidRDefault="001051AD" w:rsidP="00571598">
      <w:pPr>
        <w:ind w:left="720"/>
        <w:rPr>
          <w:color w:val="404040" w:themeColor="text1" w:themeTint="BF"/>
        </w:rPr>
      </w:pPr>
    </w:p>
    <w:p w14:paraId="462D2334" w14:textId="3C9C87DB" w:rsidR="00B303AF" w:rsidRPr="000A6CB0" w:rsidRDefault="002068E8" w:rsidP="00571598">
      <w:pPr>
        <w:ind w:left="720"/>
        <w:rPr>
          <w:color w:val="404040" w:themeColor="text1" w:themeTint="BF"/>
        </w:rPr>
      </w:pPr>
      <w:r w:rsidRPr="000A6CB0">
        <w:rPr>
          <w:color w:val="404040" w:themeColor="text1" w:themeTint="BF"/>
        </w:rPr>
        <w:t xml:space="preserve">In </w:t>
      </w:r>
      <w:r w:rsidR="007948E3" w:rsidRPr="000A6CB0">
        <w:rPr>
          <w:color w:val="404040" w:themeColor="text1" w:themeTint="BF"/>
        </w:rPr>
        <w:t>truth, we are all like the adulteress woman—sinners without hope, and without justification, standing before Jesus exposed</w:t>
      </w:r>
      <w:r w:rsidR="00A6657C" w:rsidRPr="000A6CB0">
        <w:rPr>
          <w:color w:val="404040" w:themeColor="text1" w:themeTint="BF"/>
        </w:rPr>
        <w:t xml:space="preserve"> and </w:t>
      </w:r>
      <w:r w:rsidR="007D7D66" w:rsidRPr="000A6CB0">
        <w:rPr>
          <w:color w:val="404040" w:themeColor="text1" w:themeTint="BF"/>
        </w:rPr>
        <w:t>naked</w:t>
      </w:r>
      <w:r w:rsidR="005319C9" w:rsidRPr="000A6CB0">
        <w:rPr>
          <w:color w:val="404040" w:themeColor="text1" w:themeTint="BF"/>
        </w:rPr>
        <w:t xml:space="preserve"> before God’s law</w:t>
      </w:r>
      <w:r w:rsidR="005319C9" w:rsidRPr="000A6CB0">
        <w:rPr>
          <w:i/>
          <w:iCs/>
          <w:color w:val="404040" w:themeColor="text1" w:themeTint="BF"/>
        </w:rPr>
        <w:t>—</w:t>
      </w:r>
      <w:r w:rsidR="00C476DB" w:rsidRPr="000A6CB0">
        <w:rPr>
          <w:i/>
          <w:iCs/>
          <w:color w:val="404040" w:themeColor="text1" w:themeTint="BF"/>
        </w:rPr>
        <w:t xml:space="preserve">"For all have sinned and fall short of the glory of God” </w:t>
      </w:r>
      <w:r w:rsidR="00C476DB" w:rsidRPr="000A6CB0">
        <w:rPr>
          <w:color w:val="404040" w:themeColor="text1" w:themeTint="BF"/>
        </w:rPr>
        <w:t>(Rom</w:t>
      </w:r>
      <w:r w:rsidR="00AE0F09">
        <w:rPr>
          <w:color w:val="404040" w:themeColor="text1" w:themeTint="BF"/>
        </w:rPr>
        <w:t>ans</w:t>
      </w:r>
      <w:r w:rsidR="00C476DB" w:rsidRPr="000A6CB0">
        <w:rPr>
          <w:color w:val="404040" w:themeColor="text1" w:themeTint="BF"/>
        </w:rPr>
        <w:t xml:space="preserve"> 3:23). </w:t>
      </w:r>
      <w:r w:rsidR="00291ECD" w:rsidRPr="000A6CB0">
        <w:rPr>
          <w:color w:val="404040" w:themeColor="text1" w:themeTint="BF"/>
        </w:rPr>
        <w:t xml:space="preserve">If we stand before God </w:t>
      </w:r>
      <w:r w:rsidR="007D6B63" w:rsidRPr="000A6CB0">
        <w:rPr>
          <w:color w:val="404040" w:themeColor="text1" w:themeTint="BF"/>
        </w:rPr>
        <w:t>based on</w:t>
      </w:r>
      <w:r w:rsidR="00291ECD" w:rsidRPr="000A6CB0">
        <w:rPr>
          <w:color w:val="404040" w:themeColor="text1" w:themeTint="BF"/>
        </w:rPr>
        <w:t xml:space="preserve"> the law, not one of us stands a chan</w:t>
      </w:r>
      <w:r w:rsidR="00B038A5" w:rsidRPr="000A6CB0">
        <w:rPr>
          <w:color w:val="404040" w:themeColor="text1" w:themeTint="BF"/>
        </w:rPr>
        <w:t>c</w:t>
      </w:r>
      <w:r w:rsidR="00291ECD" w:rsidRPr="000A6CB0">
        <w:rPr>
          <w:color w:val="404040" w:themeColor="text1" w:themeTint="BF"/>
        </w:rPr>
        <w:t xml:space="preserve">e. Romans 3:20 says that </w:t>
      </w:r>
      <w:r w:rsidR="008467BA" w:rsidRPr="000A6CB0">
        <w:rPr>
          <w:i/>
          <w:iCs/>
          <w:color w:val="404040" w:themeColor="text1" w:themeTint="BF"/>
        </w:rPr>
        <w:t>“For no one will be justified in his sight by the works of the law, because the knowledge of sin comes through the law.”</w:t>
      </w:r>
      <w:r w:rsidR="008467BA" w:rsidRPr="000A6CB0">
        <w:rPr>
          <w:color w:val="404040" w:themeColor="text1" w:themeTint="BF"/>
        </w:rPr>
        <w:t xml:space="preserve"> </w:t>
      </w:r>
      <w:r w:rsidR="00F240DE">
        <w:rPr>
          <w:color w:val="404040" w:themeColor="text1" w:themeTint="BF"/>
        </w:rPr>
        <w:t>The</w:t>
      </w:r>
      <w:r w:rsidR="008467BA" w:rsidRPr="000A6CB0">
        <w:rPr>
          <w:color w:val="404040" w:themeColor="text1" w:themeTint="BF"/>
        </w:rPr>
        <w:t xml:space="preserve"> Old Testament law</w:t>
      </w:r>
      <w:r w:rsidR="00F240DE">
        <w:rPr>
          <w:color w:val="404040" w:themeColor="text1" w:themeTint="BF"/>
        </w:rPr>
        <w:t xml:space="preserve"> reveals</w:t>
      </w:r>
      <w:r w:rsidR="008467BA" w:rsidRPr="000A6CB0">
        <w:rPr>
          <w:color w:val="404040" w:themeColor="text1" w:themeTint="BF"/>
        </w:rPr>
        <w:t xml:space="preserve"> how desperately far from keeping the law we are. </w:t>
      </w:r>
      <w:r w:rsidR="003F42BB" w:rsidRPr="000A6CB0">
        <w:rPr>
          <w:color w:val="404040" w:themeColor="text1" w:themeTint="BF"/>
        </w:rPr>
        <w:t xml:space="preserve">Galatians 3:24 says, </w:t>
      </w:r>
      <w:r w:rsidR="003F42BB" w:rsidRPr="000A6CB0">
        <w:rPr>
          <w:i/>
          <w:iCs/>
          <w:color w:val="404040" w:themeColor="text1" w:themeTint="BF"/>
        </w:rPr>
        <w:t xml:space="preserve">“The law, then, was our </w:t>
      </w:r>
      <w:r w:rsidR="003F42BB" w:rsidRPr="000A6CB0">
        <w:rPr>
          <w:i/>
          <w:iCs/>
          <w:color w:val="404040" w:themeColor="text1" w:themeTint="BF"/>
        </w:rPr>
        <w:lastRenderedPageBreak/>
        <w:t>guardian until Christ, so that we could be justified by faith.”</w:t>
      </w:r>
      <w:r w:rsidR="003F42BB" w:rsidRPr="000A6CB0">
        <w:rPr>
          <w:color w:val="404040" w:themeColor="text1" w:themeTint="BF"/>
        </w:rPr>
        <w:t xml:space="preserve"> I</w:t>
      </w:r>
      <w:r w:rsidR="008467BA" w:rsidRPr="000A6CB0">
        <w:rPr>
          <w:color w:val="404040" w:themeColor="text1" w:themeTint="BF"/>
        </w:rPr>
        <w:t xml:space="preserve">n Christ, we see the law fulfilled on our behalf so we can stand before God, not </w:t>
      </w:r>
      <w:r w:rsidR="007D6B63" w:rsidRPr="000A6CB0">
        <w:rPr>
          <w:color w:val="404040" w:themeColor="text1" w:themeTint="BF"/>
        </w:rPr>
        <w:t>based on</w:t>
      </w:r>
      <w:r w:rsidR="008467BA" w:rsidRPr="000A6CB0">
        <w:rPr>
          <w:color w:val="404040" w:themeColor="text1" w:themeTint="BF"/>
        </w:rPr>
        <w:t xml:space="preserve"> our own goodness, but on the basis on Christ’s sacrifice. </w:t>
      </w:r>
    </w:p>
    <w:p w14:paraId="0CBCF765" w14:textId="77777777" w:rsidR="00EE403F" w:rsidRPr="000A6CB0" w:rsidRDefault="00EE403F" w:rsidP="00571598">
      <w:pPr>
        <w:ind w:left="720"/>
        <w:rPr>
          <w:color w:val="404040" w:themeColor="text1" w:themeTint="BF"/>
        </w:rPr>
      </w:pPr>
    </w:p>
    <w:p w14:paraId="08A03329" w14:textId="63A20C72" w:rsidR="00303B6B" w:rsidRPr="000A6CB0" w:rsidRDefault="00EE403F" w:rsidP="00FB05E6">
      <w:pPr>
        <w:ind w:left="720"/>
        <w:rPr>
          <w:color w:val="404040" w:themeColor="text1" w:themeTint="BF"/>
        </w:rPr>
      </w:pPr>
      <w:r w:rsidRPr="000A6CB0">
        <w:rPr>
          <w:color w:val="404040" w:themeColor="text1" w:themeTint="BF"/>
        </w:rPr>
        <w:t xml:space="preserve">Corrie ten Boom, in her book, </w:t>
      </w:r>
      <w:r w:rsidRPr="00AE0F09">
        <w:rPr>
          <w:i/>
          <w:iCs/>
          <w:color w:val="404040" w:themeColor="text1" w:themeTint="BF"/>
        </w:rPr>
        <w:t>The Hiding Place</w:t>
      </w:r>
      <w:r w:rsidRPr="000A6CB0">
        <w:rPr>
          <w:color w:val="404040" w:themeColor="text1" w:themeTint="BF"/>
        </w:rPr>
        <w:t xml:space="preserve">, wrote, </w:t>
      </w:r>
      <w:r w:rsidRPr="00AE0F09">
        <w:rPr>
          <w:color w:val="404040" w:themeColor="text1" w:themeTint="BF"/>
        </w:rPr>
        <w:t>“There is no pit so deep that God’s love is not deeper still.”</w:t>
      </w:r>
      <w:r w:rsidRPr="000A6CB0">
        <w:rPr>
          <w:color w:val="404040" w:themeColor="text1" w:themeTint="BF"/>
        </w:rPr>
        <w:t xml:space="preserve"> The </w:t>
      </w:r>
      <w:r w:rsidR="004632EB" w:rsidRPr="000A6CB0">
        <w:rPr>
          <w:color w:val="404040" w:themeColor="text1" w:themeTint="BF"/>
        </w:rPr>
        <w:t xml:space="preserve">adulterous woman stood among the crowd, on the edge of a pit perhaps of her own making. The same is true for you and me. However, like the woman, when we stand before Jesus, exposed and </w:t>
      </w:r>
      <w:r w:rsidR="000B6E77" w:rsidRPr="000A6CB0">
        <w:rPr>
          <w:color w:val="404040" w:themeColor="text1" w:themeTint="BF"/>
        </w:rPr>
        <w:t>vulnerable, we meet not a punishing teach</w:t>
      </w:r>
      <w:r w:rsidR="00F240DE">
        <w:rPr>
          <w:color w:val="404040" w:themeColor="text1" w:themeTint="BF"/>
        </w:rPr>
        <w:t>er</w:t>
      </w:r>
      <w:r w:rsidR="000B6E77" w:rsidRPr="000A6CB0">
        <w:rPr>
          <w:color w:val="404040" w:themeColor="text1" w:themeTint="BF"/>
        </w:rPr>
        <w:t xml:space="preserve">, but a loving Savior. </w:t>
      </w:r>
    </w:p>
    <w:p w14:paraId="575B3B32" w14:textId="77777777" w:rsidR="00303B6B" w:rsidRDefault="00303B6B" w:rsidP="00571598">
      <w:pPr>
        <w:ind w:left="720"/>
      </w:pPr>
    </w:p>
    <w:p w14:paraId="3A647C22" w14:textId="77777777" w:rsidR="006E2E1B" w:rsidRDefault="006E2E1B" w:rsidP="00571598">
      <w:pPr>
        <w:ind w:left="720"/>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45AA65BF" w14:textId="77777777" w:rsidR="00F55142" w:rsidRPr="00F55142" w:rsidRDefault="00F55142" w:rsidP="00905E8D">
      <w:pPr>
        <w:pStyle w:val="ListParagraph"/>
        <w:numPr>
          <w:ilvl w:val="0"/>
          <w:numId w:val="32"/>
        </w:numPr>
        <w:rPr>
          <w:color w:val="404040" w:themeColor="text1" w:themeTint="BF"/>
        </w:rPr>
      </w:pPr>
      <w:r>
        <w:rPr>
          <w:i/>
          <w:iCs/>
          <w:color w:val="404040" w:themeColor="text1" w:themeTint="BF"/>
        </w:rPr>
        <w:t>What details in the text reveal how the Law is being used against the woman?</w:t>
      </w:r>
    </w:p>
    <w:p w14:paraId="20AD7BA4" w14:textId="0BC3F9FA" w:rsidR="00B55B6B" w:rsidRPr="00B55B6B" w:rsidRDefault="00F55142" w:rsidP="00905E8D">
      <w:pPr>
        <w:pStyle w:val="ListParagraph"/>
        <w:numPr>
          <w:ilvl w:val="0"/>
          <w:numId w:val="32"/>
        </w:numPr>
        <w:rPr>
          <w:color w:val="404040" w:themeColor="text1" w:themeTint="BF"/>
        </w:rPr>
      </w:pPr>
      <w:r>
        <w:rPr>
          <w:i/>
          <w:iCs/>
          <w:color w:val="404040" w:themeColor="text1" w:themeTint="BF"/>
        </w:rPr>
        <w:t xml:space="preserve">Where do you see the temptation to expose </w:t>
      </w:r>
      <w:r w:rsidR="00B55B6B">
        <w:rPr>
          <w:i/>
          <w:iCs/>
          <w:color w:val="404040" w:themeColor="text1" w:themeTint="BF"/>
        </w:rPr>
        <w:t>others rather than examine yourself?</w:t>
      </w:r>
    </w:p>
    <w:p w14:paraId="4AD0D0B2" w14:textId="3D8682CE" w:rsidR="00905E8D" w:rsidRPr="001F720C" w:rsidRDefault="00B55B6B" w:rsidP="00905E8D">
      <w:pPr>
        <w:pStyle w:val="ListParagraph"/>
        <w:numPr>
          <w:ilvl w:val="0"/>
          <w:numId w:val="32"/>
        </w:numPr>
        <w:rPr>
          <w:i/>
          <w:iCs/>
          <w:color w:val="404040" w:themeColor="text1" w:themeTint="BF"/>
        </w:rPr>
      </w:pPr>
      <w:r w:rsidRPr="001F720C">
        <w:rPr>
          <w:i/>
          <w:iCs/>
          <w:color w:val="404040" w:themeColor="text1" w:themeTint="BF"/>
        </w:rPr>
        <w:t xml:space="preserve">How do you respond internally when someone else’s failure is </w:t>
      </w:r>
      <w:r w:rsidR="00C95F72" w:rsidRPr="001F720C">
        <w:rPr>
          <w:i/>
          <w:iCs/>
          <w:color w:val="404040" w:themeColor="text1" w:themeTint="BF"/>
        </w:rPr>
        <w:t>publicly</w:t>
      </w:r>
      <w:r w:rsidRPr="001F720C">
        <w:rPr>
          <w:i/>
          <w:iCs/>
          <w:color w:val="404040" w:themeColor="text1" w:themeTint="BF"/>
        </w:rPr>
        <w:t xml:space="preserve"> revealed? </w:t>
      </w:r>
    </w:p>
    <w:p w14:paraId="6DE044A9" w14:textId="77777777" w:rsidR="00905E8D" w:rsidRPr="00E60A0C" w:rsidRDefault="00905E8D" w:rsidP="00905E8D">
      <w:pPr>
        <w:pStyle w:val="ListParagraph"/>
        <w:ind w:left="1440"/>
        <w:rPr>
          <w:color w:val="404040" w:themeColor="text1" w:themeTint="BF"/>
        </w:rPr>
      </w:pPr>
    </w:p>
    <w:p w14:paraId="39DAF957" w14:textId="77777777" w:rsidR="0090320E" w:rsidRDefault="0090320E" w:rsidP="00ED608E">
      <w:pPr>
        <w:pStyle w:val="ListParagraph"/>
        <w:autoSpaceDE w:val="0"/>
        <w:autoSpaceDN w:val="0"/>
        <w:adjustRightInd w:val="0"/>
        <w:spacing w:line="360" w:lineRule="auto"/>
        <w:rPr>
          <w:rFonts w:ascii="Helvetica Neue" w:hAnsi="Helvetica Neue"/>
          <w:b/>
          <w:color w:val="404040" w:themeColor="text1" w:themeTint="BF"/>
          <w:sz w:val="28"/>
          <w:szCs w:val="28"/>
        </w:rPr>
      </w:pPr>
    </w:p>
    <w:p w14:paraId="17549CAC" w14:textId="614AD68A"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9609F5">
        <w:rPr>
          <w:rFonts w:ascii="Helvetica Neue" w:hAnsi="Helvetica Neue"/>
          <w:b/>
          <w:color w:val="404040" w:themeColor="text1" w:themeTint="BF"/>
          <w:sz w:val="28"/>
          <w:szCs w:val="28"/>
        </w:rPr>
        <w:t>S</w:t>
      </w:r>
      <w:r w:rsidR="00C01DAD">
        <w:rPr>
          <w:rFonts w:ascii="Helvetica Neue" w:hAnsi="Helvetica Neue"/>
          <w:b/>
          <w:color w:val="404040" w:themeColor="text1" w:themeTint="BF"/>
          <w:sz w:val="28"/>
          <w:szCs w:val="28"/>
        </w:rPr>
        <w:t>tones Thrown</w:t>
      </w:r>
      <w:r w:rsidR="0090320E">
        <w:rPr>
          <w:rFonts w:ascii="Helvetica Neue" w:hAnsi="Helvetica Neue"/>
          <w:b/>
          <w:color w:val="404040" w:themeColor="text1" w:themeTint="BF"/>
          <w:sz w:val="28"/>
          <w:szCs w:val="28"/>
        </w:rPr>
        <w:t>–</w:t>
      </w:r>
      <w:r w:rsidR="00207EA5">
        <w:rPr>
          <w:rFonts w:ascii="Helvetica Neue" w:hAnsi="Helvetica Neue"/>
          <w:b/>
          <w:color w:val="404040" w:themeColor="text1" w:themeTint="BF"/>
          <w:sz w:val="28"/>
          <w:szCs w:val="28"/>
        </w:rPr>
        <w:t xml:space="preserve">Fighting the Tension Between </w:t>
      </w:r>
      <w:r w:rsidR="00207EA5" w:rsidRPr="0090320E">
        <w:rPr>
          <w:rFonts w:ascii="Helvetica Neue" w:hAnsi="Helvetica Neue"/>
          <w:b/>
          <w:color w:val="404040" w:themeColor="text1" w:themeTint="BF"/>
          <w:sz w:val="28"/>
          <w:szCs w:val="28"/>
          <w:u w:val="single"/>
        </w:rPr>
        <w:t>Punishment</w:t>
      </w:r>
      <w:r w:rsidR="00207EA5">
        <w:rPr>
          <w:rFonts w:ascii="Helvetica Neue" w:hAnsi="Helvetica Neue"/>
          <w:b/>
          <w:color w:val="404040" w:themeColor="text1" w:themeTint="BF"/>
          <w:sz w:val="28"/>
          <w:szCs w:val="28"/>
        </w:rPr>
        <w:t xml:space="preserve"> and </w:t>
      </w:r>
      <w:r w:rsidR="00207EA5" w:rsidRPr="0090320E">
        <w:rPr>
          <w:rFonts w:ascii="Helvetica Neue" w:hAnsi="Helvetica Neue"/>
          <w:b/>
          <w:color w:val="404040" w:themeColor="text1" w:themeTint="BF"/>
          <w:sz w:val="28"/>
          <w:szCs w:val="28"/>
          <w:u w:val="single"/>
        </w:rPr>
        <w:t>Perspective</w:t>
      </w:r>
      <w:r w:rsidRPr="00ED608E">
        <w:rPr>
          <w:rFonts w:ascii="Helvetica Neue" w:hAnsi="Helvetica Neue"/>
          <w:b/>
          <w:color w:val="404040" w:themeColor="text1" w:themeTint="BF"/>
          <w:sz w:val="28"/>
          <w:szCs w:val="28"/>
        </w:rPr>
        <w:t xml:space="preserve"> </w:t>
      </w:r>
    </w:p>
    <w:p w14:paraId="240B2A15" w14:textId="2DB736ED" w:rsidR="00ED608E" w:rsidRDefault="006A1888" w:rsidP="0052537A">
      <w:pPr>
        <w:ind w:left="720"/>
        <w:rPr>
          <w:rStyle w:val="text"/>
          <w:i/>
          <w:iCs/>
          <w:color w:val="404040" w:themeColor="text1" w:themeTint="BF"/>
        </w:rPr>
      </w:pPr>
      <w:r>
        <w:rPr>
          <w:color w:val="404040" w:themeColor="text1" w:themeTint="BF"/>
        </w:rPr>
        <w:t xml:space="preserve">John </w:t>
      </w:r>
      <w:r w:rsidR="00E43913">
        <w:rPr>
          <w:color w:val="404040" w:themeColor="text1" w:themeTint="BF"/>
        </w:rPr>
        <w:t>8</w:t>
      </w:r>
      <w:r w:rsidR="002B5EBF">
        <w:rPr>
          <w:color w:val="404040" w:themeColor="text1" w:themeTint="BF"/>
        </w:rPr>
        <w:t>:</w:t>
      </w:r>
      <w:r w:rsidR="00E43913">
        <w:rPr>
          <w:color w:val="404040" w:themeColor="text1" w:themeTint="BF"/>
        </w:rPr>
        <w:t>7-</w:t>
      </w:r>
      <w:r w:rsidR="00607257">
        <w:rPr>
          <w:color w:val="404040" w:themeColor="text1" w:themeTint="BF"/>
        </w:rPr>
        <w:t>9</w:t>
      </w:r>
      <w:r w:rsidR="0090320E">
        <w:rPr>
          <w:color w:val="404040" w:themeColor="text1" w:themeTint="BF"/>
        </w:rPr>
        <w:t>:</w:t>
      </w:r>
      <w:r w:rsidR="00607257">
        <w:rPr>
          <w:color w:val="404040" w:themeColor="text1" w:themeTint="BF"/>
        </w:rPr>
        <w:t xml:space="preserve"> </w:t>
      </w:r>
      <w:r w:rsidR="00607257" w:rsidRPr="0090320E">
        <w:rPr>
          <w:i/>
          <w:iCs/>
          <w:color w:val="404040" w:themeColor="text1" w:themeTint="BF"/>
        </w:rPr>
        <w:t>Jesus</w:t>
      </w:r>
      <w:r w:rsidR="0052537A" w:rsidRPr="0052537A">
        <w:rPr>
          <w:i/>
          <w:iCs/>
          <w:color w:val="404040" w:themeColor="text1" w:themeTint="BF"/>
        </w:rPr>
        <w:t xml:space="preserve"> stooped down and started writing on the ground with his finger. When they persisted in questioning him, he stood up and said to them, “The one without sin among you should be the first to throw a stone at her.” Then he stooped down again and continued writing on the ground. When they heard this, they left one by one, starting with the older men. Only he was left, with the woman in the center</w:t>
      </w:r>
      <w:r w:rsidR="000440DD" w:rsidRPr="0052537A">
        <w:rPr>
          <w:i/>
          <w:iCs/>
          <w:color w:val="404040" w:themeColor="text1" w:themeTint="BF"/>
        </w:rPr>
        <w:t xml:space="preserve">. </w:t>
      </w:r>
    </w:p>
    <w:p w14:paraId="55368467" w14:textId="77777777" w:rsidR="00B47C16" w:rsidRDefault="00B47C16" w:rsidP="00ED608E">
      <w:pPr>
        <w:ind w:left="720"/>
        <w:rPr>
          <w:i/>
          <w:iCs/>
          <w:color w:val="404040" w:themeColor="text1" w:themeTint="BF"/>
        </w:rPr>
      </w:pPr>
    </w:p>
    <w:p w14:paraId="4734648F" w14:textId="3AAE8BD0"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52537A">
        <w:rPr>
          <w:i/>
          <w:iCs/>
          <w:color w:val="404040" w:themeColor="text1" w:themeTint="BF"/>
        </w:rPr>
        <w:t>8:7-9</w:t>
      </w:r>
    </w:p>
    <w:p w14:paraId="3CBB219A" w14:textId="1D357A21" w:rsidR="00ED608E" w:rsidRDefault="00B271BB" w:rsidP="00905E8D">
      <w:pPr>
        <w:ind w:left="720"/>
        <w:rPr>
          <w:color w:val="404040" w:themeColor="text1" w:themeTint="BF"/>
        </w:rPr>
      </w:pPr>
      <w:r>
        <w:rPr>
          <w:color w:val="404040" w:themeColor="text1" w:themeTint="BF"/>
        </w:rPr>
        <w:t xml:space="preserve">There’s something unsettlingly human about watching someone else fall. The German people have a word for this phenomenon: </w:t>
      </w:r>
      <w:r w:rsidR="00FD5419" w:rsidRPr="009E422B">
        <w:rPr>
          <w:i/>
          <w:iCs/>
          <w:color w:val="404040" w:themeColor="text1" w:themeTint="BF"/>
        </w:rPr>
        <w:t>schadenfreude</w:t>
      </w:r>
      <w:r w:rsidR="00FD5419">
        <w:rPr>
          <w:color w:val="404040" w:themeColor="text1" w:themeTint="BF"/>
        </w:rPr>
        <w:t>—the pleas</w:t>
      </w:r>
      <w:r w:rsidR="00B06A84">
        <w:rPr>
          <w:color w:val="404040" w:themeColor="text1" w:themeTint="BF"/>
        </w:rPr>
        <w:t>ure</w:t>
      </w:r>
      <w:r w:rsidR="00FD5419">
        <w:rPr>
          <w:color w:val="404040" w:themeColor="text1" w:themeTint="BF"/>
        </w:rPr>
        <w:t xml:space="preserve"> derived </w:t>
      </w:r>
      <w:r w:rsidR="009E422B">
        <w:rPr>
          <w:color w:val="404040" w:themeColor="text1" w:themeTint="BF"/>
        </w:rPr>
        <w:t>f</w:t>
      </w:r>
      <w:r w:rsidR="00FD5419">
        <w:rPr>
          <w:color w:val="404040" w:themeColor="text1" w:themeTint="BF"/>
        </w:rPr>
        <w:t>rom another’s misfortu</w:t>
      </w:r>
      <w:r w:rsidR="003E6C4F">
        <w:rPr>
          <w:color w:val="404040" w:themeColor="text1" w:themeTint="BF"/>
        </w:rPr>
        <w:t xml:space="preserve">ne. </w:t>
      </w:r>
      <w:r w:rsidR="00B06A84">
        <w:rPr>
          <w:color w:val="404040" w:themeColor="text1" w:themeTint="BF"/>
        </w:rPr>
        <w:t>This can be disguised</w:t>
      </w:r>
      <w:r w:rsidR="003E6C4F">
        <w:rPr>
          <w:color w:val="404040" w:themeColor="text1" w:themeTint="BF"/>
        </w:rPr>
        <w:t xml:space="preserve"> as righteousness, justice, or even moral superiority. When someone else’s sin is exposed, it often distracts us from our own. In this passage, </w:t>
      </w:r>
      <w:r w:rsidR="00F72DEB">
        <w:rPr>
          <w:color w:val="404040" w:themeColor="text1" w:themeTint="BF"/>
        </w:rPr>
        <w:t>the religious leaders</w:t>
      </w:r>
      <w:r w:rsidR="00054CB3">
        <w:rPr>
          <w:color w:val="404040" w:themeColor="text1" w:themeTint="BF"/>
        </w:rPr>
        <w:t xml:space="preserve"> </w:t>
      </w:r>
      <w:r w:rsidR="00F72DEB">
        <w:rPr>
          <w:color w:val="404040" w:themeColor="text1" w:themeTint="BF"/>
        </w:rPr>
        <w:t>gather</w:t>
      </w:r>
      <w:r w:rsidR="00D22062">
        <w:rPr>
          <w:color w:val="404040" w:themeColor="text1" w:themeTint="BF"/>
        </w:rPr>
        <w:t>ed</w:t>
      </w:r>
      <w:r w:rsidR="00F72DEB">
        <w:rPr>
          <w:color w:val="404040" w:themeColor="text1" w:themeTint="BF"/>
        </w:rPr>
        <w:t xml:space="preserve"> not to restore, but to accuse. Their satisfaction </w:t>
      </w:r>
      <w:r w:rsidR="00D22062">
        <w:rPr>
          <w:color w:val="404040" w:themeColor="text1" w:themeTint="BF"/>
        </w:rPr>
        <w:t>wa</w:t>
      </w:r>
      <w:r w:rsidR="00F72DEB">
        <w:rPr>
          <w:color w:val="404040" w:themeColor="text1" w:themeTint="BF"/>
        </w:rPr>
        <w:t xml:space="preserve">s subtle but dangerous, and Jesus refused to </w:t>
      </w:r>
      <w:r w:rsidR="00B06A84">
        <w:rPr>
          <w:color w:val="404040" w:themeColor="text1" w:themeTint="BF"/>
        </w:rPr>
        <w:t>entertain</w:t>
      </w:r>
      <w:r w:rsidR="00D22062">
        <w:rPr>
          <w:color w:val="404040" w:themeColor="text1" w:themeTint="BF"/>
        </w:rPr>
        <w:t xml:space="preserve"> it. </w:t>
      </w:r>
    </w:p>
    <w:p w14:paraId="6EF52F9A" w14:textId="77777777" w:rsidR="008E29D2" w:rsidRDefault="008E29D2" w:rsidP="00905E8D">
      <w:pPr>
        <w:ind w:left="720"/>
        <w:rPr>
          <w:color w:val="404040" w:themeColor="text1" w:themeTint="BF"/>
        </w:rPr>
      </w:pPr>
    </w:p>
    <w:p w14:paraId="52218AA9" w14:textId="4CE48A1A" w:rsidR="0037357B" w:rsidRDefault="004D653F" w:rsidP="00905E8D">
      <w:pPr>
        <w:ind w:left="720"/>
        <w:rPr>
          <w:color w:val="404040" w:themeColor="text1" w:themeTint="BF"/>
        </w:rPr>
      </w:pPr>
      <w:r>
        <w:rPr>
          <w:color w:val="404040" w:themeColor="text1" w:themeTint="BF"/>
        </w:rPr>
        <w:t xml:space="preserve">In what was surely a deafening silence, Jesus </w:t>
      </w:r>
      <w:r w:rsidR="00DC69FF">
        <w:rPr>
          <w:color w:val="404040" w:themeColor="text1" w:themeTint="BF"/>
        </w:rPr>
        <w:t xml:space="preserve">stooped down and </w:t>
      </w:r>
      <w:r w:rsidR="00C95F72">
        <w:rPr>
          <w:color w:val="404040" w:themeColor="text1" w:themeTint="BF"/>
        </w:rPr>
        <w:t>began</w:t>
      </w:r>
      <w:r w:rsidR="00DC69FF">
        <w:rPr>
          <w:color w:val="404040" w:themeColor="text1" w:themeTint="BF"/>
        </w:rPr>
        <w:t xml:space="preserve"> writing on the ground with His finger. Scholars and pastors have debated, and even </w:t>
      </w:r>
      <w:r w:rsidR="0018722E">
        <w:rPr>
          <w:color w:val="404040" w:themeColor="text1" w:themeTint="BF"/>
        </w:rPr>
        <w:t xml:space="preserve">preached whole messages, on what </w:t>
      </w:r>
      <w:r w:rsidR="00763EDC">
        <w:rPr>
          <w:color w:val="404040" w:themeColor="text1" w:themeTint="BF"/>
        </w:rPr>
        <w:t>Jesus</w:t>
      </w:r>
      <w:r w:rsidR="0018722E">
        <w:rPr>
          <w:color w:val="404040" w:themeColor="text1" w:themeTint="BF"/>
        </w:rPr>
        <w:t xml:space="preserve"> wrote. As careful students of Scripture, this </w:t>
      </w:r>
      <w:r w:rsidR="00E77894">
        <w:rPr>
          <w:color w:val="404040" w:themeColor="text1" w:themeTint="BF"/>
        </w:rPr>
        <w:t xml:space="preserve">unanswered question </w:t>
      </w:r>
      <w:r w:rsidR="00763EDC">
        <w:rPr>
          <w:color w:val="404040" w:themeColor="text1" w:themeTint="BF"/>
        </w:rPr>
        <w:t>gives opportunity</w:t>
      </w:r>
      <w:r w:rsidR="00E77894">
        <w:rPr>
          <w:color w:val="404040" w:themeColor="text1" w:themeTint="BF"/>
        </w:rPr>
        <w:t xml:space="preserve"> to review an important hermeneutical principle—</w:t>
      </w:r>
      <w:r w:rsidR="00763EDC">
        <w:rPr>
          <w:color w:val="404040" w:themeColor="text1" w:themeTint="BF"/>
        </w:rPr>
        <w:t xml:space="preserve">don’t seek to read </w:t>
      </w:r>
      <w:proofErr w:type="gramStart"/>
      <w:r w:rsidR="00763EDC">
        <w:rPr>
          <w:color w:val="404040" w:themeColor="text1" w:themeTint="BF"/>
        </w:rPr>
        <w:t>more or less into</w:t>
      </w:r>
      <w:proofErr w:type="gramEnd"/>
      <w:r w:rsidR="00763EDC">
        <w:rPr>
          <w:color w:val="404040" w:themeColor="text1" w:themeTint="BF"/>
        </w:rPr>
        <w:t xml:space="preserve"> what the text is saying than is clear</w:t>
      </w:r>
      <w:r w:rsidR="00845C30">
        <w:rPr>
          <w:color w:val="404040" w:themeColor="text1" w:themeTint="BF"/>
        </w:rPr>
        <w:t xml:space="preserve">. In </w:t>
      </w:r>
      <w:r w:rsidR="00763EDC">
        <w:rPr>
          <w:color w:val="404040" w:themeColor="text1" w:themeTint="BF"/>
        </w:rPr>
        <w:t>truth</w:t>
      </w:r>
      <w:r w:rsidR="00845C30">
        <w:rPr>
          <w:color w:val="404040" w:themeColor="text1" w:themeTint="BF"/>
        </w:rPr>
        <w:t>, we have no idea what Jesus wrote</w:t>
      </w:r>
      <w:r w:rsidR="00101497">
        <w:rPr>
          <w:color w:val="404040" w:themeColor="text1" w:themeTint="BF"/>
        </w:rPr>
        <w:t xml:space="preserve">. </w:t>
      </w:r>
      <w:r w:rsidR="00763EDC">
        <w:rPr>
          <w:color w:val="404040" w:themeColor="text1" w:themeTint="BF"/>
        </w:rPr>
        <w:t>A</w:t>
      </w:r>
      <w:r w:rsidR="00101497">
        <w:rPr>
          <w:color w:val="404040" w:themeColor="text1" w:themeTint="BF"/>
        </w:rPr>
        <w:t xml:space="preserve">t the least, </w:t>
      </w:r>
      <w:r w:rsidR="00763EDC">
        <w:rPr>
          <w:color w:val="404040" w:themeColor="text1" w:themeTint="BF"/>
        </w:rPr>
        <w:t>this action</w:t>
      </w:r>
      <w:r w:rsidR="00101497">
        <w:rPr>
          <w:color w:val="404040" w:themeColor="text1" w:themeTint="BF"/>
        </w:rPr>
        <w:t xml:space="preserve"> </w:t>
      </w:r>
      <w:r w:rsidR="00763EDC">
        <w:rPr>
          <w:color w:val="404040" w:themeColor="text1" w:themeTint="BF"/>
        </w:rPr>
        <w:t>gave</w:t>
      </w:r>
      <w:r w:rsidR="00101497">
        <w:rPr>
          <w:color w:val="404040" w:themeColor="text1" w:themeTint="BF"/>
        </w:rPr>
        <w:t xml:space="preserve"> the religious leaders a </w:t>
      </w:r>
      <w:r w:rsidR="00763EDC">
        <w:rPr>
          <w:color w:val="404040" w:themeColor="text1" w:themeTint="BF"/>
        </w:rPr>
        <w:t>moment</w:t>
      </w:r>
      <w:r w:rsidR="00101497">
        <w:rPr>
          <w:color w:val="404040" w:themeColor="text1" w:themeTint="BF"/>
        </w:rPr>
        <w:t xml:space="preserve"> to rethink what they </w:t>
      </w:r>
      <w:r w:rsidR="00744E07">
        <w:rPr>
          <w:color w:val="404040" w:themeColor="text1" w:themeTint="BF"/>
        </w:rPr>
        <w:t>proposed</w:t>
      </w:r>
      <w:r w:rsidR="00607257">
        <w:rPr>
          <w:color w:val="404040" w:themeColor="text1" w:themeTint="BF"/>
        </w:rPr>
        <w:t xml:space="preserve"> and</w:t>
      </w:r>
      <w:r w:rsidR="00101497">
        <w:rPr>
          <w:color w:val="404040" w:themeColor="text1" w:themeTint="BF"/>
        </w:rPr>
        <w:t xml:space="preserve"> allowed Jesus a few seconds to </w:t>
      </w:r>
      <w:r w:rsidR="000E30B7">
        <w:rPr>
          <w:color w:val="404040" w:themeColor="text1" w:themeTint="BF"/>
        </w:rPr>
        <w:t xml:space="preserve">reflect on His answer. However, rather than contemplate the consequences of their cruel intentions, </w:t>
      </w:r>
      <w:r w:rsidR="00385FAE" w:rsidRPr="00385FAE">
        <w:rPr>
          <w:i/>
          <w:iCs/>
          <w:color w:val="404040" w:themeColor="text1" w:themeTint="BF"/>
        </w:rPr>
        <w:t>“they persisted in questioning Him”</w:t>
      </w:r>
      <w:r w:rsidR="00385FAE">
        <w:rPr>
          <w:color w:val="404040" w:themeColor="text1" w:themeTint="BF"/>
        </w:rPr>
        <w:t xml:space="preserve"> (</w:t>
      </w:r>
      <w:r w:rsidR="00E27418">
        <w:rPr>
          <w:color w:val="404040" w:themeColor="text1" w:themeTint="BF"/>
        </w:rPr>
        <w:t>v.</w:t>
      </w:r>
      <w:r w:rsidR="00385FAE">
        <w:rPr>
          <w:color w:val="404040" w:themeColor="text1" w:themeTint="BF"/>
        </w:rPr>
        <w:t xml:space="preserve"> 7)</w:t>
      </w:r>
      <w:r w:rsidR="00E27418">
        <w:rPr>
          <w:color w:val="404040" w:themeColor="text1" w:themeTint="BF"/>
        </w:rPr>
        <w:t>.</w:t>
      </w:r>
      <w:r w:rsidR="00385FAE">
        <w:rPr>
          <w:color w:val="404040" w:themeColor="text1" w:themeTint="BF"/>
        </w:rPr>
        <w:t xml:space="preserve"> </w:t>
      </w:r>
    </w:p>
    <w:p w14:paraId="56B72F88" w14:textId="77777777" w:rsidR="0037357B" w:rsidRDefault="0037357B" w:rsidP="00905E8D">
      <w:pPr>
        <w:ind w:left="720"/>
        <w:rPr>
          <w:color w:val="404040" w:themeColor="text1" w:themeTint="BF"/>
        </w:rPr>
      </w:pPr>
    </w:p>
    <w:p w14:paraId="2B851318" w14:textId="38019AF7" w:rsidR="00054CB3" w:rsidRDefault="0037357B" w:rsidP="00905E8D">
      <w:pPr>
        <w:ind w:left="720"/>
        <w:rPr>
          <w:color w:val="404040" w:themeColor="text1" w:themeTint="BF"/>
        </w:rPr>
      </w:pPr>
      <w:r>
        <w:rPr>
          <w:color w:val="404040" w:themeColor="text1" w:themeTint="BF"/>
        </w:rPr>
        <w:t xml:space="preserve">At this point Jesus stood up to face the woman—and her accusers. </w:t>
      </w:r>
      <w:r w:rsidR="001214A7">
        <w:rPr>
          <w:color w:val="404040" w:themeColor="text1" w:themeTint="BF"/>
        </w:rPr>
        <w:t>Then, He reframed the question from legality to moral authority</w:t>
      </w:r>
      <w:r w:rsidR="003A339A">
        <w:rPr>
          <w:color w:val="404040" w:themeColor="text1" w:themeTint="BF"/>
        </w:rPr>
        <w:t xml:space="preserve">. </w:t>
      </w:r>
      <w:r w:rsidR="003A339A" w:rsidRPr="00DE6E74">
        <w:rPr>
          <w:i/>
          <w:iCs/>
          <w:color w:val="404040" w:themeColor="text1" w:themeTint="BF"/>
        </w:rPr>
        <w:t>“The one without sin among you should be the first to throw a stone at her.</w:t>
      </w:r>
      <w:r w:rsidR="00FA21DF" w:rsidRPr="00DE6E74">
        <w:rPr>
          <w:i/>
          <w:iCs/>
          <w:color w:val="404040" w:themeColor="text1" w:themeTint="BF"/>
        </w:rPr>
        <w:t>”</w:t>
      </w:r>
      <w:r w:rsidR="00FA21DF">
        <w:rPr>
          <w:color w:val="404040" w:themeColor="text1" w:themeTint="BF"/>
        </w:rPr>
        <w:t xml:space="preserve"> </w:t>
      </w:r>
      <w:r w:rsidR="003D72BA">
        <w:rPr>
          <w:color w:val="404040" w:themeColor="text1" w:themeTint="BF"/>
        </w:rPr>
        <w:t xml:space="preserve">Jesus did not </w:t>
      </w:r>
      <w:r w:rsidR="00562460">
        <w:rPr>
          <w:color w:val="404040" w:themeColor="text1" w:themeTint="BF"/>
        </w:rPr>
        <w:t xml:space="preserve">simply pull this idea out of thin air to highlight universal sin. Rather, He quoted from Moses in Deuteronomy 17:6-7 which says, </w:t>
      </w:r>
      <w:r w:rsidR="00562460" w:rsidRPr="00DE6E74">
        <w:rPr>
          <w:i/>
          <w:iCs/>
          <w:color w:val="404040" w:themeColor="text1" w:themeTint="BF"/>
        </w:rPr>
        <w:t>“The one condemned to die is to be executed on the testimony of two or three witnesses. No one is to be executed on the testimony of a single witness. The witnesses’ hands are to be the first in putting him to death.</w:t>
      </w:r>
      <w:r w:rsidR="00763EDC">
        <w:rPr>
          <w:i/>
          <w:iCs/>
          <w:color w:val="404040" w:themeColor="text1" w:themeTint="BF"/>
        </w:rPr>
        <w:t xml:space="preserve"> . .</w:t>
      </w:r>
      <w:r w:rsidR="00562460" w:rsidRPr="00DE6E74">
        <w:rPr>
          <w:i/>
          <w:iCs/>
          <w:color w:val="404040" w:themeColor="text1" w:themeTint="BF"/>
        </w:rPr>
        <w:t>”</w:t>
      </w:r>
      <w:r w:rsidR="00562460">
        <w:rPr>
          <w:color w:val="404040" w:themeColor="text1" w:themeTint="BF"/>
        </w:rPr>
        <w:t xml:space="preserve"> Moses gave this provision as a </w:t>
      </w:r>
      <w:r w:rsidR="00203770">
        <w:rPr>
          <w:color w:val="404040" w:themeColor="text1" w:themeTint="BF"/>
        </w:rPr>
        <w:t xml:space="preserve">protective measure. Not only </w:t>
      </w:r>
      <w:r w:rsidR="00521305">
        <w:rPr>
          <w:color w:val="404040" w:themeColor="text1" w:themeTint="BF"/>
        </w:rPr>
        <w:t>must a capital crime have more than o</w:t>
      </w:r>
      <w:r w:rsidR="00DE6E74">
        <w:rPr>
          <w:color w:val="404040" w:themeColor="text1" w:themeTint="BF"/>
        </w:rPr>
        <w:t xml:space="preserve">ne witness </w:t>
      </w:r>
      <w:r w:rsidR="00744E07">
        <w:rPr>
          <w:color w:val="404040" w:themeColor="text1" w:themeTint="BF"/>
        </w:rPr>
        <w:t>to</w:t>
      </w:r>
      <w:r w:rsidR="00DE6E74">
        <w:rPr>
          <w:color w:val="404040" w:themeColor="text1" w:themeTint="BF"/>
        </w:rPr>
        <w:t xml:space="preserve"> earn the death penalty, but the witnesses must be convinced enough of </w:t>
      </w:r>
      <w:r w:rsidR="00B70D19">
        <w:rPr>
          <w:color w:val="404040" w:themeColor="text1" w:themeTint="BF"/>
        </w:rPr>
        <w:t>w</w:t>
      </w:r>
      <w:r w:rsidR="00DE6E74">
        <w:rPr>
          <w:color w:val="404040" w:themeColor="text1" w:themeTint="BF"/>
        </w:rPr>
        <w:t>hat their eyes saw that they would be willing to throw the first stone. Schaden</w:t>
      </w:r>
      <w:r w:rsidR="00375653">
        <w:rPr>
          <w:color w:val="404040" w:themeColor="text1" w:themeTint="BF"/>
        </w:rPr>
        <w:t xml:space="preserve">freude might </w:t>
      </w:r>
      <w:r w:rsidR="003A27CA">
        <w:rPr>
          <w:color w:val="404040" w:themeColor="text1" w:themeTint="BF"/>
        </w:rPr>
        <w:t>tempt</w:t>
      </w:r>
      <w:r w:rsidR="00375653">
        <w:rPr>
          <w:color w:val="404040" w:themeColor="text1" w:themeTint="BF"/>
        </w:rPr>
        <w:t xml:space="preserve"> </w:t>
      </w:r>
      <w:r w:rsidR="00763EDC">
        <w:rPr>
          <w:color w:val="404040" w:themeColor="text1" w:themeTint="BF"/>
        </w:rPr>
        <w:t>one</w:t>
      </w:r>
      <w:r w:rsidR="00375653">
        <w:rPr>
          <w:color w:val="404040" w:themeColor="text1" w:themeTint="BF"/>
        </w:rPr>
        <w:t xml:space="preserve"> </w:t>
      </w:r>
      <w:r w:rsidR="00607257">
        <w:rPr>
          <w:color w:val="404040" w:themeColor="text1" w:themeTint="BF"/>
        </w:rPr>
        <w:t>to throw</w:t>
      </w:r>
      <w:r w:rsidR="00375653">
        <w:rPr>
          <w:color w:val="404040" w:themeColor="text1" w:themeTint="BF"/>
        </w:rPr>
        <w:t xml:space="preserve"> verbal stones, but prudence and certainty were guard rails against </w:t>
      </w:r>
      <w:r w:rsidR="00902633">
        <w:rPr>
          <w:color w:val="404040" w:themeColor="text1" w:themeTint="BF"/>
        </w:rPr>
        <w:t xml:space="preserve">literal </w:t>
      </w:r>
      <w:r w:rsidR="00763EDC">
        <w:rPr>
          <w:color w:val="404040" w:themeColor="text1" w:themeTint="BF"/>
        </w:rPr>
        <w:t>stone throwing</w:t>
      </w:r>
      <w:r w:rsidR="00902633">
        <w:rPr>
          <w:color w:val="404040" w:themeColor="text1" w:themeTint="BF"/>
        </w:rPr>
        <w:t xml:space="preserve">. </w:t>
      </w:r>
    </w:p>
    <w:p w14:paraId="3061B492" w14:textId="77777777" w:rsidR="00902633" w:rsidRDefault="00902633" w:rsidP="00905E8D">
      <w:pPr>
        <w:ind w:left="720"/>
        <w:rPr>
          <w:color w:val="404040" w:themeColor="text1" w:themeTint="BF"/>
        </w:rPr>
      </w:pPr>
    </w:p>
    <w:p w14:paraId="086176A8" w14:textId="7F160AE8" w:rsidR="00902633" w:rsidRDefault="00902633" w:rsidP="00905E8D">
      <w:pPr>
        <w:ind w:left="720"/>
        <w:rPr>
          <w:color w:val="404040" w:themeColor="text1" w:themeTint="BF"/>
        </w:rPr>
      </w:pPr>
      <w:r>
        <w:rPr>
          <w:color w:val="404040" w:themeColor="text1" w:themeTint="BF"/>
        </w:rPr>
        <w:t xml:space="preserve">While the religious leaders tried to catch Jesus in a legal argument, He </w:t>
      </w:r>
      <w:r w:rsidR="00CF6B6C">
        <w:rPr>
          <w:color w:val="404040" w:themeColor="text1" w:themeTint="BF"/>
        </w:rPr>
        <w:t>responded</w:t>
      </w:r>
      <w:r w:rsidR="005D7589">
        <w:rPr>
          <w:color w:val="404040" w:themeColor="text1" w:themeTint="BF"/>
        </w:rPr>
        <w:t xml:space="preserve"> with a religious and ethical one. Notice </w:t>
      </w:r>
      <w:r w:rsidR="00162C1C">
        <w:rPr>
          <w:color w:val="404040" w:themeColor="text1" w:themeTint="BF"/>
        </w:rPr>
        <w:t>Jesus</w:t>
      </w:r>
      <w:r w:rsidR="005D7589">
        <w:rPr>
          <w:color w:val="404040" w:themeColor="text1" w:themeTint="BF"/>
        </w:rPr>
        <w:t xml:space="preserve"> did not say the woman wasn’t guilty of adultery. </w:t>
      </w:r>
      <w:r w:rsidR="00BC2C43">
        <w:rPr>
          <w:color w:val="404040" w:themeColor="text1" w:themeTint="BF"/>
        </w:rPr>
        <w:t>Jesus’s</w:t>
      </w:r>
      <w:r w:rsidR="005D7589">
        <w:rPr>
          <w:color w:val="404040" w:themeColor="text1" w:themeTint="BF"/>
        </w:rPr>
        <w:t xml:space="preserve"> compassion does not overlook </w:t>
      </w:r>
      <w:r w:rsidR="003111A5">
        <w:rPr>
          <w:color w:val="404040" w:themeColor="text1" w:themeTint="BF"/>
        </w:rPr>
        <w:t xml:space="preserve">sin—it confronts and restores. In refusing to debate the religious leaders </w:t>
      </w:r>
      <w:r w:rsidR="00AB62B8">
        <w:rPr>
          <w:color w:val="404040" w:themeColor="text1" w:themeTint="BF"/>
        </w:rPr>
        <w:t>o</w:t>
      </w:r>
      <w:r w:rsidR="003111A5">
        <w:rPr>
          <w:color w:val="404040" w:themeColor="text1" w:themeTint="BF"/>
        </w:rPr>
        <w:t xml:space="preserve">n the accuracy of their charge, He </w:t>
      </w:r>
      <w:r w:rsidR="00AB62B8">
        <w:rPr>
          <w:color w:val="404040" w:themeColor="text1" w:themeTint="BF"/>
        </w:rPr>
        <w:t xml:space="preserve">was able to move the conversation from </w:t>
      </w:r>
      <w:r w:rsidR="00340EF2">
        <w:rPr>
          <w:color w:val="404040" w:themeColor="text1" w:themeTint="BF"/>
        </w:rPr>
        <w:t>legality</w:t>
      </w:r>
      <w:r w:rsidR="00303E80">
        <w:rPr>
          <w:color w:val="404040" w:themeColor="text1" w:themeTint="BF"/>
        </w:rPr>
        <w:t xml:space="preserve"> to morality. </w:t>
      </w:r>
      <w:r w:rsidR="00A34575" w:rsidRPr="00DE6E74">
        <w:rPr>
          <w:i/>
          <w:iCs/>
          <w:color w:val="404040" w:themeColor="text1" w:themeTint="BF"/>
        </w:rPr>
        <w:t>“The one without sin among you should be the first to throw a stone at her.</w:t>
      </w:r>
      <w:r w:rsidR="00A34575">
        <w:rPr>
          <w:i/>
          <w:iCs/>
          <w:color w:val="404040" w:themeColor="text1" w:themeTint="BF"/>
        </w:rPr>
        <w:t xml:space="preserve">” </w:t>
      </w:r>
      <w:r w:rsidR="00A34575">
        <w:rPr>
          <w:color w:val="404040" w:themeColor="text1" w:themeTint="BF"/>
        </w:rPr>
        <w:t xml:space="preserve">Neither did He argue that the punishment for her crime was death. He simply </w:t>
      </w:r>
      <w:r w:rsidR="00411443">
        <w:rPr>
          <w:color w:val="404040" w:themeColor="text1" w:themeTint="BF"/>
        </w:rPr>
        <w:t xml:space="preserve">pointed them toward the provision </w:t>
      </w:r>
      <w:r w:rsidR="00162C1C">
        <w:rPr>
          <w:color w:val="404040" w:themeColor="text1" w:themeTint="BF"/>
        </w:rPr>
        <w:t>in</w:t>
      </w:r>
      <w:r w:rsidR="00492A3F">
        <w:rPr>
          <w:color w:val="404040" w:themeColor="text1" w:themeTint="BF"/>
        </w:rPr>
        <w:t xml:space="preserve"> Deuteronomy </w:t>
      </w:r>
      <w:r w:rsidR="00870DE2">
        <w:rPr>
          <w:color w:val="404040" w:themeColor="text1" w:themeTint="BF"/>
        </w:rPr>
        <w:t>17:6-7</w:t>
      </w:r>
      <w:r w:rsidR="00411443">
        <w:rPr>
          <w:color w:val="404040" w:themeColor="text1" w:themeTint="BF"/>
        </w:rPr>
        <w:t>, replacing the word “</w:t>
      </w:r>
      <w:r w:rsidR="00411443" w:rsidRPr="00870DE2">
        <w:rPr>
          <w:i/>
          <w:iCs/>
          <w:color w:val="404040" w:themeColor="text1" w:themeTint="BF"/>
        </w:rPr>
        <w:t>witness</w:t>
      </w:r>
      <w:r w:rsidR="00411443">
        <w:rPr>
          <w:color w:val="404040" w:themeColor="text1" w:themeTint="BF"/>
        </w:rPr>
        <w:t>” for “</w:t>
      </w:r>
      <w:r w:rsidR="00411443" w:rsidRPr="00870DE2">
        <w:rPr>
          <w:i/>
          <w:iCs/>
          <w:color w:val="404040" w:themeColor="text1" w:themeTint="BF"/>
        </w:rPr>
        <w:t>without sin</w:t>
      </w:r>
      <w:r w:rsidR="00411443">
        <w:rPr>
          <w:color w:val="404040" w:themeColor="text1" w:themeTint="BF"/>
        </w:rPr>
        <w:t>.”</w:t>
      </w:r>
      <w:r w:rsidR="005A15F9">
        <w:rPr>
          <w:color w:val="404040" w:themeColor="text1" w:themeTint="BF"/>
        </w:rPr>
        <w:t xml:space="preserve"> In other words, were the religious leaders so convinced of their moral position and innocence that they would be willing to </w:t>
      </w:r>
      <w:r w:rsidR="00492A3F">
        <w:rPr>
          <w:color w:val="404040" w:themeColor="text1" w:themeTint="BF"/>
        </w:rPr>
        <w:t>throw the first stone?</w:t>
      </w:r>
      <w:r w:rsidR="00870DE2">
        <w:rPr>
          <w:color w:val="404040" w:themeColor="text1" w:themeTint="BF"/>
        </w:rPr>
        <w:t xml:space="preserve"> I</w:t>
      </w:r>
      <w:r w:rsidR="00740E5B">
        <w:rPr>
          <w:color w:val="404040" w:themeColor="text1" w:themeTint="BF"/>
        </w:rPr>
        <w:t xml:space="preserve">t was one thing to think a person should be killed for their sin—it’s another to </w:t>
      </w:r>
      <w:r w:rsidR="00162C1C">
        <w:rPr>
          <w:color w:val="404040" w:themeColor="text1" w:themeTint="BF"/>
        </w:rPr>
        <w:t>directly</w:t>
      </w:r>
      <w:r w:rsidR="00740E5B">
        <w:rPr>
          <w:color w:val="404040" w:themeColor="text1" w:themeTint="BF"/>
        </w:rPr>
        <w:t xml:space="preserve"> see it through. </w:t>
      </w:r>
    </w:p>
    <w:p w14:paraId="0FCCB882" w14:textId="77777777" w:rsidR="0013706B" w:rsidRDefault="0013706B" w:rsidP="00905E8D">
      <w:pPr>
        <w:ind w:left="720"/>
        <w:rPr>
          <w:color w:val="404040" w:themeColor="text1" w:themeTint="BF"/>
        </w:rPr>
      </w:pPr>
    </w:p>
    <w:p w14:paraId="112F8E55" w14:textId="580EAE72" w:rsidR="0013706B" w:rsidRDefault="0013706B" w:rsidP="00905E8D">
      <w:pPr>
        <w:ind w:left="720"/>
        <w:rPr>
          <w:color w:val="404040" w:themeColor="text1" w:themeTint="BF"/>
        </w:rPr>
      </w:pPr>
      <w:r>
        <w:rPr>
          <w:color w:val="404040" w:themeColor="text1" w:themeTint="BF"/>
        </w:rPr>
        <w:t xml:space="preserve">It would be interesting to know which silence lasted longer—when Jesus </w:t>
      </w:r>
      <w:r w:rsidR="00037039">
        <w:rPr>
          <w:color w:val="404040" w:themeColor="text1" w:themeTint="BF"/>
        </w:rPr>
        <w:t xml:space="preserve">wrote on the ground, not </w:t>
      </w:r>
      <w:r>
        <w:rPr>
          <w:color w:val="404040" w:themeColor="text1" w:themeTint="BF"/>
        </w:rPr>
        <w:t>respond</w:t>
      </w:r>
      <w:r w:rsidR="00037039">
        <w:rPr>
          <w:color w:val="404040" w:themeColor="text1" w:themeTint="BF"/>
        </w:rPr>
        <w:t>ing to</w:t>
      </w:r>
      <w:r>
        <w:rPr>
          <w:color w:val="404040" w:themeColor="text1" w:themeTint="BF"/>
        </w:rPr>
        <w:t xml:space="preserve"> their question, or the time </w:t>
      </w:r>
      <w:r w:rsidR="00037039">
        <w:rPr>
          <w:color w:val="404040" w:themeColor="text1" w:themeTint="BF"/>
        </w:rPr>
        <w:t>before the Pharisees responded to Hi</w:t>
      </w:r>
      <w:r w:rsidR="00162C1C">
        <w:rPr>
          <w:color w:val="404040" w:themeColor="text1" w:themeTint="BF"/>
        </w:rPr>
        <w:t>s charge about their own sin</w:t>
      </w:r>
      <w:r w:rsidR="00037039">
        <w:rPr>
          <w:color w:val="404040" w:themeColor="text1" w:themeTint="BF"/>
        </w:rPr>
        <w:t xml:space="preserve">. </w:t>
      </w:r>
      <w:r w:rsidR="00E66190">
        <w:rPr>
          <w:color w:val="404040" w:themeColor="text1" w:themeTint="BF"/>
        </w:rPr>
        <w:t>Verse 8 says</w:t>
      </w:r>
      <w:r w:rsidR="00162C1C">
        <w:rPr>
          <w:color w:val="404040" w:themeColor="text1" w:themeTint="BF"/>
        </w:rPr>
        <w:t>,</w:t>
      </w:r>
      <w:r w:rsidR="00E66190">
        <w:rPr>
          <w:color w:val="404040" w:themeColor="text1" w:themeTint="BF"/>
        </w:rPr>
        <w:t xml:space="preserve"> </w:t>
      </w:r>
      <w:r w:rsidR="00193335" w:rsidRPr="006F25F0">
        <w:rPr>
          <w:i/>
          <w:iCs/>
          <w:color w:val="404040" w:themeColor="text1" w:themeTint="BF"/>
        </w:rPr>
        <w:t>“Then he stooped down again and continued writing on the ground.”</w:t>
      </w:r>
      <w:r w:rsidR="00193335">
        <w:rPr>
          <w:color w:val="404040" w:themeColor="text1" w:themeTint="BF"/>
        </w:rPr>
        <w:t xml:space="preserve"> Jesus didn’t need to stare them down </w:t>
      </w:r>
      <w:r w:rsidR="00162C1C">
        <w:rPr>
          <w:color w:val="404040" w:themeColor="text1" w:themeTint="BF"/>
        </w:rPr>
        <w:t>or</w:t>
      </w:r>
      <w:r w:rsidR="00193335">
        <w:rPr>
          <w:color w:val="404040" w:themeColor="text1" w:themeTint="BF"/>
        </w:rPr>
        <w:t xml:space="preserve"> force a reply—He allowed their own knowledge of the </w:t>
      </w:r>
      <w:r w:rsidR="00162C1C">
        <w:rPr>
          <w:color w:val="404040" w:themeColor="text1" w:themeTint="BF"/>
        </w:rPr>
        <w:t>l</w:t>
      </w:r>
      <w:r w:rsidR="00193335">
        <w:rPr>
          <w:color w:val="404040" w:themeColor="text1" w:themeTint="BF"/>
        </w:rPr>
        <w:t xml:space="preserve">aw to </w:t>
      </w:r>
      <w:r w:rsidR="00162C1C">
        <w:rPr>
          <w:color w:val="404040" w:themeColor="text1" w:themeTint="BF"/>
        </w:rPr>
        <w:t>act</w:t>
      </w:r>
      <w:r w:rsidR="00193335">
        <w:rPr>
          <w:color w:val="404040" w:themeColor="text1" w:themeTint="BF"/>
        </w:rPr>
        <w:t xml:space="preserve"> their judge. </w:t>
      </w:r>
    </w:p>
    <w:p w14:paraId="43C805A0" w14:textId="77777777" w:rsidR="00411443" w:rsidRDefault="00411443" w:rsidP="00905E8D">
      <w:pPr>
        <w:ind w:left="720"/>
        <w:rPr>
          <w:color w:val="404040" w:themeColor="text1" w:themeTint="BF"/>
        </w:rPr>
      </w:pPr>
    </w:p>
    <w:p w14:paraId="36AEEBE3" w14:textId="314DAF41" w:rsidR="006F25F0" w:rsidRDefault="005D7D1D" w:rsidP="00905E8D">
      <w:pPr>
        <w:ind w:left="720"/>
        <w:rPr>
          <w:color w:val="404040" w:themeColor="text1" w:themeTint="BF"/>
        </w:rPr>
      </w:pPr>
      <w:r w:rsidRPr="00C60A4D">
        <w:rPr>
          <w:i/>
          <w:iCs/>
          <w:color w:val="404040" w:themeColor="text1" w:themeTint="BF"/>
        </w:rPr>
        <w:t>“When they heard this, they left one by one, starting with the older men. Only he was left, with the woman in the center.”</w:t>
      </w:r>
      <w:r>
        <w:rPr>
          <w:color w:val="404040" w:themeColor="text1" w:themeTint="BF"/>
        </w:rPr>
        <w:t xml:space="preserve"> The oldest men walked away first. </w:t>
      </w:r>
      <w:r w:rsidR="00790C7F">
        <w:rPr>
          <w:color w:val="404040" w:themeColor="text1" w:themeTint="BF"/>
        </w:rPr>
        <w:t>E</w:t>
      </w:r>
      <w:r w:rsidR="00E649BC">
        <w:rPr>
          <w:color w:val="404040" w:themeColor="text1" w:themeTint="BF"/>
        </w:rPr>
        <w:t>xperience often sharpens conscience</w:t>
      </w:r>
      <w:r w:rsidR="00790C7F">
        <w:rPr>
          <w:color w:val="404040" w:themeColor="text1" w:themeTint="BF"/>
        </w:rPr>
        <w:t>.</w:t>
      </w:r>
      <w:r w:rsidR="00E649BC">
        <w:rPr>
          <w:color w:val="404040" w:themeColor="text1" w:themeTint="BF"/>
        </w:rPr>
        <w:t xml:space="preserve"> </w:t>
      </w:r>
      <w:r w:rsidR="00C60A4D">
        <w:rPr>
          <w:color w:val="404040" w:themeColor="text1" w:themeTint="BF"/>
        </w:rPr>
        <w:t xml:space="preserve">Young people have a way of thinking in black in white, as they seek to add real-life experience to their </w:t>
      </w:r>
      <w:r w:rsidR="00AD7BF5">
        <w:rPr>
          <w:color w:val="404040" w:themeColor="text1" w:themeTint="BF"/>
        </w:rPr>
        <w:t>intellectual</w:t>
      </w:r>
      <w:r w:rsidR="00C60A4D">
        <w:rPr>
          <w:color w:val="404040" w:themeColor="text1" w:themeTint="BF"/>
        </w:rPr>
        <w:t xml:space="preserve"> knowledge. </w:t>
      </w:r>
      <w:r w:rsidR="00EF517E">
        <w:rPr>
          <w:color w:val="404040" w:themeColor="text1" w:themeTint="BF"/>
        </w:rPr>
        <w:t xml:space="preserve">In Galatians </w:t>
      </w:r>
      <w:r w:rsidR="000E3FFE">
        <w:rPr>
          <w:color w:val="404040" w:themeColor="text1" w:themeTint="BF"/>
        </w:rPr>
        <w:t xml:space="preserve">1:13-14, Paul described his early life this way: </w:t>
      </w:r>
      <w:r w:rsidR="000E3FFE" w:rsidRPr="000E3FFE">
        <w:rPr>
          <w:i/>
          <w:iCs/>
          <w:color w:val="404040" w:themeColor="text1" w:themeTint="BF"/>
        </w:rPr>
        <w:t xml:space="preserve">“For you have heard about my former way of life in Judaism: I intensely persecuted God’s church and tried to destroy it. I advanced in Judaism beyond many contemporaries among my people, because I was extremely zealous for the traditions of my ancestors.” </w:t>
      </w:r>
      <w:r w:rsidR="000E3FFE">
        <w:rPr>
          <w:color w:val="404040" w:themeColor="text1" w:themeTint="BF"/>
        </w:rPr>
        <w:t xml:space="preserve">Paul’s lack of experience and wisdom prevented him from seeing Jesus </w:t>
      </w:r>
      <w:r w:rsidR="00607257">
        <w:rPr>
          <w:color w:val="404040" w:themeColor="text1" w:themeTint="BF"/>
        </w:rPr>
        <w:t>clearly and</w:t>
      </w:r>
      <w:r w:rsidR="000E3FFE">
        <w:rPr>
          <w:color w:val="404040" w:themeColor="text1" w:themeTint="BF"/>
        </w:rPr>
        <w:t xml:space="preserve"> created in him a thirst for </w:t>
      </w:r>
      <w:r w:rsidR="00AD7BF5">
        <w:rPr>
          <w:color w:val="404040" w:themeColor="text1" w:themeTint="BF"/>
        </w:rPr>
        <w:t xml:space="preserve">so-called </w:t>
      </w:r>
      <w:r w:rsidR="00340EF2">
        <w:rPr>
          <w:color w:val="404040" w:themeColor="text1" w:themeTint="BF"/>
        </w:rPr>
        <w:t>righteousness</w:t>
      </w:r>
      <w:r w:rsidR="000E3FFE">
        <w:rPr>
          <w:color w:val="404040" w:themeColor="text1" w:themeTint="BF"/>
        </w:rPr>
        <w:t xml:space="preserve"> that </w:t>
      </w:r>
      <w:r w:rsidR="000D73F9">
        <w:rPr>
          <w:color w:val="404040" w:themeColor="text1" w:themeTint="BF"/>
        </w:rPr>
        <w:t>superseded</w:t>
      </w:r>
      <w:r w:rsidR="000E3FFE">
        <w:rPr>
          <w:color w:val="404040" w:themeColor="text1" w:themeTint="BF"/>
        </w:rPr>
        <w:t xml:space="preserve"> his desire for mercy. </w:t>
      </w:r>
    </w:p>
    <w:p w14:paraId="40076C42" w14:textId="77777777" w:rsidR="00CE46D0" w:rsidRDefault="00CE46D0" w:rsidP="00326957">
      <w:pPr>
        <w:rPr>
          <w:color w:val="404040" w:themeColor="text1" w:themeTint="BF"/>
        </w:rPr>
      </w:pPr>
    </w:p>
    <w:p w14:paraId="7204E5C3" w14:textId="0BAD6E81" w:rsidR="00ED608E" w:rsidRDefault="00CE46D0" w:rsidP="006955AC">
      <w:pPr>
        <w:ind w:left="720"/>
        <w:rPr>
          <w:color w:val="404040" w:themeColor="text1" w:themeTint="BF"/>
        </w:rPr>
      </w:pPr>
      <w:r>
        <w:rPr>
          <w:color w:val="404040" w:themeColor="text1" w:themeTint="BF"/>
        </w:rPr>
        <w:t>Jesus didn’t shame or humiliate the</w:t>
      </w:r>
      <w:r w:rsidR="00326957">
        <w:rPr>
          <w:color w:val="404040" w:themeColor="text1" w:themeTint="BF"/>
        </w:rPr>
        <w:t xml:space="preserve"> leaders</w:t>
      </w:r>
      <w:r>
        <w:rPr>
          <w:color w:val="404040" w:themeColor="text1" w:themeTint="BF"/>
        </w:rPr>
        <w:t xml:space="preserve">. In fact, the </w:t>
      </w:r>
      <w:r w:rsidR="000733E6">
        <w:rPr>
          <w:color w:val="404040" w:themeColor="text1" w:themeTint="BF"/>
        </w:rPr>
        <w:t xml:space="preserve">angry crowd dispersed without Him raising His voice. </w:t>
      </w:r>
      <w:r w:rsidR="00924A82">
        <w:rPr>
          <w:color w:val="404040" w:themeColor="text1" w:themeTint="BF"/>
        </w:rPr>
        <w:t xml:space="preserve">Scripture teaches that believers are, in fact, to judge one another within the church. </w:t>
      </w:r>
      <w:r w:rsidR="00536272">
        <w:rPr>
          <w:color w:val="404040" w:themeColor="text1" w:themeTint="BF"/>
        </w:rPr>
        <w:t>First</w:t>
      </w:r>
      <w:r w:rsidR="00E178EF">
        <w:rPr>
          <w:color w:val="404040" w:themeColor="text1" w:themeTint="BF"/>
        </w:rPr>
        <w:t xml:space="preserve"> Corinthians 5:</w:t>
      </w:r>
      <w:r w:rsidR="00E333C4">
        <w:rPr>
          <w:color w:val="404040" w:themeColor="text1" w:themeTint="BF"/>
        </w:rPr>
        <w:t xml:space="preserve">12-13 says that believers are to judge sin within the church, for the purpose of accountability and reconciliation, and God will judge those outside of the faith. </w:t>
      </w:r>
      <w:r w:rsidR="00572020">
        <w:rPr>
          <w:color w:val="404040" w:themeColor="text1" w:themeTint="BF"/>
        </w:rPr>
        <w:t>Still</w:t>
      </w:r>
      <w:r w:rsidR="00E333C4">
        <w:rPr>
          <w:color w:val="404040" w:themeColor="text1" w:themeTint="BF"/>
        </w:rPr>
        <w:t xml:space="preserve">, </w:t>
      </w:r>
      <w:r w:rsidR="00E333C4">
        <w:rPr>
          <w:color w:val="404040" w:themeColor="text1" w:themeTint="BF"/>
        </w:rPr>
        <w:lastRenderedPageBreak/>
        <w:t xml:space="preserve">we should hold that </w:t>
      </w:r>
      <w:r w:rsidR="00A4709E">
        <w:rPr>
          <w:color w:val="404040" w:themeColor="text1" w:themeTint="BF"/>
        </w:rPr>
        <w:t>responsibility with great reverence and restraint. In Matthew 7</w:t>
      </w:r>
      <w:r w:rsidR="00910999">
        <w:rPr>
          <w:color w:val="404040" w:themeColor="text1" w:themeTint="BF"/>
        </w:rPr>
        <w:t>:1-</w:t>
      </w:r>
      <w:r w:rsidR="00AD3138">
        <w:rPr>
          <w:color w:val="404040" w:themeColor="text1" w:themeTint="BF"/>
        </w:rPr>
        <w:t>5</w:t>
      </w:r>
      <w:r w:rsidR="00A4709E">
        <w:rPr>
          <w:color w:val="404040" w:themeColor="text1" w:themeTint="BF"/>
        </w:rPr>
        <w:t xml:space="preserve">, Jesus </w:t>
      </w:r>
      <w:r w:rsidR="00AD3138">
        <w:rPr>
          <w:color w:val="404040" w:themeColor="text1" w:themeTint="BF"/>
        </w:rPr>
        <w:t>instructed</w:t>
      </w:r>
      <w:r w:rsidR="00572020">
        <w:rPr>
          <w:color w:val="404040" w:themeColor="text1" w:themeTint="BF"/>
        </w:rPr>
        <w:t xml:space="preserve"> </w:t>
      </w:r>
      <w:r w:rsidR="00AD3138">
        <w:rPr>
          <w:color w:val="404040" w:themeColor="text1" w:themeTint="BF"/>
        </w:rPr>
        <w:t xml:space="preserve">clearly on the proper way to think about judgment within the </w:t>
      </w:r>
      <w:r w:rsidR="00572020">
        <w:rPr>
          <w:color w:val="404040" w:themeColor="text1" w:themeTint="BF"/>
        </w:rPr>
        <w:t>b</w:t>
      </w:r>
      <w:r w:rsidR="00AD3138">
        <w:rPr>
          <w:color w:val="404040" w:themeColor="text1" w:themeTint="BF"/>
        </w:rPr>
        <w:t>ody of Christ</w:t>
      </w:r>
      <w:r w:rsidR="00572020">
        <w:rPr>
          <w:color w:val="404040" w:themeColor="text1" w:themeTint="BF"/>
        </w:rPr>
        <w:t>:</w:t>
      </w:r>
      <w:r w:rsidR="00C92E2A">
        <w:rPr>
          <w:color w:val="404040" w:themeColor="text1" w:themeTint="BF"/>
        </w:rPr>
        <w:t xml:space="preserve"> </w:t>
      </w:r>
      <w:r w:rsidR="00C92E2A" w:rsidRPr="006955AC">
        <w:rPr>
          <w:i/>
          <w:iCs/>
          <w:color w:val="404040" w:themeColor="text1" w:themeTint="BF"/>
        </w:rPr>
        <w:t>“Do not judge, so that you won’t be judged. For you will be judged by the same standard with which you judge others, and you will be measured by the same measure you use. Why do you look at the splinter in your brother’s eye but don’t notice the beam of wood in your own eye? Or how can you say to your brother, ‘Let me take the splinter out of your eye,’ and look, there’s a beam of wood in your own eye? Hypocrite! First take the beam of wood out of your eye, and then you will see clearly to take the splinter out of your brother’s eye.”</w:t>
      </w:r>
      <w:r w:rsidR="00C92E2A">
        <w:rPr>
          <w:color w:val="404040" w:themeColor="text1" w:themeTint="BF"/>
        </w:rPr>
        <w:t xml:space="preserve"> The </w:t>
      </w:r>
      <w:r w:rsidR="00572020">
        <w:rPr>
          <w:color w:val="404040" w:themeColor="text1" w:themeTint="BF"/>
        </w:rPr>
        <w:t>reality</w:t>
      </w:r>
      <w:r w:rsidR="00C92E2A">
        <w:rPr>
          <w:color w:val="404040" w:themeColor="text1" w:themeTint="BF"/>
        </w:rPr>
        <w:t xml:space="preserve"> that we will be judged by the same standard we use should cause us to have great restraint, and </w:t>
      </w:r>
      <w:r w:rsidR="006955AC">
        <w:rPr>
          <w:color w:val="404040" w:themeColor="text1" w:themeTint="BF"/>
        </w:rPr>
        <w:t xml:space="preserve">the command that we deal first with our </w:t>
      </w:r>
      <w:r w:rsidR="00572020">
        <w:rPr>
          <w:color w:val="404040" w:themeColor="text1" w:themeTint="BF"/>
        </w:rPr>
        <w:t xml:space="preserve">own </w:t>
      </w:r>
      <w:r w:rsidR="006955AC">
        <w:rPr>
          <w:color w:val="404040" w:themeColor="text1" w:themeTint="BF"/>
        </w:rPr>
        <w:t>sin should give us pause. To judge a brother or sister for their sin is no small thing, and the older</w:t>
      </w:r>
      <w:r w:rsidR="00572020">
        <w:rPr>
          <w:color w:val="404040" w:themeColor="text1" w:themeTint="BF"/>
        </w:rPr>
        <w:t xml:space="preserve"> </w:t>
      </w:r>
      <w:r w:rsidR="006955AC">
        <w:rPr>
          <w:color w:val="404040" w:themeColor="text1" w:themeTint="BF"/>
        </w:rPr>
        <w:t xml:space="preserve">wiser </w:t>
      </w:r>
      <w:r w:rsidR="00340EF2">
        <w:rPr>
          <w:color w:val="404040" w:themeColor="text1" w:themeTint="BF"/>
        </w:rPr>
        <w:t>Pharisees</w:t>
      </w:r>
      <w:r w:rsidR="006955AC">
        <w:rPr>
          <w:color w:val="404040" w:themeColor="text1" w:themeTint="BF"/>
        </w:rPr>
        <w:t xml:space="preserve"> </w:t>
      </w:r>
      <w:r w:rsidR="00572020">
        <w:rPr>
          <w:color w:val="404040" w:themeColor="text1" w:themeTint="BF"/>
        </w:rPr>
        <w:t>were seemingly the first to respond to Jesus’s reminder of this truth</w:t>
      </w:r>
      <w:r w:rsidR="000440DD">
        <w:rPr>
          <w:color w:val="404040" w:themeColor="text1" w:themeTint="BF"/>
        </w:rPr>
        <w:t xml:space="preserve">. </w:t>
      </w:r>
    </w:p>
    <w:p w14:paraId="76895934" w14:textId="77777777" w:rsidR="006955AC" w:rsidRPr="006955AC" w:rsidRDefault="006955AC" w:rsidP="006955AC">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3083EC80" w:rsidR="00ED608E" w:rsidRDefault="0017348E" w:rsidP="00385D1B">
      <w:pPr>
        <w:pStyle w:val="ListParagraph"/>
        <w:numPr>
          <w:ilvl w:val="0"/>
          <w:numId w:val="33"/>
        </w:numPr>
        <w:rPr>
          <w:i/>
          <w:iCs/>
          <w:color w:val="404040" w:themeColor="text1" w:themeTint="BF"/>
        </w:rPr>
      </w:pPr>
      <w:r>
        <w:rPr>
          <w:i/>
          <w:iCs/>
          <w:color w:val="404040" w:themeColor="text1" w:themeTint="BF"/>
        </w:rPr>
        <w:t>How does a remembrance of our own sin before God give us hesitancy in accusing others?</w:t>
      </w:r>
    </w:p>
    <w:p w14:paraId="0F638B97" w14:textId="611000D7" w:rsidR="00D53D03" w:rsidRDefault="009647EC" w:rsidP="00385D1B">
      <w:pPr>
        <w:pStyle w:val="ListParagraph"/>
        <w:numPr>
          <w:ilvl w:val="0"/>
          <w:numId w:val="33"/>
        </w:numPr>
        <w:rPr>
          <w:i/>
          <w:iCs/>
          <w:color w:val="404040" w:themeColor="text1" w:themeTint="BF"/>
        </w:rPr>
      </w:pPr>
      <w:r>
        <w:rPr>
          <w:i/>
          <w:iCs/>
          <w:color w:val="404040" w:themeColor="text1" w:themeTint="BF"/>
        </w:rPr>
        <w:t xml:space="preserve">Where might </w:t>
      </w:r>
      <w:r w:rsidRPr="000F2118">
        <w:rPr>
          <w:color w:val="404040" w:themeColor="text1" w:themeTint="BF"/>
        </w:rPr>
        <w:t>schadenfreude</w:t>
      </w:r>
      <w:r>
        <w:rPr>
          <w:i/>
          <w:iCs/>
          <w:color w:val="404040" w:themeColor="text1" w:themeTint="BF"/>
        </w:rPr>
        <w:t xml:space="preserve"> subtly </w:t>
      </w:r>
      <w:proofErr w:type="gramStart"/>
      <w:r>
        <w:rPr>
          <w:i/>
          <w:iCs/>
          <w:color w:val="404040" w:themeColor="text1" w:themeTint="BF"/>
        </w:rPr>
        <w:t>show</w:t>
      </w:r>
      <w:proofErr w:type="gramEnd"/>
      <w:r>
        <w:rPr>
          <w:i/>
          <w:iCs/>
          <w:color w:val="404040" w:themeColor="text1" w:themeTint="BF"/>
        </w:rPr>
        <w:t xml:space="preserve"> up in spiritual or moral conversations?</w:t>
      </w:r>
    </w:p>
    <w:p w14:paraId="304A46BA" w14:textId="0D1D37FC" w:rsidR="009647EC" w:rsidRPr="00385D1B" w:rsidRDefault="009647EC" w:rsidP="00385D1B">
      <w:pPr>
        <w:pStyle w:val="ListParagraph"/>
        <w:numPr>
          <w:ilvl w:val="0"/>
          <w:numId w:val="33"/>
        </w:numPr>
        <w:rPr>
          <w:i/>
          <w:iCs/>
          <w:color w:val="404040" w:themeColor="text1" w:themeTint="BF"/>
        </w:rPr>
      </w:pPr>
      <w:r>
        <w:rPr>
          <w:i/>
          <w:iCs/>
          <w:color w:val="404040" w:themeColor="text1" w:themeTint="BF"/>
        </w:rPr>
        <w:t xml:space="preserve">What practices help you resist the urge to feel superior </w:t>
      </w:r>
      <w:r w:rsidR="00FF0FC1">
        <w:rPr>
          <w:i/>
          <w:iCs/>
          <w:color w:val="404040" w:themeColor="text1" w:themeTint="BF"/>
        </w:rPr>
        <w:t xml:space="preserve">when others fail? </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5969CC80"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4B6A7D">
        <w:rPr>
          <w:rFonts w:ascii="Helvetica Neue" w:hAnsi="Helvetica Neue"/>
          <w:b/>
          <w:color w:val="404040" w:themeColor="text1" w:themeTint="BF"/>
          <w:sz w:val="28"/>
          <w:szCs w:val="28"/>
        </w:rPr>
        <w:t xml:space="preserve">Neither Condemned </w:t>
      </w:r>
      <w:proofErr w:type="gramStart"/>
      <w:r w:rsidR="004B6A7D">
        <w:rPr>
          <w:rFonts w:ascii="Helvetica Neue" w:hAnsi="Helvetica Neue"/>
          <w:b/>
          <w:color w:val="404040" w:themeColor="text1" w:themeTint="BF"/>
          <w:sz w:val="28"/>
          <w:szCs w:val="28"/>
        </w:rPr>
        <w:t>Nor</w:t>
      </w:r>
      <w:proofErr w:type="gramEnd"/>
      <w:r w:rsidR="004B6A7D">
        <w:rPr>
          <w:rFonts w:ascii="Helvetica Neue" w:hAnsi="Helvetica Neue"/>
          <w:b/>
          <w:color w:val="404040" w:themeColor="text1" w:themeTint="BF"/>
          <w:sz w:val="28"/>
          <w:szCs w:val="28"/>
        </w:rPr>
        <w:t xml:space="preserve"> Dismissed—</w:t>
      </w:r>
      <w:r w:rsidR="004B6A7D" w:rsidRPr="00BC2C43">
        <w:rPr>
          <w:rFonts w:ascii="Helvetica Neue" w:hAnsi="Helvetica Neue"/>
          <w:b/>
          <w:color w:val="404040" w:themeColor="text1" w:themeTint="BF"/>
          <w:sz w:val="28"/>
          <w:szCs w:val="28"/>
          <w:u w:val="single"/>
        </w:rPr>
        <w:t>Grace</w:t>
      </w:r>
      <w:r w:rsidR="004B6A7D">
        <w:rPr>
          <w:rFonts w:ascii="Helvetica Neue" w:hAnsi="Helvetica Neue"/>
          <w:b/>
          <w:color w:val="404040" w:themeColor="text1" w:themeTint="BF"/>
          <w:sz w:val="28"/>
          <w:szCs w:val="28"/>
        </w:rPr>
        <w:t xml:space="preserve"> that </w:t>
      </w:r>
      <w:r w:rsidR="004B6A7D" w:rsidRPr="00BC2C43">
        <w:rPr>
          <w:rFonts w:ascii="Helvetica Neue" w:hAnsi="Helvetica Neue"/>
          <w:b/>
          <w:color w:val="404040" w:themeColor="text1" w:themeTint="BF"/>
          <w:sz w:val="28"/>
          <w:szCs w:val="28"/>
          <w:u w:val="single"/>
        </w:rPr>
        <w:t>Restores</w:t>
      </w:r>
      <w:r w:rsidR="00CC640E">
        <w:rPr>
          <w:rFonts w:ascii="Helvetica Neue" w:hAnsi="Helvetica Neue"/>
          <w:b/>
          <w:color w:val="404040" w:themeColor="text1" w:themeTint="BF"/>
          <w:sz w:val="28"/>
          <w:szCs w:val="28"/>
        </w:rPr>
        <w:t xml:space="preserve"> </w:t>
      </w:r>
    </w:p>
    <w:p w14:paraId="077A9092" w14:textId="1C5E0285" w:rsidR="0004798F" w:rsidRPr="0004798F" w:rsidRDefault="004265B5" w:rsidP="0004798F">
      <w:pPr>
        <w:ind w:left="720"/>
        <w:rPr>
          <w:i/>
          <w:iCs/>
          <w:color w:val="404040" w:themeColor="text1" w:themeTint="BF"/>
        </w:rPr>
      </w:pPr>
      <w:r>
        <w:rPr>
          <w:color w:val="404040" w:themeColor="text1" w:themeTint="BF"/>
        </w:rPr>
        <w:t xml:space="preserve">John </w:t>
      </w:r>
      <w:r w:rsidR="004B6A7D">
        <w:rPr>
          <w:color w:val="404040" w:themeColor="text1" w:themeTint="BF"/>
        </w:rPr>
        <w:t>8:10-11</w:t>
      </w:r>
      <w:r w:rsidR="00BC2C43">
        <w:rPr>
          <w:color w:val="404040" w:themeColor="text1" w:themeTint="BF"/>
        </w:rPr>
        <w:t>:</w:t>
      </w:r>
      <w:r w:rsidR="004250A3">
        <w:rPr>
          <w:color w:val="404040" w:themeColor="text1" w:themeTint="BF"/>
        </w:rPr>
        <w:t xml:space="preserve"> </w:t>
      </w:r>
      <w:r w:rsidR="0004798F" w:rsidRPr="0004798F">
        <w:rPr>
          <w:i/>
          <w:iCs/>
          <w:color w:val="404040" w:themeColor="text1" w:themeTint="BF"/>
        </w:rPr>
        <w:t>When Jesus stood up, he said to her, “Woman, where are they? Has no one condemned you?”</w:t>
      </w:r>
    </w:p>
    <w:p w14:paraId="155498E7" w14:textId="77777777" w:rsidR="0004798F" w:rsidRDefault="0004798F" w:rsidP="0004798F">
      <w:pPr>
        <w:ind w:left="720"/>
        <w:rPr>
          <w:b/>
          <w:bCs/>
          <w:i/>
          <w:iCs/>
          <w:color w:val="404040" w:themeColor="text1" w:themeTint="BF"/>
          <w:vertAlign w:val="superscript"/>
        </w:rPr>
      </w:pPr>
    </w:p>
    <w:p w14:paraId="0408DF6C" w14:textId="2990356B" w:rsidR="0004798F" w:rsidRPr="0004798F" w:rsidRDefault="0004798F" w:rsidP="0004798F">
      <w:pPr>
        <w:ind w:left="720"/>
        <w:rPr>
          <w:i/>
          <w:iCs/>
          <w:color w:val="404040" w:themeColor="text1" w:themeTint="BF"/>
        </w:rPr>
      </w:pPr>
      <w:r w:rsidRPr="0004798F">
        <w:rPr>
          <w:i/>
          <w:iCs/>
          <w:color w:val="404040" w:themeColor="text1" w:themeTint="BF"/>
        </w:rPr>
        <w:t>“No one, Lord,” she answered.</w:t>
      </w:r>
    </w:p>
    <w:p w14:paraId="20B5CE2C" w14:textId="77777777" w:rsidR="0004798F" w:rsidRDefault="0004798F" w:rsidP="0004798F">
      <w:pPr>
        <w:ind w:left="720"/>
        <w:rPr>
          <w:i/>
          <w:iCs/>
          <w:color w:val="404040" w:themeColor="text1" w:themeTint="BF"/>
        </w:rPr>
      </w:pPr>
    </w:p>
    <w:p w14:paraId="636FF66B" w14:textId="5D936814" w:rsidR="0004798F" w:rsidRPr="0004798F" w:rsidRDefault="0004798F" w:rsidP="0004798F">
      <w:pPr>
        <w:ind w:left="720"/>
        <w:rPr>
          <w:i/>
          <w:iCs/>
          <w:color w:val="404040" w:themeColor="text1" w:themeTint="BF"/>
        </w:rPr>
      </w:pPr>
      <w:r w:rsidRPr="0004798F">
        <w:rPr>
          <w:i/>
          <w:iCs/>
          <w:color w:val="404040" w:themeColor="text1" w:themeTint="BF"/>
        </w:rPr>
        <w:t>“Neither do I condemn you,” said Jesus. “Go, and from now on do not sin anymore.”</w:t>
      </w:r>
    </w:p>
    <w:p w14:paraId="534DC28F" w14:textId="594D4BF3" w:rsidR="004250A3" w:rsidRDefault="004250A3" w:rsidP="00ED608E">
      <w:pPr>
        <w:ind w:left="720"/>
        <w:rPr>
          <w:i/>
          <w:iCs/>
          <w:color w:val="404040" w:themeColor="text1" w:themeTint="BF"/>
        </w:rPr>
      </w:pPr>
    </w:p>
    <w:p w14:paraId="1E3B7021" w14:textId="63CC952C" w:rsidR="00DC5F01" w:rsidRPr="00A40E2C" w:rsidRDefault="00ED608E" w:rsidP="00A40E2C">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04798F">
        <w:rPr>
          <w:i/>
          <w:iCs/>
          <w:color w:val="404040" w:themeColor="text1" w:themeTint="BF"/>
        </w:rPr>
        <w:t>8:10-11</w:t>
      </w:r>
    </w:p>
    <w:p w14:paraId="42235111" w14:textId="554F75C7" w:rsidR="00DC5F01" w:rsidRDefault="00FB1221" w:rsidP="00ED608E">
      <w:pPr>
        <w:ind w:left="720"/>
        <w:rPr>
          <w:color w:val="404040" w:themeColor="text1" w:themeTint="BF"/>
        </w:rPr>
      </w:pPr>
      <w:r>
        <w:rPr>
          <w:color w:val="404040" w:themeColor="text1" w:themeTint="BF"/>
        </w:rPr>
        <w:t xml:space="preserve">Another word, </w:t>
      </w:r>
      <w:r w:rsidR="001319DB" w:rsidRPr="00FB1221">
        <w:rPr>
          <w:i/>
          <w:iCs/>
          <w:color w:val="404040" w:themeColor="text1" w:themeTint="BF"/>
        </w:rPr>
        <w:t>Freudenfreude</w:t>
      </w:r>
      <w:r w:rsidR="0014346B">
        <w:rPr>
          <w:color w:val="404040" w:themeColor="text1" w:themeTint="BF"/>
        </w:rPr>
        <w:t>—</w:t>
      </w:r>
      <w:r w:rsidR="00487EF5">
        <w:rPr>
          <w:color w:val="404040" w:themeColor="text1" w:themeTint="BF"/>
        </w:rPr>
        <w:t xml:space="preserve">the </w:t>
      </w:r>
      <w:r w:rsidR="001319DB">
        <w:rPr>
          <w:color w:val="404040" w:themeColor="text1" w:themeTint="BF"/>
        </w:rPr>
        <w:t xml:space="preserve">joy we feel when another </w:t>
      </w:r>
      <w:r w:rsidR="002706FF">
        <w:rPr>
          <w:color w:val="404040" w:themeColor="text1" w:themeTint="BF"/>
        </w:rPr>
        <w:t xml:space="preserve">person </w:t>
      </w:r>
      <w:r w:rsidR="001319DB">
        <w:rPr>
          <w:color w:val="404040" w:themeColor="text1" w:themeTint="BF"/>
        </w:rPr>
        <w:t>experiences good</w:t>
      </w:r>
      <w:r w:rsidR="0014346B">
        <w:rPr>
          <w:color w:val="404040" w:themeColor="text1" w:themeTint="BF"/>
        </w:rPr>
        <w:t xml:space="preserve">—stands in stark contrast to </w:t>
      </w:r>
      <w:r w:rsidR="002706FF">
        <w:rPr>
          <w:color w:val="404040" w:themeColor="text1" w:themeTint="BF"/>
        </w:rPr>
        <w:t>its</w:t>
      </w:r>
      <w:r w:rsidR="0014346B">
        <w:rPr>
          <w:color w:val="404040" w:themeColor="text1" w:themeTint="BF"/>
        </w:rPr>
        <w:t xml:space="preserve"> cousin word, and </w:t>
      </w:r>
      <w:r w:rsidR="00050F81">
        <w:rPr>
          <w:color w:val="404040" w:themeColor="text1" w:themeTint="BF"/>
        </w:rPr>
        <w:t>acutely</w:t>
      </w:r>
      <w:r w:rsidR="0014346B">
        <w:rPr>
          <w:color w:val="404040" w:themeColor="text1" w:themeTint="BF"/>
        </w:rPr>
        <w:t xml:space="preserve"> </w:t>
      </w:r>
      <w:r w:rsidR="00050F81">
        <w:rPr>
          <w:color w:val="404040" w:themeColor="text1" w:themeTint="BF"/>
        </w:rPr>
        <w:t xml:space="preserve">in contrast </w:t>
      </w:r>
      <w:r w:rsidR="0014346B">
        <w:rPr>
          <w:color w:val="404040" w:themeColor="text1" w:themeTint="BF"/>
        </w:rPr>
        <w:t xml:space="preserve">to the attitude of </w:t>
      </w:r>
      <w:r w:rsidR="00AC0A93">
        <w:rPr>
          <w:color w:val="404040" w:themeColor="text1" w:themeTint="BF"/>
        </w:rPr>
        <w:t xml:space="preserve">the Pharisees in today’s text. Scripture repeatedly tells us, however, that God delights not in punishment, but in repentance, mercy, and renewed life. Where humans may </w:t>
      </w:r>
      <w:r w:rsidR="00FE5E64">
        <w:rPr>
          <w:color w:val="404040" w:themeColor="text1" w:themeTint="BF"/>
        </w:rPr>
        <w:t>relish</w:t>
      </w:r>
      <w:r w:rsidR="00AC0A93">
        <w:rPr>
          <w:color w:val="404040" w:themeColor="text1" w:themeTint="BF"/>
        </w:rPr>
        <w:t xml:space="preserve"> in another’s suffering, God finds great joy in sinners who return to Him. </w:t>
      </w:r>
      <w:r w:rsidR="00BC2C43">
        <w:rPr>
          <w:color w:val="404040" w:themeColor="text1" w:themeTint="BF"/>
        </w:rPr>
        <w:t>Jesus’s</w:t>
      </w:r>
      <w:r w:rsidR="00D532F1">
        <w:rPr>
          <w:color w:val="404040" w:themeColor="text1" w:themeTint="BF"/>
        </w:rPr>
        <w:t xml:space="preserve"> final words to the woman reveal</w:t>
      </w:r>
      <w:r w:rsidR="00FE5E64">
        <w:rPr>
          <w:color w:val="404040" w:themeColor="text1" w:themeTint="BF"/>
        </w:rPr>
        <w:t>ed</w:t>
      </w:r>
      <w:r w:rsidR="00D532F1">
        <w:rPr>
          <w:color w:val="404040" w:themeColor="text1" w:themeTint="BF"/>
        </w:rPr>
        <w:t xml:space="preserve"> not only mercy, but </w:t>
      </w:r>
      <w:r w:rsidR="00FE5E64">
        <w:rPr>
          <w:color w:val="404040" w:themeColor="text1" w:themeTint="BF"/>
        </w:rPr>
        <w:t>h</w:t>
      </w:r>
      <w:r w:rsidR="00D532F1">
        <w:rPr>
          <w:color w:val="404040" w:themeColor="text1" w:themeTint="BF"/>
        </w:rPr>
        <w:t>eaven’s posture toward those who turn toward</w:t>
      </w:r>
      <w:r w:rsidR="008E5216">
        <w:rPr>
          <w:color w:val="404040" w:themeColor="text1" w:themeTint="BF"/>
        </w:rPr>
        <w:t xml:space="preserve"> grace. </w:t>
      </w:r>
    </w:p>
    <w:p w14:paraId="38058C1A" w14:textId="77777777" w:rsidR="008E5216" w:rsidRDefault="008E5216" w:rsidP="00ED608E">
      <w:pPr>
        <w:ind w:left="720"/>
        <w:rPr>
          <w:color w:val="404040" w:themeColor="text1" w:themeTint="BF"/>
        </w:rPr>
      </w:pPr>
    </w:p>
    <w:p w14:paraId="6395F89F" w14:textId="3FC7A973" w:rsidR="00B979B8" w:rsidRDefault="00FE5E64" w:rsidP="00B979B8">
      <w:pPr>
        <w:ind w:left="720"/>
        <w:rPr>
          <w:color w:val="404040" w:themeColor="text1" w:themeTint="BF"/>
        </w:rPr>
      </w:pPr>
      <w:r>
        <w:rPr>
          <w:color w:val="404040" w:themeColor="text1" w:themeTint="BF"/>
        </w:rPr>
        <w:t>In our flesh</w:t>
      </w:r>
      <w:r w:rsidR="00B979B8">
        <w:rPr>
          <w:color w:val="404040" w:themeColor="text1" w:themeTint="BF"/>
        </w:rPr>
        <w:t xml:space="preserve">, </w:t>
      </w:r>
      <w:r w:rsidR="00D90FDE">
        <w:rPr>
          <w:color w:val="404040" w:themeColor="text1" w:themeTint="BF"/>
        </w:rPr>
        <w:t>it’s eas</w:t>
      </w:r>
      <w:r>
        <w:rPr>
          <w:color w:val="404040" w:themeColor="text1" w:themeTint="BF"/>
        </w:rPr>
        <w:t>ier</w:t>
      </w:r>
      <w:r w:rsidR="00D90FDE">
        <w:rPr>
          <w:color w:val="404040" w:themeColor="text1" w:themeTint="BF"/>
        </w:rPr>
        <w:t xml:space="preserve"> to find</w:t>
      </w:r>
      <w:r w:rsidR="00B979B8">
        <w:rPr>
          <w:color w:val="404040" w:themeColor="text1" w:themeTint="BF"/>
        </w:rPr>
        <w:t xml:space="preserve"> opportunities to express </w:t>
      </w:r>
      <w:r w:rsidR="000D73F9" w:rsidRPr="000F2118">
        <w:rPr>
          <w:i/>
          <w:iCs/>
          <w:color w:val="404040" w:themeColor="text1" w:themeTint="BF"/>
        </w:rPr>
        <w:t>schadenfreude</w:t>
      </w:r>
      <w:r w:rsidR="00B979B8">
        <w:rPr>
          <w:color w:val="404040" w:themeColor="text1" w:themeTint="BF"/>
        </w:rPr>
        <w:t xml:space="preserve"> than </w:t>
      </w:r>
      <w:r w:rsidR="00B979B8" w:rsidRPr="000F2118">
        <w:rPr>
          <w:i/>
          <w:iCs/>
          <w:color w:val="404040" w:themeColor="text1" w:themeTint="BF"/>
        </w:rPr>
        <w:t>freudenfreude</w:t>
      </w:r>
      <w:r w:rsidR="00B979B8">
        <w:rPr>
          <w:color w:val="404040" w:themeColor="text1" w:themeTint="BF"/>
        </w:rPr>
        <w:t xml:space="preserve">. </w:t>
      </w:r>
      <w:r>
        <w:rPr>
          <w:color w:val="404040" w:themeColor="text1" w:themeTint="BF"/>
        </w:rPr>
        <w:t>But</w:t>
      </w:r>
      <w:r w:rsidR="00B979B8">
        <w:rPr>
          <w:color w:val="404040" w:themeColor="text1" w:themeTint="BF"/>
        </w:rPr>
        <w:t xml:space="preserve"> believers</w:t>
      </w:r>
      <w:r>
        <w:rPr>
          <w:color w:val="404040" w:themeColor="text1" w:themeTint="BF"/>
        </w:rPr>
        <w:t xml:space="preserve"> </w:t>
      </w:r>
      <w:r w:rsidR="00B979B8">
        <w:rPr>
          <w:color w:val="404040" w:themeColor="text1" w:themeTint="BF"/>
        </w:rPr>
        <w:t xml:space="preserve">have the greatest reason </w:t>
      </w:r>
      <w:r>
        <w:rPr>
          <w:color w:val="404040" w:themeColor="text1" w:themeTint="BF"/>
        </w:rPr>
        <w:t>to rejoice with others</w:t>
      </w:r>
      <w:r w:rsidR="00B979B8">
        <w:rPr>
          <w:color w:val="404040" w:themeColor="text1" w:themeTint="BF"/>
        </w:rPr>
        <w:t>—</w:t>
      </w:r>
      <w:r>
        <w:rPr>
          <w:color w:val="404040" w:themeColor="text1" w:themeTint="BF"/>
        </w:rPr>
        <w:t>lost souls are</w:t>
      </w:r>
      <w:r w:rsidR="00B979B8">
        <w:rPr>
          <w:color w:val="404040" w:themeColor="text1" w:themeTint="BF"/>
        </w:rPr>
        <w:t xml:space="preserve"> saved and sinners </w:t>
      </w:r>
      <w:r>
        <w:rPr>
          <w:color w:val="404040" w:themeColor="text1" w:themeTint="BF"/>
        </w:rPr>
        <w:t xml:space="preserve">are </w:t>
      </w:r>
      <w:r w:rsidR="00B979B8">
        <w:rPr>
          <w:color w:val="404040" w:themeColor="text1" w:themeTint="BF"/>
        </w:rPr>
        <w:t xml:space="preserve">restored. </w:t>
      </w:r>
    </w:p>
    <w:p w14:paraId="6BD8DBBC" w14:textId="77777777" w:rsidR="00756843" w:rsidRDefault="00756843" w:rsidP="00933E33">
      <w:pPr>
        <w:ind w:left="720"/>
        <w:rPr>
          <w:color w:val="404040" w:themeColor="text1" w:themeTint="BF"/>
        </w:rPr>
      </w:pPr>
    </w:p>
    <w:p w14:paraId="292E21B4" w14:textId="265CD7F0" w:rsidR="00933E33" w:rsidRPr="00194DAB" w:rsidRDefault="008E5216" w:rsidP="00933E33">
      <w:pPr>
        <w:ind w:left="720"/>
        <w:rPr>
          <w:color w:val="404040" w:themeColor="text1" w:themeTint="BF"/>
        </w:rPr>
      </w:pPr>
      <w:r>
        <w:rPr>
          <w:color w:val="404040" w:themeColor="text1" w:themeTint="BF"/>
        </w:rPr>
        <w:lastRenderedPageBreak/>
        <w:t xml:space="preserve">After the religious leaders one-by-one dropped their rocks and walked away, Jesus addressed the woman for the first time. </w:t>
      </w:r>
      <w:r w:rsidR="00933E33">
        <w:rPr>
          <w:color w:val="404040" w:themeColor="text1" w:themeTint="BF"/>
        </w:rPr>
        <w:t xml:space="preserve">Without the crowd leering and </w:t>
      </w:r>
      <w:r w:rsidR="00194DAB">
        <w:rPr>
          <w:color w:val="404040" w:themeColor="text1" w:themeTint="BF"/>
        </w:rPr>
        <w:t>rooting</w:t>
      </w:r>
      <w:r w:rsidR="00933E33">
        <w:rPr>
          <w:color w:val="404040" w:themeColor="text1" w:themeTint="BF"/>
        </w:rPr>
        <w:t xml:space="preserve"> for her death, Jesus turned toward her with compassion. </w:t>
      </w:r>
      <w:r w:rsidR="00933E33" w:rsidRPr="0004798F">
        <w:rPr>
          <w:i/>
          <w:iCs/>
          <w:color w:val="404040" w:themeColor="text1" w:themeTint="BF"/>
        </w:rPr>
        <w:t>“Woman, where are they? Has no one condemned you?”</w:t>
      </w:r>
      <w:r w:rsidR="00DA72C7">
        <w:rPr>
          <w:i/>
          <w:iCs/>
          <w:color w:val="404040" w:themeColor="text1" w:themeTint="BF"/>
        </w:rPr>
        <w:t xml:space="preserve"> </w:t>
      </w:r>
      <w:r w:rsidR="00DA72C7" w:rsidRPr="00194DAB">
        <w:rPr>
          <w:color w:val="404040" w:themeColor="text1" w:themeTint="BF"/>
        </w:rPr>
        <w:t>(John 8:10)</w:t>
      </w:r>
      <w:r w:rsidR="00DF4CA5" w:rsidRPr="00194DAB">
        <w:rPr>
          <w:color w:val="404040" w:themeColor="text1" w:themeTint="BF"/>
        </w:rPr>
        <w:t>.</w:t>
      </w:r>
    </w:p>
    <w:p w14:paraId="5121B0CE" w14:textId="77777777" w:rsidR="00933E33" w:rsidRDefault="00933E33" w:rsidP="00933E33">
      <w:pPr>
        <w:ind w:left="720"/>
        <w:rPr>
          <w:i/>
          <w:iCs/>
          <w:color w:val="404040" w:themeColor="text1" w:themeTint="BF"/>
        </w:rPr>
      </w:pPr>
    </w:p>
    <w:p w14:paraId="2C5CD680" w14:textId="48D73AF7" w:rsidR="004A2767" w:rsidRDefault="009F0A67" w:rsidP="00BB27B6">
      <w:pPr>
        <w:ind w:left="720"/>
        <w:rPr>
          <w:color w:val="404040" w:themeColor="text1" w:themeTint="BF"/>
        </w:rPr>
      </w:pPr>
      <w:r>
        <w:rPr>
          <w:color w:val="404040" w:themeColor="text1" w:themeTint="BF"/>
        </w:rPr>
        <w:t xml:space="preserve">Notice Jesus didn’t </w:t>
      </w:r>
      <w:r w:rsidR="000F2118">
        <w:rPr>
          <w:color w:val="404040" w:themeColor="text1" w:themeTint="BF"/>
        </w:rPr>
        <w:t xml:space="preserve">say </w:t>
      </w:r>
      <w:r>
        <w:rPr>
          <w:color w:val="404040" w:themeColor="text1" w:themeTint="BF"/>
        </w:rPr>
        <w:t xml:space="preserve">if she was guilty or not. We can assume that the nature of her </w:t>
      </w:r>
      <w:r w:rsidR="002E24DD">
        <w:rPr>
          <w:color w:val="404040" w:themeColor="text1" w:themeTint="BF"/>
        </w:rPr>
        <w:t xml:space="preserve">presence before Him, or the crowd who accused, left little doubt in </w:t>
      </w:r>
      <w:r w:rsidR="00BC2C43">
        <w:rPr>
          <w:color w:val="404040" w:themeColor="text1" w:themeTint="BF"/>
        </w:rPr>
        <w:t>Jesus’s</w:t>
      </w:r>
      <w:r w:rsidR="002E24DD">
        <w:rPr>
          <w:color w:val="404040" w:themeColor="text1" w:themeTint="BF"/>
        </w:rPr>
        <w:t xml:space="preserve"> mind </w:t>
      </w:r>
      <w:r w:rsidR="00744E07">
        <w:rPr>
          <w:color w:val="404040" w:themeColor="text1" w:themeTint="BF"/>
        </w:rPr>
        <w:t>whether</w:t>
      </w:r>
      <w:r w:rsidR="002E24DD">
        <w:rPr>
          <w:color w:val="404040" w:themeColor="text1" w:themeTint="BF"/>
        </w:rPr>
        <w:t xml:space="preserve"> she had done what they said. Neither did He ask where the man was. </w:t>
      </w:r>
      <w:r w:rsidR="002E79FC">
        <w:rPr>
          <w:color w:val="404040" w:themeColor="text1" w:themeTint="BF"/>
        </w:rPr>
        <w:t xml:space="preserve">The question of her guilt </w:t>
      </w:r>
      <w:r w:rsidR="00FF6A5A">
        <w:rPr>
          <w:color w:val="404040" w:themeColor="text1" w:themeTint="BF"/>
        </w:rPr>
        <w:t>didn’t</w:t>
      </w:r>
      <w:r w:rsidR="002E79FC">
        <w:rPr>
          <w:color w:val="404040" w:themeColor="text1" w:themeTint="BF"/>
        </w:rPr>
        <w:t xml:space="preserve"> need to be addressed. The question of her </w:t>
      </w:r>
      <w:r w:rsidR="00D14201">
        <w:rPr>
          <w:color w:val="404040" w:themeColor="text1" w:themeTint="BF"/>
        </w:rPr>
        <w:t>consequence</w:t>
      </w:r>
      <w:r w:rsidR="002E79FC">
        <w:rPr>
          <w:color w:val="404040" w:themeColor="text1" w:themeTint="BF"/>
        </w:rPr>
        <w:t xml:space="preserve">, however, did. </w:t>
      </w:r>
    </w:p>
    <w:p w14:paraId="2C4D6912" w14:textId="77777777" w:rsidR="00B10BC0" w:rsidRDefault="00B10BC0" w:rsidP="004A2767">
      <w:pPr>
        <w:ind w:left="720"/>
        <w:rPr>
          <w:color w:val="404040" w:themeColor="text1" w:themeTint="BF"/>
        </w:rPr>
      </w:pPr>
    </w:p>
    <w:p w14:paraId="3608C7F9" w14:textId="7F0479D8" w:rsidR="00CA4BA5" w:rsidRDefault="00CA4BA5" w:rsidP="004A2767">
      <w:pPr>
        <w:ind w:left="720"/>
        <w:rPr>
          <w:color w:val="404040" w:themeColor="text1" w:themeTint="BF"/>
        </w:rPr>
      </w:pPr>
      <w:r>
        <w:rPr>
          <w:color w:val="404040" w:themeColor="text1" w:themeTint="BF"/>
        </w:rPr>
        <w:t xml:space="preserve">The woman only </w:t>
      </w:r>
      <w:r w:rsidR="00542B5C">
        <w:rPr>
          <w:color w:val="404040" w:themeColor="text1" w:themeTint="BF"/>
        </w:rPr>
        <w:t>spoke</w:t>
      </w:r>
      <w:r>
        <w:rPr>
          <w:color w:val="404040" w:themeColor="text1" w:themeTint="BF"/>
        </w:rPr>
        <w:t xml:space="preserve"> three words recorded in Scripture. She d</w:t>
      </w:r>
      <w:r w:rsidR="00B063F9">
        <w:rPr>
          <w:color w:val="404040" w:themeColor="text1" w:themeTint="BF"/>
        </w:rPr>
        <w:t>idn’</w:t>
      </w:r>
      <w:r>
        <w:rPr>
          <w:color w:val="404040" w:themeColor="text1" w:themeTint="BF"/>
        </w:rPr>
        <w:t>t make a plea for her innocence</w:t>
      </w:r>
      <w:r w:rsidR="00542B5C">
        <w:rPr>
          <w:color w:val="404040" w:themeColor="text1" w:themeTint="BF"/>
        </w:rPr>
        <w:t xml:space="preserve">, </w:t>
      </w:r>
      <w:r>
        <w:rPr>
          <w:color w:val="404040" w:themeColor="text1" w:themeTint="BF"/>
        </w:rPr>
        <w:t>blame the man</w:t>
      </w:r>
      <w:r w:rsidR="00542B5C">
        <w:rPr>
          <w:color w:val="404040" w:themeColor="text1" w:themeTint="BF"/>
        </w:rPr>
        <w:t>, or</w:t>
      </w:r>
      <w:r>
        <w:rPr>
          <w:color w:val="404040" w:themeColor="text1" w:themeTint="BF"/>
        </w:rPr>
        <w:t xml:space="preserve"> </w:t>
      </w:r>
      <w:r w:rsidR="00EF01BD">
        <w:rPr>
          <w:color w:val="404040" w:themeColor="text1" w:themeTint="BF"/>
        </w:rPr>
        <w:t xml:space="preserve">rail against the cruelty of the Pharisees. </w:t>
      </w:r>
      <w:r w:rsidR="00EF01BD" w:rsidRPr="00A96FAF">
        <w:rPr>
          <w:i/>
          <w:iCs/>
          <w:color w:val="404040" w:themeColor="text1" w:themeTint="BF"/>
        </w:rPr>
        <w:t>“No one, Lord</w:t>
      </w:r>
      <w:r w:rsidR="000440DD" w:rsidRPr="00A96FAF">
        <w:rPr>
          <w:i/>
          <w:iCs/>
          <w:color w:val="404040" w:themeColor="text1" w:themeTint="BF"/>
        </w:rPr>
        <w:t>,”</w:t>
      </w:r>
      <w:r w:rsidR="00C8257A" w:rsidRPr="00A96FAF">
        <w:rPr>
          <w:i/>
          <w:iCs/>
          <w:color w:val="404040" w:themeColor="text1" w:themeTint="BF"/>
        </w:rPr>
        <w:t xml:space="preserve"> she answered”</w:t>
      </w:r>
      <w:r w:rsidR="00C8257A">
        <w:rPr>
          <w:color w:val="404040" w:themeColor="text1" w:themeTint="BF"/>
        </w:rPr>
        <w:t xml:space="preserve"> (</w:t>
      </w:r>
      <w:r w:rsidR="00542B5C">
        <w:rPr>
          <w:color w:val="404040" w:themeColor="text1" w:themeTint="BF"/>
        </w:rPr>
        <w:t>v.</w:t>
      </w:r>
      <w:r w:rsidR="00C8257A">
        <w:rPr>
          <w:color w:val="404040" w:themeColor="text1" w:themeTint="BF"/>
        </w:rPr>
        <w:t xml:space="preserve"> 11)</w:t>
      </w:r>
      <w:r w:rsidR="00542B5C">
        <w:rPr>
          <w:color w:val="404040" w:themeColor="text1" w:themeTint="BF"/>
        </w:rPr>
        <w:t>.</w:t>
      </w:r>
      <w:r w:rsidR="00C8257A">
        <w:rPr>
          <w:color w:val="404040" w:themeColor="text1" w:themeTint="BF"/>
        </w:rPr>
        <w:t xml:space="preserve"> </w:t>
      </w:r>
    </w:p>
    <w:p w14:paraId="50D82536" w14:textId="77777777" w:rsidR="00CA4BA5" w:rsidRDefault="00CA4BA5" w:rsidP="004A2767">
      <w:pPr>
        <w:ind w:left="720"/>
        <w:rPr>
          <w:color w:val="404040" w:themeColor="text1" w:themeTint="BF"/>
        </w:rPr>
      </w:pPr>
    </w:p>
    <w:p w14:paraId="03BED475" w14:textId="60D7E3EA" w:rsidR="00B10BC0" w:rsidRDefault="00BC2C43" w:rsidP="004A3802">
      <w:pPr>
        <w:ind w:left="720"/>
        <w:rPr>
          <w:color w:val="404040" w:themeColor="text1" w:themeTint="BF"/>
        </w:rPr>
      </w:pPr>
      <w:r>
        <w:rPr>
          <w:color w:val="404040" w:themeColor="text1" w:themeTint="BF"/>
        </w:rPr>
        <w:t>Jesus’s</w:t>
      </w:r>
      <w:r w:rsidR="00AA40D8">
        <w:rPr>
          <w:color w:val="404040" w:themeColor="text1" w:themeTint="BF"/>
        </w:rPr>
        <w:t xml:space="preserve"> heart embraces</w:t>
      </w:r>
      <w:r w:rsidR="001868F8">
        <w:rPr>
          <w:color w:val="404040" w:themeColor="text1" w:themeTint="BF"/>
        </w:rPr>
        <w:t xml:space="preserve"> </w:t>
      </w:r>
      <w:proofErr w:type="spellStart"/>
      <w:r w:rsidR="00542B5C" w:rsidRPr="000F2118">
        <w:rPr>
          <w:i/>
          <w:iCs/>
          <w:color w:val="404040" w:themeColor="text1" w:themeTint="BF"/>
        </w:rPr>
        <w:t>freudenfreude</w:t>
      </w:r>
      <w:proofErr w:type="spellEnd"/>
      <w:r w:rsidR="001868F8">
        <w:rPr>
          <w:color w:val="404040" w:themeColor="text1" w:themeTint="BF"/>
        </w:rPr>
        <w:t xml:space="preserve">. </w:t>
      </w:r>
      <w:r w:rsidR="00DF4CA5">
        <w:rPr>
          <w:color w:val="404040" w:themeColor="text1" w:themeTint="BF"/>
        </w:rPr>
        <w:t>First</w:t>
      </w:r>
      <w:r w:rsidR="001868F8">
        <w:rPr>
          <w:color w:val="404040" w:themeColor="text1" w:themeTint="BF"/>
        </w:rPr>
        <w:t xml:space="preserve"> Corinthians 13:6 says, </w:t>
      </w:r>
      <w:r w:rsidR="001868F8" w:rsidRPr="000C244B">
        <w:rPr>
          <w:i/>
          <w:iCs/>
          <w:color w:val="404040" w:themeColor="text1" w:themeTint="BF"/>
        </w:rPr>
        <w:t>“Love finds no joy in unrighteousness but rejoices in the truth.”</w:t>
      </w:r>
      <w:r w:rsidR="001868F8">
        <w:rPr>
          <w:color w:val="404040" w:themeColor="text1" w:themeTint="BF"/>
        </w:rPr>
        <w:t xml:space="preserve"> The truth wasn’t about </w:t>
      </w:r>
      <w:r w:rsidR="00C16F25">
        <w:rPr>
          <w:color w:val="404040" w:themeColor="text1" w:themeTint="BF"/>
        </w:rPr>
        <w:t>w</w:t>
      </w:r>
      <w:r w:rsidR="001868F8">
        <w:rPr>
          <w:color w:val="404040" w:themeColor="text1" w:themeTint="BF"/>
        </w:rPr>
        <w:t>h</w:t>
      </w:r>
      <w:r w:rsidR="00C7248D">
        <w:rPr>
          <w:color w:val="404040" w:themeColor="text1" w:themeTint="BF"/>
        </w:rPr>
        <w:t>at h</w:t>
      </w:r>
      <w:r w:rsidR="001868F8">
        <w:rPr>
          <w:color w:val="404040" w:themeColor="text1" w:themeTint="BF"/>
        </w:rPr>
        <w:t>appened with the man</w:t>
      </w:r>
      <w:r w:rsidR="00542B5C">
        <w:rPr>
          <w:color w:val="404040" w:themeColor="text1" w:themeTint="BF"/>
        </w:rPr>
        <w:t xml:space="preserve">, but </w:t>
      </w:r>
      <w:r w:rsidR="001868F8">
        <w:rPr>
          <w:color w:val="404040" w:themeColor="text1" w:themeTint="BF"/>
        </w:rPr>
        <w:t xml:space="preserve">what she believed about Jesus. </w:t>
      </w:r>
      <w:r w:rsidR="00B10BC0">
        <w:rPr>
          <w:color w:val="404040" w:themeColor="text1" w:themeTint="BF"/>
        </w:rPr>
        <w:t xml:space="preserve">Elizabeth Elliot, in her book </w:t>
      </w:r>
      <w:r w:rsidR="00B10BC0" w:rsidRPr="00542B5C">
        <w:rPr>
          <w:i/>
          <w:iCs/>
          <w:color w:val="404040" w:themeColor="text1" w:themeTint="BF"/>
        </w:rPr>
        <w:t>The Path of Lon</w:t>
      </w:r>
      <w:r w:rsidR="00242AE5" w:rsidRPr="00542B5C">
        <w:rPr>
          <w:i/>
          <w:iCs/>
          <w:color w:val="404040" w:themeColor="text1" w:themeTint="BF"/>
        </w:rPr>
        <w:t>eliness</w:t>
      </w:r>
      <w:r w:rsidR="00242AE5">
        <w:rPr>
          <w:color w:val="404040" w:themeColor="text1" w:themeTint="BF"/>
        </w:rPr>
        <w:t>, wrote</w:t>
      </w:r>
      <w:r w:rsidR="00242AE5" w:rsidRPr="00586FD4">
        <w:rPr>
          <w:i/>
          <w:iCs/>
          <w:color w:val="404040" w:themeColor="text1" w:themeTint="BF"/>
        </w:rPr>
        <w:t>, “The gospel is good news because it confronts us with</w:t>
      </w:r>
      <w:r w:rsidR="00CA4BA5" w:rsidRPr="00586FD4">
        <w:rPr>
          <w:i/>
          <w:iCs/>
          <w:color w:val="404040" w:themeColor="text1" w:themeTint="BF"/>
        </w:rPr>
        <w:t xml:space="preserve"> the truth about ourselves and then offers us mercy.”</w:t>
      </w:r>
      <w:r w:rsidR="00233895">
        <w:rPr>
          <w:color w:val="404040" w:themeColor="text1" w:themeTint="BF"/>
        </w:rPr>
        <w:t xml:space="preserve"> Jesus saw the woman, He saw her need, and He offered her compassion. He does the same for us. </w:t>
      </w:r>
    </w:p>
    <w:p w14:paraId="66DDC4CD" w14:textId="77777777" w:rsidR="00233895" w:rsidRDefault="00233895" w:rsidP="004A2767">
      <w:pPr>
        <w:ind w:left="720"/>
        <w:rPr>
          <w:color w:val="404040" w:themeColor="text1" w:themeTint="BF"/>
        </w:rPr>
      </w:pPr>
    </w:p>
    <w:p w14:paraId="307C2269" w14:textId="22324286" w:rsidR="00233895" w:rsidRDefault="000F2118" w:rsidP="004A2767">
      <w:pPr>
        <w:ind w:left="720"/>
        <w:rPr>
          <w:color w:val="404040" w:themeColor="text1" w:themeTint="BF"/>
        </w:rPr>
      </w:pPr>
      <w:r>
        <w:rPr>
          <w:color w:val="404040" w:themeColor="text1" w:themeTint="BF"/>
        </w:rPr>
        <w:t xml:space="preserve">There </w:t>
      </w:r>
      <w:r w:rsidR="002D5A3B">
        <w:rPr>
          <w:color w:val="404040" w:themeColor="text1" w:themeTint="BF"/>
        </w:rPr>
        <w:t xml:space="preserve">are two important things to notice about </w:t>
      </w:r>
      <w:r w:rsidR="00BC2C43">
        <w:rPr>
          <w:color w:val="404040" w:themeColor="text1" w:themeTint="BF"/>
        </w:rPr>
        <w:t>Jesus’s</w:t>
      </w:r>
      <w:r w:rsidR="002D5A3B">
        <w:rPr>
          <w:color w:val="404040" w:themeColor="text1" w:themeTint="BF"/>
        </w:rPr>
        <w:t xml:space="preserve"> words to the woman. The first is He sa</w:t>
      </w:r>
      <w:r w:rsidR="00B7399D">
        <w:rPr>
          <w:color w:val="404040" w:themeColor="text1" w:themeTint="BF"/>
        </w:rPr>
        <w:t>id</w:t>
      </w:r>
      <w:r w:rsidR="002D5A3B">
        <w:rPr>
          <w:color w:val="404040" w:themeColor="text1" w:themeTint="BF"/>
        </w:rPr>
        <w:t xml:space="preserve"> she is not condemned</w:t>
      </w:r>
      <w:r w:rsidR="000549BB">
        <w:rPr>
          <w:color w:val="404040" w:themeColor="text1" w:themeTint="BF"/>
        </w:rPr>
        <w:t xml:space="preserve">; He </w:t>
      </w:r>
      <w:r w:rsidR="00B7399D">
        <w:rPr>
          <w:color w:val="404040" w:themeColor="text1" w:themeTint="BF"/>
        </w:rPr>
        <w:t>did</w:t>
      </w:r>
      <w:r w:rsidR="000549BB">
        <w:rPr>
          <w:color w:val="404040" w:themeColor="text1" w:themeTint="BF"/>
        </w:rPr>
        <w:t xml:space="preserve"> not say she </w:t>
      </w:r>
      <w:r w:rsidR="00B7399D">
        <w:rPr>
          <w:color w:val="404040" w:themeColor="text1" w:themeTint="BF"/>
        </w:rPr>
        <w:t>wa</w:t>
      </w:r>
      <w:r w:rsidR="000549BB">
        <w:rPr>
          <w:color w:val="404040" w:themeColor="text1" w:themeTint="BF"/>
        </w:rPr>
        <w:t xml:space="preserve">sn’t guilty. </w:t>
      </w:r>
      <w:r w:rsidR="00826058">
        <w:rPr>
          <w:color w:val="404040" w:themeColor="text1" w:themeTint="BF"/>
        </w:rPr>
        <w:t xml:space="preserve">There are some today that teach a kind of Christianity that </w:t>
      </w:r>
      <w:r w:rsidR="000C29B7">
        <w:rPr>
          <w:color w:val="404040" w:themeColor="text1" w:themeTint="BF"/>
        </w:rPr>
        <w:t>seeks to minimize sin, condone sin, or cover sin</w:t>
      </w:r>
      <w:r w:rsidR="00B7399D">
        <w:rPr>
          <w:color w:val="404040" w:themeColor="text1" w:themeTint="BF"/>
        </w:rPr>
        <w:t xml:space="preserve"> up</w:t>
      </w:r>
      <w:r w:rsidR="000C29B7">
        <w:rPr>
          <w:color w:val="404040" w:themeColor="text1" w:themeTint="BF"/>
        </w:rPr>
        <w:t xml:space="preserve">. </w:t>
      </w:r>
      <w:r w:rsidR="00B7399D">
        <w:rPr>
          <w:color w:val="404040" w:themeColor="text1" w:themeTint="BF"/>
        </w:rPr>
        <w:t>This</w:t>
      </w:r>
      <w:r w:rsidR="000C29B7">
        <w:rPr>
          <w:color w:val="404040" w:themeColor="text1" w:themeTint="BF"/>
        </w:rPr>
        <w:t xml:space="preserve"> kind of faith implies, </w:t>
      </w:r>
      <w:r w:rsidR="000C29B7" w:rsidRPr="00D648C0">
        <w:rPr>
          <w:i/>
          <w:iCs/>
          <w:color w:val="404040" w:themeColor="text1" w:themeTint="BF"/>
        </w:rPr>
        <w:t>“you’re ok, I’m ok, and we just all get along ok.”</w:t>
      </w:r>
      <w:r w:rsidR="000C29B7">
        <w:rPr>
          <w:color w:val="404040" w:themeColor="text1" w:themeTint="BF"/>
        </w:rPr>
        <w:t xml:space="preserve"> </w:t>
      </w:r>
      <w:r w:rsidR="000440DD">
        <w:rPr>
          <w:color w:val="404040" w:themeColor="text1" w:themeTint="BF"/>
        </w:rPr>
        <w:t>That is</w:t>
      </w:r>
      <w:r w:rsidR="000C29B7">
        <w:rPr>
          <w:color w:val="404040" w:themeColor="text1" w:themeTint="BF"/>
        </w:rPr>
        <w:t xml:space="preserve"> not the gospel. God doesn’t overlook sin. In fact, sin cost Jesus His life. </w:t>
      </w:r>
      <w:r w:rsidR="00B7399D">
        <w:rPr>
          <w:color w:val="404040" w:themeColor="text1" w:themeTint="BF"/>
        </w:rPr>
        <w:t>Thankfully,</w:t>
      </w:r>
      <w:r w:rsidR="000C29B7">
        <w:rPr>
          <w:color w:val="404040" w:themeColor="text1" w:themeTint="BF"/>
        </w:rPr>
        <w:t xml:space="preserve"> </w:t>
      </w:r>
      <w:r w:rsidR="00D15AAF">
        <w:rPr>
          <w:color w:val="404040" w:themeColor="text1" w:themeTint="BF"/>
        </w:rPr>
        <w:t xml:space="preserve">Jesus </w:t>
      </w:r>
      <w:r w:rsidR="00B7399D">
        <w:rPr>
          <w:color w:val="404040" w:themeColor="text1" w:themeTint="BF"/>
        </w:rPr>
        <w:t>came to address our sin head on and</w:t>
      </w:r>
      <w:r w:rsidR="00D15AAF">
        <w:rPr>
          <w:color w:val="404040" w:themeColor="text1" w:themeTint="BF"/>
        </w:rPr>
        <w:t xml:space="preserve"> save us from condemnation and the eternal consequences of our sin. </w:t>
      </w:r>
    </w:p>
    <w:p w14:paraId="42D50E12" w14:textId="77777777" w:rsidR="00D15AAF" w:rsidRDefault="00D15AAF" w:rsidP="004A2767">
      <w:pPr>
        <w:ind w:left="720"/>
        <w:rPr>
          <w:color w:val="404040" w:themeColor="text1" w:themeTint="BF"/>
        </w:rPr>
      </w:pPr>
    </w:p>
    <w:p w14:paraId="7B9A774C" w14:textId="185F89FB" w:rsidR="00C34D47" w:rsidRDefault="00C34D47" w:rsidP="004A2767">
      <w:pPr>
        <w:ind w:left="720"/>
        <w:rPr>
          <w:color w:val="404040" w:themeColor="text1" w:themeTint="BF"/>
        </w:rPr>
      </w:pPr>
      <w:r>
        <w:rPr>
          <w:color w:val="404040" w:themeColor="text1" w:themeTint="BF"/>
        </w:rPr>
        <w:t xml:space="preserve">Second, Jesus does not condemn her for her sin, but </w:t>
      </w:r>
      <w:r w:rsidR="003A6390">
        <w:rPr>
          <w:color w:val="404040" w:themeColor="text1" w:themeTint="BF"/>
        </w:rPr>
        <w:t xml:space="preserve">neither does </w:t>
      </w:r>
      <w:r w:rsidR="00B76DC9">
        <w:rPr>
          <w:color w:val="404040" w:themeColor="text1" w:themeTint="BF"/>
        </w:rPr>
        <w:t>H</w:t>
      </w:r>
      <w:r w:rsidR="003A6390">
        <w:rPr>
          <w:color w:val="404040" w:themeColor="text1" w:themeTint="BF"/>
        </w:rPr>
        <w:t xml:space="preserve">e condone it. </w:t>
      </w:r>
      <w:r w:rsidR="00D648C0" w:rsidRPr="005F703F">
        <w:rPr>
          <w:i/>
          <w:iCs/>
          <w:color w:val="404040" w:themeColor="text1" w:themeTint="BF"/>
        </w:rPr>
        <w:t>“Go, and from now on do not sin anymore”</w:t>
      </w:r>
      <w:r w:rsidR="00D648C0">
        <w:rPr>
          <w:color w:val="404040" w:themeColor="text1" w:themeTint="BF"/>
        </w:rPr>
        <w:t xml:space="preserve"> (</w:t>
      </w:r>
      <w:r w:rsidR="00DF4CA5">
        <w:rPr>
          <w:color w:val="404040" w:themeColor="text1" w:themeTint="BF"/>
        </w:rPr>
        <w:t>v.</w:t>
      </w:r>
      <w:r w:rsidR="00D648C0">
        <w:rPr>
          <w:color w:val="404040" w:themeColor="text1" w:themeTint="BF"/>
        </w:rPr>
        <w:t xml:space="preserve"> 11b)</w:t>
      </w:r>
      <w:r w:rsidR="00DF4CA5">
        <w:rPr>
          <w:color w:val="404040" w:themeColor="text1" w:themeTint="BF"/>
        </w:rPr>
        <w:t>.</w:t>
      </w:r>
      <w:r w:rsidR="003A6390">
        <w:rPr>
          <w:color w:val="404040" w:themeColor="text1" w:themeTint="BF"/>
        </w:rPr>
        <w:t xml:space="preserve"> We cannot sincerely come to Jesus for </w:t>
      </w:r>
      <w:r w:rsidR="00C16F25">
        <w:rPr>
          <w:color w:val="404040" w:themeColor="text1" w:themeTint="BF"/>
        </w:rPr>
        <w:t>forgiveness and</w:t>
      </w:r>
      <w:r w:rsidR="003A6390">
        <w:rPr>
          <w:color w:val="404040" w:themeColor="text1" w:themeTint="BF"/>
        </w:rPr>
        <w:t xml:space="preserve"> walk away unchanged. When we call Jesus, </w:t>
      </w:r>
      <w:r w:rsidR="003A6390" w:rsidRPr="00EE0EF1">
        <w:rPr>
          <w:i/>
          <w:iCs/>
          <w:color w:val="404040" w:themeColor="text1" w:themeTint="BF"/>
        </w:rPr>
        <w:t>“Lord</w:t>
      </w:r>
      <w:r w:rsidR="000440DD" w:rsidRPr="00EE0EF1">
        <w:rPr>
          <w:i/>
          <w:iCs/>
          <w:color w:val="404040" w:themeColor="text1" w:themeTint="BF"/>
        </w:rPr>
        <w:t>,”</w:t>
      </w:r>
      <w:r w:rsidR="003A6390">
        <w:rPr>
          <w:color w:val="404040" w:themeColor="text1" w:themeTint="BF"/>
        </w:rPr>
        <w:t xml:space="preserve"> we give Him permission to speak into the reality of our lives. </w:t>
      </w:r>
      <w:r w:rsidR="001A79CD">
        <w:rPr>
          <w:color w:val="404040" w:themeColor="text1" w:themeTint="BF"/>
        </w:rPr>
        <w:t>We are not the judge of what is right or wrong—He is. Jesus call</w:t>
      </w:r>
      <w:r w:rsidR="00EE0EF1">
        <w:rPr>
          <w:color w:val="404040" w:themeColor="text1" w:themeTint="BF"/>
        </w:rPr>
        <w:t>ed</w:t>
      </w:r>
      <w:r w:rsidR="001A79CD">
        <w:rPr>
          <w:color w:val="404040" w:themeColor="text1" w:themeTint="BF"/>
        </w:rPr>
        <w:t xml:space="preserve"> the woman to a higher standard. She </w:t>
      </w:r>
      <w:r w:rsidR="00EE0EF1">
        <w:rPr>
          <w:color w:val="404040" w:themeColor="text1" w:themeTint="BF"/>
        </w:rPr>
        <w:t>didn’t</w:t>
      </w:r>
      <w:r w:rsidR="001A79CD">
        <w:rPr>
          <w:color w:val="404040" w:themeColor="text1" w:themeTint="BF"/>
        </w:rPr>
        <w:t xml:space="preserve"> have to stand in th</w:t>
      </w:r>
      <w:r w:rsidR="00EE0EF1">
        <w:rPr>
          <w:color w:val="404040" w:themeColor="text1" w:themeTint="BF"/>
        </w:rPr>
        <w:t>e</w:t>
      </w:r>
      <w:r w:rsidR="001A79CD">
        <w:rPr>
          <w:color w:val="404040" w:themeColor="text1" w:themeTint="BF"/>
        </w:rPr>
        <w:t xml:space="preserve"> circle of shame anymore. She</w:t>
      </w:r>
      <w:r w:rsidR="00EE0EF1">
        <w:rPr>
          <w:color w:val="404040" w:themeColor="text1" w:themeTint="BF"/>
        </w:rPr>
        <w:t xml:space="preserve"> was</w:t>
      </w:r>
      <w:r w:rsidR="001A79CD">
        <w:rPr>
          <w:color w:val="404040" w:themeColor="text1" w:themeTint="BF"/>
        </w:rPr>
        <w:t xml:space="preserve"> free to go, but in going, she </w:t>
      </w:r>
      <w:r w:rsidR="00EE0EF1">
        <w:rPr>
          <w:color w:val="404040" w:themeColor="text1" w:themeTint="BF"/>
        </w:rPr>
        <w:t>was to</w:t>
      </w:r>
      <w:r w:rsidR="001A79CD">
        <w:rPr>
          <w:color w:val="404040" w:themeColor="text1" w:themeTint="BF"/>
        </w:rPr>
        <w:t xml:space="preserve"> leave her sinful ways behind. </w:t>
      </w:r>
      <w:r w:rsidR="000D73F9">
        <w:rPr>
          <w:color w:val="404040" w:themeColor="text1" w:themeTint="BF"/>
        </w:rPr>
        <w:t>Forgiveness</w:t>
      </w:r>
      <w:r w:rsidR="001A79CD">
        <w:rPr>
          <w:color w:val="404040" w:themeColor="text1" w:themeTint="BF"/>
        </w:rPr>
        <w:t xml:space="preserve"> isn’t overlooking sin. </w:t>
      </w:r>
      <w:r w:rsidR="000D73F9">
        <w:rPr>
          <w:color w:val="404040" w:themeColor="text1" w:themeTint="BF"/>
        </w:rPr>
        <w:t>Forgiveness</w:t>
      </w:r>
      <w:r w:rsidR="001A79CD">
        <w:rPr>
          <w:color w:val="404040" w:themeColor="text1" w:themeTint="BF"/>
        </w:rPr>
        <w:t xml:space="preserve"> is </w:t>
      </w:r>
      <w:r w:rsidR="005F703F">
        <w:rPr>
          <w:color w:val="404040" w:themeColor="text1" w:themeTint="BF"/>
        </w:rPr>
        <w:t xml:space="preserve">applying the balance due for sin to Christ on the </w:t>
      </w:r>
      <w:r w:rsidR="00C16F25">
        <w:rPr>
          <w:color w:val="404040" w:themeColor="text1" w:themeTint="BF"/>
        </w:rPr>
        <w:t>cross and</w:t>
      </w:r>
      <w:r w:rsidR="005F703F">
        <w:rPr>
          <w:color w:val="404040" w:themeColor="text1" w:themeTint="BF"/>
        </w:rPr>
        <w:t xml:space="preserve"> then walking in freedom to live differently in the future</w:t>
      </w:r>
      <w:r w:rsidR="00EE0EF1">
        <w:rPr>
          <w:color w:val="404040" w:themeColor="text1" w:themeTint="BF"/>
        </w:rPr>
        <w:t xml:space="preserve"> as </w:t>
      </w:r>
      <w:r w:rsidR="005F703F">
        <w:rPr>
          <w:color w:val="404040" w:themeColor="text1" w:themeTint="BF"/>
        </w:rPr>
        <w:t xml:space="preserve">an expression of faith, gratitude, and relationship with the One who sets us free from sin. </w:t>
      </w:r>
    </w:p>
    <w:p w14:paraId="702D0B45" w14:textId="77777777" w:rsidR="00C34D47" w:rsidRDefault="00C34D47" w:rsidP="004A2767">
      <w:pPr>
        <w:ind w:left="720"/>
        <w:rPr>
          <w:color w:val="404040" w:themeColor="text1" w:themeTint="BF"/>
        </w:rPr>
      </w:pPr>
    </w:p>
    <w:p w14:paraId="7521752A" w14:textId="32A69AE8" w:rsidR="00D15AAF" w:rsidRDefault="009F30F1" w:rsidP="004A2767">
      <w:pPr>
        <w:ind w:left="720"/>
        <w:rPr>
          <w:color w:val="404040" w:themeColor="text1" w:themeTint="BF"/>
        </w:rPr>
      </w:pPr>
      <w:r>
        <w:rPr>
          <w:color w:val="404040" w:themeColor="text1" w:themeTint="BF"/>
        </w:rPr>
        <w:t xml:space="preserve">Romans 3:17-18 says, </w:t>
      </w:r>
      <w:r w:rsidRPr="00E174D4">
        <w:rPr>
          <w:i/>
          <w:iCs/>
          <w:color w:val="404040" w:themeColor="text1" w:themeTint="BF"/>
        </w:rPr>
        <w:t>“For God did not send his Son into the world to condemn the world, but to save the world through him. Anyone who believes in him is not condemned, but anyone who does not believe is already condemned, because he has not believed in the name of the one and only Son of God.”</w:t>
      </w:r>
      <w:r>
        <w:rPr>
          <w:color w:val="404040" w:themeColor="text1" w:themeTint="BF"/>
        </w:rPr>
        <w:t xml:space="preserve"> </w:t>
      </w:r>
      <w:r w:rsidR="00546AF6">
        <w:rPr>
          <w:color w:val="404040" w:themeColor="text1" w:themeTint="BF"/>
        </w:rPr>
        <w:t xml:space="preserve">With only three recorded words from the woman, </w:t>
      </w:r>
      <w:r w:rsidR="000440DD">
        <w:rPr>
          <w:color w:val="404040" w:themeColor="text1" w:themeTint="BF"/>
        </w:rPr>
        <w:t>it is</w:t>
      </w:r>
      <w:r w:rsidR="00546AF6">
        <w:rPr>
          <w:color w:val="404040" w:themeColor="text1" w:themeTint="BF"/>
        </w:rPr>
        <w:t xml:space="preserve"> hard to determine the posture of her heart. In calling Jesus </w:t>
      </w:r>
      <w:r w:rsidR="00546AF6" w:rsidRPr="00EE0EF1">
        <w:rPr>
          <w:i/>
          <w:iCs/>
          <w:color w:val="404040" w:themeColor="text1" w:themeTint="BF"/>
        </w:rPr>
        <w:t>“Lord</w:t>
      </w:r>
      <w:r w:rsidR="000440DD" w:rsidRPr="00EE0EF1">
        <w:rPr>
          <w:i/>
          <w:iCs/>
          <w:color w:val="404040" w:themeColor="text1" w:themeTint="BF"/>
        </w:rPr>
        <w:t>,”</w:t>
      </w:r>
      <w:r w:rsidR="00F52D7D">
        <w:rPr>
          <w:color w:val="404040" w:themeColor="text1" w:themeTint="BF"/>
        </w:rPr>
        <w:t xml:space="preserve"> was she indicating faith in Christ? We don’t know. What’s </w:t>
      </w:r>
      <w:r w:rsidR="00EE0EF1">
        <w:rPr>
          <w:color w:val="404040" w:themeColor="text1" w:themeTint="BF"/>
        </w:rPr>
        <w:t>clear</w:t>
      </w:r>
      <w:r w:rsidR="00D52AE9">
        <w:rPr>
          <w:color w:val="404040" w:themeColor="text1" w:themeTint="BF"/>
        </w:rPr>
        <w:t xml:space="preserve">, however, is the posture of </w:t>
      </w:r>
      <w:r w:rsidR="00BC2C43">
        <w:rPr>
          <w:color w:val="404040" w:themeColor="text1" w:themeTint="BF"/>
        </w:rPr>
        <w:t>Jesus’s</w:t>
      </w:r>
      <w:r w:rsidR="00D52AE9">
        <w:rPr>
          <w:color w:val="404040" w:themeColor="text1" w:themeTint="BF"/>
        </w:rPr>
        <w:t xml:space="preserve"> heart. </w:t>
      </w:r>
      <w:r w:rsidR="00D904CE">
        <w:rPr>
          <w:color w:val="404040" w:themeColor="text1" w:themeTint="BF"/>
        </w:rPr>
        <w:t xml:space="preserve">He saw the woman, her sin, and </w:t>
      </w:r>
      <w:r w:rsidR="00D904CE">
        <w:rPr>
          <w:color w:val="404040" w:themeColor="text1" w:themeTint="BF"/>
        </w:rPr>
        <w:lastRenderedPageBreak/>
        <w:t xml:space="preserve">the cross. Where the Pharisees saw punishment, Jesus saw grace. </w:t>
      </w:r>
      <w:r w:rsidR="005F703F">
        <w:rPr>
          <w:color w:val="404040" w:themeColor="text1" w:themeTint="BF"/>
        </w:rPr>
        <w:t xml:space="preserve">Where they saw </w:t>
      </w:r>
      <w:r w:rsidR="00E23944">
        <w:rPr>
          <w:color w:val="404040" w:themeColor="text1" w:themeTint="BF"/>
        </w:rPr>
        <w:t>hatred, He saw love. Where they saw death, He extended life</w:t>
      </w:r>
      <w:r w:rsidR="00EE0EF1">
        <w:rPr>
          <w:color w:val="404040" w:themeColor="text1" w:themeTint="BF"/>
        </w:rPr>
        <w:t>:</w:t>
      </w:r>
      <w:r w:rsidR="00C16F25" w:rsidRPr="005130CE">
        <w:rPr>
          <w:i/>
          <w:iCs/>
          <w:color w:val="404040" w:themeColor="text1" w:themeTint="BF"/>
        </w:rPr>
        <w:t xml:space="preserve"> “</w:t>
      </w:r>
      <w:r w:rsidR="005130CE" w:rsidRPr="005130CE">
        <w:rPr>
          <w:i/>
          <w:iCs/>
          <w:color w:val="404040" w:themeColor="text1" w:themeTint="BF"/>
        </w:rPr>
        <w:t>Go now and leave your life of sin”</w:t>
      </w:r>
      <w:r w:rsidR="005130CE">
        <w:rPr>
          <w:i/>
          <w:iCs/>
          <w:color w:val="404040" w:themeColor="text1" w:themeTint="BF"/>
        </w:rPr>
        <w:t xml:space="preserve"> (John 8:11</w:t>
      </w:r>
      <w:r w:rsidR="0040347C">
        <w:rPr>
          <w:i/>
          <w:iCs/>
          <w:color w:val="404040" w:themeColor="text1" w:themeTint="BF"/>
        </w:rPr>
        <w:t>,</w:t>
      </w:r>
      <w:r w:rsidR="005130CE">
        <w:rPr>
          <w:i/>
          <w:iCs/>
          <w:color w:val="404040" w:themeColor="text1" w:themeTint="BF"/>
        </w:rPr>
        <w:t xml:space="preserve"> NIV)</w:t>
      </w:r>
      <w:r w:rsidR="00EE0EF1">
        <w:rPr>
          <w:i/>
          <w:iCs/>
          <w:color w:val="404040" w:themeColor="text1" w:themeTint="BF"/>
        </w:rPr>
        <w:t>.</w:t>
      </w:r>
      <w:r w:rsidR="005130CE">
        <w:rPr>
          <w:color w:val="404040" w:themeColor="text1" w:themeTint="BF"/>
        </w:rPr>
        <w:t xml:space="preserve"> </w:t>
      </w:r>
    </w:p>
    <w:p w14:paraId="239DB4CC" w14:textId="77777777" w:rsidR="00ED608E" w:rsidRDefault="00ED608E" w:rsidP="00B979B8">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ED29BE9" w:rsidR="00ED608E" w:rsidRDefault="0055523F" w:rsidP="0055523F">
      <w:pPr>
        <w:pStyle w:val="ListParagraph"/>
        <w:numPr>
          <w:ilvl w:val="0"/>
          <w:numId w:val="35"/>
        </w:numPr>
        <w:rPr>
          <w:i/>
          <w:iCs/>
          <w:color w:val="404040" w:themeColor="text1" w:themeTint="BF"/>
        </w:rPr>
      </w:pPr>
      <w:r>
        <w:rPr>
          <w:i/>
          <w:iCs/>
          <w:color w:val="404040" w:themeColor="text1" w:themeTint="BF"/>
        </w:rPr>
        <w:t xml:space="preserve">What </w:t>
      </w:r>
      <w:r w:rsidR="006F1037">
        <w:rPr>
          <w:i/>
          <w:iCs/>
          <w:color w:val="404040" w:themeColor="text1" w:themeTint="BF"/>
        </w:rPr>
        <w:t>wa</w:t>
      </w:r>
      <w:r>
        <w:rPr>
          <w:i/>
          <w:iCs/>
          <w:color w:val="404040" w:themeColor="text1" w:themeTint="BF"/>
        </w:rPr>
        <w:t xml:space="preserve">s the significance of </w:t>
      </w:r>
      <w:r w:rsidR="00BC2C43">
        <w:rPr>
          <w:i/>
          <w:iCs/>
          <w:color w:val="404040" w:themeColor="text1" w:themeTint="BF"/>
        </w:rPr>
        <w:t>Jesus’s</w:t>
      </w:r>
      <w:r>
        <w:rPr>
          <w:i/>
          <w:iCs/>
          <w:color w:val="404040" w:themeColor="text1" w:themeTint="BF"/>
        </w:rPr>
        <w:t xml:space="preserve"> question, “Where are they?”</w:t>
      </w:r>
    </w:p>
    <w:p w14:paraId="6CF7651A" w14:textId="4591A941" w:rsidR="0055523F" w:rsidRDefault="004C31E5" w:rsidP="0055523F">
      <w:pPr>
        <w:pStyle w:val="ListParagraph"/>
        <w:numPr>
          <w:ilvl w:val="0"/>
          <w:numId w:val="35"/>
        </w:numPr>
        <w:rPr>
          <w:i/>
          <w:iCs/>
          <w:color w:val="404040" w:themeColor="text1" w:themeTint="BF"/>
        </w:rPr>
      </w:pPr>
      <w:r>
        <w:rPr>
          <w:i/>
          <w:iCs/>
          <w:color w:val="404040" w:themeColor="text1" w:themeTint="BF"/>
        </w:rPr>
        <w:t xml:space="preserve">Which is harder for you to receive—freedom from condemnation or the call of Christ to change your ways? </w:t>
      </w:r>
    </w:p>
    <w:p w14:paraId="0D839872" w14:textId="66244F92" w:rsidR="004C31E5" w:rsidRDefault="00382BE6" w:rsidP="0055523F">
      <w:pPr>
        <w:pStyle w:val="ListParagraph"/>
        <w:numPr>
          <w:ilvl w:val="0"/>
          <w:numId w:val="35"/>
        </w:numPr>
        <w:rPr>
          <w:i/>
          <w:iCs/>
          <w:color w:val="404040" w:themeColor="text1" w:themeTint="BF"/>
        </w:rPr>
      </w:pPr>
      <w:r>
        <w:rPr>
          <w:i/>
          <w:iCs/>
          <w:color w:val="404040" w:themeColor="text1" w:themeTint="BF"/>
        </w:rPr>
        <w:t xml:space="preserve">What does </w:t>
      </w:r>
      <w:r w:rsidR="00264169" w:rsidRPr="00264169">
        <w:rPr>
          <w:i/>
          <w:iCs/>
          <w:color w:val="404040" w:themeColor="text1" w:themeTint="BF"/>
        </w:rPr>
        <w:t>“Go, and from now on do not sin anymore”</w:t>
      </w:r>
      <w:r w:rsidR="00264169">
        <w:rPr>
          <w:i/>
          <w:iCs/>
          <w:color w:val="404040" w:themeColor="text1" w:themeTint="BF"/>
        </w:rPr>
        <w:t xml:space="preserve"> look like as an invitation to </w:t>
      </w:r>
      <w:r w:rsidR="00E44597">
        <w:rPr>
          <w:i/>
          <w:iCs/>
          <w:color w:val="404040" w:themeColor="text1" w:themeTint="BF"/>
        </w:rPr>
        <w:t>a grace-filled life rather than a threat?</w:t>
      </w:r>
    </w:p>
    <w:p w14:paraId="6003F52D" w14:textId="4F7FF9B0" w:rsidR="00E44597" w:rsidRPr="0055523F" w:rsidRDefault="00E44597" w:rsidP="0055523F">
      <w:pPr>
        <w:pStyle w:val="ListParagraph"/>
        <w:numPr>
          <w:ilvl w:val="0"/>
          <w:numId w:val="35"/>
        </w:numPr>
        <w:rPr>
          <w:i/>
          <w:iCs/>
          <w:color w:val="404040" w:themeColor="text1" w:themeTint="BF"/>
        </w:rPr>
      </w:pPr>
      <w:r>
        <w:rPr>
          <w:i/>
          <w:iCs/>
          <w:color w:val="404040" w:themeColor="text1" w:themeTint="BF"/>
        </w:rPr>
        <w:t xml:space="preserve">In what areas do you need to ask God to decrease your </w:t>
      </w:r>
      <w:r w:rsidR="000D73F9" w:rsidRPr="0040347C">
        <w:rPr>
          <w:color w:val="404040" w:themeColor="text1" w:themeTint="BF"/>
        </w:rPr>
        <w:t>schadenfreude</w:t>
      </w:r>
      <w:r>
        <w:rPr>
          <w:i/>
          <w:iCs/>
          <w:color w:val="404040" w:themeColor="text1" w:themeTint="BF"/>
        </w:rPr>
        <w:t xml:space="preserve"> and increase your </w:t>
      </w:r>
      <w:r w:rsidRPr="0040347C">
        <w:rPr>
          <w:color w:val="404040" w:themeColor="text1" w:themeTint="BF"/>
        </w:rPr>
        <w:t>freudenfreude</w:t>
      </w:r>
      <w:r>
        <w:rPr>
          <w:i/>
          <w:iCs/>
          <w:color w:val="404040" w:themeColor="text1" w:themeTint="BF"/>
        </w:rPr>
        <w:t xml:space="preserve">? What things (social media, </w:t>
      </w:r>
      <w:r w:rsidR="007F5375">
        <w:rPr>
          <w:i/>
          <w:iCs/>
          <w:color w:val="404040" w:themeColor="text1" w:themeTint="BF"/>
        </w:rPr>
        <w:t xml:space="preserve">friend groups, owning your own attitude) might be </w:t>
      </w:r>
      <w:r w:rsidR="006F1037">
        <w:rPr>
          <w:i/>
          <w:iCs/>
          <w:color w:val="404040" w:themeColor="text1" w:themeTint="BF"/>
        </w:rPr>
        <w:t>obstacles to</w:t>
      </w:r>
      <w:r w:rsidR="007F5375">
        <w:rPr>
          <w:i/>
          <w:iCs/>
          <w:color w:val="404040" w:themeColor="text1" w:themeTint="BF"/>
        </w:rPr>
        <w:t xml:space="preserve"> embracing a more joy-filled life in Christ?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7834C23E" w14:textId="641337A2" w:rsidR="00A30638" w:rsidRPr="00B34B90" w:rsidRDefault="00B34B90" w:rsidP="00A034F6">
      <w:pPr>
        <w:pStyle w:val="Discuss"/>
        <w:ind w:left="720"/>
        <w:rPr>
          <w:i/>
          <w:iCs/>
          <w:color w:val="404040" w:themeColor="text1" w:themeTint="BF"/>
        </w:rPr>
      </w:pPr>
      <w:r w:rsidRPr="00B34B90">
        <w:rPr>
          <w:i/>
          <w:iCs/>
          <w:color w:val="404040" w:themeColor="text1" w:themeTint="BF"/>
        </w:rPr>
        <w:t xml:space="preserve">While Jesus offers freedom, the religious leaders </w:t>
      </w:r>
      <w:r w:rsidR="006F1037">
        <w:rPr>
          <w:i/>
          <w:iCs/>
          <w:color w:val="404040" w:themeColor="text1" w:themeTint="BF"/>
        </w:rPr>
        <w:t>set</w:t>
      </w:r>
      <w:r w:rsidRPr="00B34B90">
        <w:rPr>
          <w:i/>
          <w:iCs/>
          <w:color w:val="404040" w:themeColor="text1" w:themeTint="BF"/>
        </w:rPr>
        <w:t xml:space="preserve"> traps. Jesus provides the solution to what the </w:t>
      </w:r>
      <w:r w:rsidR="006F1037">
        <w:rPr>
          <w:i/>
          <w:iCs/>
          <w:color w:val="404040" w:themeColor="text1" w:themeTint="BF"/>
        </w:rPr>
        <w:t>l</w:t>
      </w:r>
      <w:r w:rsidRPr="00B34B90">
        <w:rPr>
          <w:i/>
          <w:iCs/>
          <w:color w:val="404040" w:themeColor="text1" w:themeTint="BF"/>
        </w:rPr>
        <w:t>aw reveals in us</w:t>
      </w:r>
      <w:r w:rsidR="0040347C">
        <w:rPr>
          <w:i/>
          <w:iCs/>
          <w:color w:val="404040" w:themeColor="text1" w:themeTint="BF"/>
        </w:rPr>
        <w:t>—</w:t>
      </w:r>
      <w:r w:rsidRPr="00B34B90">
        <w:rPr>
          <w:i/>
          <w:iCs/>
          <w:color w:val="404040" w:themeColor="text1" w:themeTint="BF"/>
        </w:rPr>
        <w:t>sin and brokenness. Jesus neither condemn</w:t>
      </w:r>
      <w:r w:rsidR="00A26E7A">
        <w:rPr>
          <w:i/>
          <w:iCs/>
          <w:color w:val="404040" w:themeColor="text1" w:themeTint="BF"/>
        </w:rPr>
        <w:t>ed</w:t>
      </w:r>
      <w:r w:rsidRPr="00B34B90">
        <w:rPr>
          <w:i/>
          <w:iCs/>
          <w:color w:val="404040" w:themeColor="text1" w:themeTint="BF"/>
        </w:rPr>
        <w:t xml:space="preserve"> nor condone</w:t>
      </w:r>
      <w:r w:rsidR="00A26E7A">
        <w:rPr>
          <w:i/>
          <w:iCs/>
          <w:color w:val="404040" w:themeColor="text1" w:themeTint="BF"/>
        </w:rPr>
        <w:t>d</w:t>
      </w:r>
      <w:r w:rsidRPr="00B34B90">
        <w:rPr>
          <w:i/>
          <w:iCs/>
          <w:color w:val="404040" w:themeColor="text1" w:themeTint="BF"/>
        </w:rPr>
        <w:t xml:space="preserve"> the woman. Is there an area you desire to experience freedom</w:t>
      </w:r>
      <w:r w:rsidR="00A26E7A">
        <w:rPr>
          <w:i/>
          <w:iCs/>
          <w:color w:val="404040" w:themeColor="text1" w:themeTint="BF"/>
        </w:rPr>
        <w:t xml:space="preserve"> that</w:t>
      </w:r>
      <w:r w:rsidRPr="00B34B90">
        <w:rPr>
          <w:i/>
          <w:iCs/>
          <w:color w:val="404040" w:themeColor="text1" w:themeTint="BF"/>
        </w:rPr>
        <w:t xml:space="preserve"> doesn’t feel as though you’re making any headway? How might this week’s lesson encourage you to receive God’s</w:t>
      </w:r>
      <w:r>
        <w:rPr>
          <w:i/>
          <w:iCs/>
          <w:color w:val="404040" w:themeColor="text1" w:themeTint="BF"/>
        </w:rPr>
        <w:t xml:space="preserve"> </w:t>
      </w:r>
      <w:r w:rsidRPr="00B34B90">
        <w:rPr>
          <w:i/>
          <w:iCs/>
          <w:color w:val="404040" w:themeColor="text1" w:themeTint="BF"/>
        </w:rPr>
        <w:t>grace and deepen your trust in Jesus to restore His likeness in you?</w:t>
      </w: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218BA28D" w:rsidR="00A30638" w:rsidRPr="00E60A0C" w:rsidRDefault="00A034F6" w:rsidP="00C837A4">
      <w:pPr>
        <w:ind w:left="720"/>
        <w:rPr>
          <w:color w:val="404040" w:themeColor="text1" w:themeTint="BF"/>
        </w:rPr>
      </w:pPr>
      <w:r>
        <w:rPr>
          <w:color w:val="404040" w:themeColor="text1" w:themeTint="BF"/>
        </w:rPr>
        <w:t xml:space="preserve">How do you see </w:t>
      </w:r>
      <w:r w:rsidRPr="0040347C">
        <w:rPr>
          <w:i/>
          <w:iCs/>
          <w:color w:val="404040" w:themeColor="text1" w:themeTint="BF"/>
        </w:rPr>
        <w:t>schadenfreude</w:t>
      </w:r>
      <w:r>
        <w:rPr>
          <w:color w:val="404040" w:themeColor="text1" w:themeTint="BF"/>
        </w:rPr>
        <w:t xml:space="preserve"> </w:t>
      </w:r>
      <w:r w:rsidR="000338ED">
        <w:rPr>
          <w:color w:val="404040" w:themeColor="text1" w:themeTint="BF"/>
        </w:rPr>
        <w:t xml:space="preserve">alive and well in our culture today? </w:t>
      </w:r>
      <w:r w:rsidR="00A26E7A">
        <w:rPr>
          <w:color w:val="404040" w:themeColor="text1" w:themeTint="BF"/>
        </w:rPr>
        <w:t>Why</w:t>
      </w:r>
      <w:r w:rsidR="000338ED">
        <w:rPr>
          <w:color w:val="404040" w:themeColor="text1" w:themeTint="BF"/>
        </w:rPr>
        <w:t xml:space="preserve"> should God’s children live differently? What would need to shift in you to become a more </w:t>
      </w:r>
      <w:r w:rsidR="00224E75">
        <w:rPr>
          <w:color w:val="404040" w:themeColor="text1" w:themeTint="BF"/>
        </w:rPr>
        <w:t xml:space="preserve">grace-focused person, especially when you encounter </w:t>
      </w:r>
      <w:r w:rsidR="00A26E7A">
        <w:rPr>
          <w:color w:val="404040" w:themeColor="text1" w:themeTint="BF"/>
        </w:rPr>
        <w:t>an</w:t>
      </w:r>
      <w:r w:rsidR="00224E75">
        <w:rPr>
          <w:color w:val="404040" w:themeColor="text1" w:themeTint="BF"/>
        </w:rPr>
        <w:t xml:space="preserve">other’s sin?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193D90E5" w:rsidR="00C37484" w:rsidRDefault="008771C6" w:rsidP="00383B90">
      <w:pPr>
        <w:ind w:left="720"/>
        <w:rPr>
          <w:color w:val="404040" w:themeColor="text1" w:themeTint="BF"/>
        </w:rPr>
      </w:pPr>
      <w:r>
        <w:rPr>
          <w:color w:val="404040" w:themeColor="text1" w:themeTint="BF"/>
        </w:rPr>
        <w:t xml:space="preserve">How might </w:t>
      </w:r>
      <w:r w:rsidR="00BC2C43">
        <w:rPr>
          <w:color w:val="404040" w:themeColor="text1" w:themeTint="BF"/>
        </w:rPr>
        <w:t>Jesus’s</w:t>
      </w:r>
      <w:r>
        <w:rPr>
          <w:color w:val="404040" w:themeColor="text1" w:themeTint="BF"/>
        </w:rPr>
        <w:t xml:space="preserve"> words, </w:t>
      </w:r>
      <w:r w:rsidRPr="008771C6">
        <w:rPr>
          <w:i/>
          <w:iCs/>
          <w:color w:val="404040" w:themeColor="text1" w:themeTint="BF"/>
        </w:rPr>
        <w:t>“Go, and from now on do not sin anymore,”</w:t>
      </w:r>
      <w:r>
        <w:rPr>
          <w:color w:val="404040" w:themeColor="text1" w:themeTint="BF"/>
        </w:rPr>
        <w:t xml:space="preserve"> apply in one or more areas of your life right now? What would it take for you to leave </w:t>
      </w:r>
      <w:r w:rsidR="00A26E7A">
        <w:rPr>
          <w:color w:val="404040" w:themeColor="text1" w:themeTint="BF"/>
        </w:rPr>
        <w:t>specific sin</w:t>
      </w:r>
      <w:r>
        <w:rPr>
          <w:color w:val="404040" w:themeColor="text1" w:themeTint="BF"/>
        </w:rPr>
        <w:t xml:space="preserve"> behind and go forward with Christ? Reflect internally, journal, or perhaps share that conviction and commitment with a Christian friend or mentor this week. </w:t>
      </w:r>
    </w:p>
    <w:p w14:paraId="67224F21" w14:textId="77777777" w:rsidR="00ED608E" w:rsidRDefault="00ED608E" w:rsidP="00383B90">
      <w:pPr>
        <w:ind w:left="720"/>
        <w:rPr>
          <w:color w:val="404040" w:themeColor="text1" w:themeTint="BF"/>
        </w:rPr>
      </w:pPr>
    </w:p>
    <w:p w14:paraId="5727D5D3" w14:textId="77777777" w:rsidR="00ED608E" w:rsidRDefault="00ED608E" w:rsidP="00C12768">
      <w:pPr>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1B4A6775" w14:textId="654F8C50" w:rsidR="00FB05E6" w:rsidRDefault="00FB05E6" w:rsidP="00383B90">
      <w:pPr>
        <w:ind w:left="720"/>
        <w:rPr>
          <w:color w:val="404040" w:themeColor="text1" w:themeTint="BF"/>
        </w:rPr>
      </w:pPr>
      <w:r w:rsidRPr="00FB05E6">
        <w:rPr>
          <w:color w:val="404040" w:themeColor="text1" w:themeTint="BF"/>
        </w:rPr>
        <w:t>Ten Boom, Corrie, Elizabeth Sherrill, and John Sherrill. </w:t>
      </w:r>
      <w:r w:rsidRPr="00FB05E6">
        <w:rPr>
          <w:i/>
          <w:iCs/>
          <w:color w:val="404040" w:themeColor="text1" w:themeTint="BF"/>
        </w:rPr>
        <w:t>The Hiding Place</w:t>
      </w:r>
      <w:r w:rsidRPr="00FB05E6">
        <w:rPr>
          <w:color w:val="404040" w:themeColor="text1" w:themeTint="BF"/>
        </w:rPr>
        <w:t>. 35th Anniversary ed. Chosen Books, 2006.</w:t>
      </w:r>
    </w:p>
    <w:p w14:paraId="29A4777B" w14:textId="77777777" w:rsidR="00FB05E6" w:rsidRDefault="00FB05E6" w:rsidP="00383B90">
      <w:pPr>
        <w:ind w:left="720"/>
        <w:rPr>
          <w:color w:val="404040" w:themeColor="text1" w:themeTint="BF"/>
        </w:rPr>
      </w:pPr>
    </w:p>
    <w:p w14:paraId="4D492A6A" w14:textId="675AA3CA" w:rsidR="00ED608E" w:rsidRDefault="000000FB" w:rsidP="00383B90">
      <w:pPr>
        <w:ind w:left="720"/>
        <w:rPr>
          <w:color w:val="404040" w:themeColor="text1" w:themeTint="BF"/>
        </w:rPr>
      </w:pPr>
      <w:r>
        <w:rPr>
          <w:color w:val="404040" w:themeColor="text1" w:themeTint="BF"/>
        </w:rPr>
        <w:t xml:space="preserve">Gerald L. Borchert, </w:t>
      </w:r>
      <w:r w:rsidR="00A175AC">
        <w:rPr>
          <w:color w:val="404040" w:themeColor="text1" w:themeTint="BF"/>
        </w:rPr>
        <w:t>The New American C</w:t>
      </w:r>
      <w:r w:rsidR="008B77C1">
        <w:rPr>
          <w:color w:val="404040" w:themeColor="text1" w:themeTint="BF"/>
        </w:rPr>
        <w:t xml:space="preserve">ommentary, John 1-11, Vol. 25a, B &amp; H Publishing, 1996. </w:t>
      </w:r>
    </w:p>
    <w:p w14:paraId="032E99CE" w14:textId="77777777" w:rsidR="00CC3227" w:rsidRDefault="00CC3227" w:rsidP="00A26E7A">
      <w:pPr>
        <w:rPr>
          <w:color w:val="404040" w:themeColor="text1" w:themeTint="BF"/>
        </w:rPr>
      </w:pPr>
    </w:p>
    <w:p w14:paraId="016E5F5C" w14:textId="50D2B7E1" w:rsidR="00CC3227" w:rsidRPr="00383B90" w:rsidRDefault="00CC3227" w:rsidP="00383B90">
      <w:pPr>
        <w:ind w:left="720"/>
        <w:rPr>
          <w:color w:val="404040" w:themeColor="text1" w:themeTint="BF"/>
        </w:rPr>
      </w:pPr>
      <w:r w:rsidRPr="00CC3227">
        <w:rPr>
          <w:color w:val="404040" w:themeColor="text1" w:themeTint="BF"/>
        </w:rPr>
        <w:t>Elisabeth</w:t>
      </w:r>
      <w:r>
        <w:rPr>
          <w:color w:val="404040" w:themeColor="text1" w:themeTint="BF"/>
        </w:rPr>
        <w:t xml:space="preserve"> Elliot,</w:t>
      </w:r>
      <w:r w:rsidRPr="00CC3227">
        <w:rPr>
          <w:color w:val="404040" w:themeColor="text1" w:themeTint="BF"/>
        </w:rPr>
        <w:t> </w:t>
      </w:r>
      <w:r w:rsidRPr="00CC3227">
        <w:rPr>
          <w:i/>
          <w:iCs/>
          <w:color w:val="404040" w:themeColor="text1" w:themeTint="BF"/>
        </w:rPr>
        <w:t>The Path of Loneliness: Finding Your Way Through the Wilderness to God</w:t>
      </w:r>
      <w:r w:rsidRPr="00CC3227">
        <w:rPr>
          <w:color w:val="404040" w:themeColor="text1" w:themeTint="BF"/>
        </w:rPr>
        <w:t>. Grand Rapids, MI: Fleming H. Revell, 1993. (Reprint edition: 2008). </w:t>
      </w:r>
    </w:p>
    <w:sectPr w:rsidR="00CC3227" w:rsidRPr="00383B90"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76D66" w14:textId="77777777" w:rsidR="000C0957" w:rsidRDefault="000C0957" w:rsidP="00602BFD">
      <w:r>
        <w:separator/>
      </w:r>
    </w:p>
    <w:p w14:paraId="0F8CAABD" w14:textId="77777777" w:rsidR="000C0957" w:rsidRDefault="000C0957" w:rsidP="00602BFD"/>
  </w:endnote>
  <w:endnote w:type="continuationSeparator" w:id="0">
    <w:p w14:paraId="75EA6BB6" w14:textId="77777777" w:rsidR="000C0957" w:rsidRDefault="000C0957" w:rsidP="00602BFD">
      <w:r>
        <w:continuationSeparator/>
      </w:r>
    </w:p>
    <w:p w14:paraId="3D3310A4" w14:textId="77777777" w:rsidR="000C0957" w:rsidRDefault="000C0957" w:rsidP="00602BFD"/>
  </w:endnote>
  <w:endnote w:type="continuationNotice" w:id="1">
    <w:p w14:paraId="33D11A4E" w14:textId="77777777" w:rsidR="000C0957" w:rsidRDefault="000C09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2068D4F-2C82-8842-A814-309B4D4D355B}"/>
  </w:font>
  <w:font w:name="Times New Roman">
    <w:panose1 w:val="02020603050405020304"/>
    <w:charset w:val="00"/>
    <w:family w:val="roman"/>
    <w:pitch w:val="variable"/>
    <w:sig w:usb0="E0002EFF" w:usb1="C000785B" w:usb2="00000009" w:usb3="00000000" w:csb0="000001FF" w:csb1="00000000"/>
    <w:embedRegular r:id="rId2" w:fontKey="{62938078-E87B-BB48-9663-C3F798A12619}"/>
    <w:embedBold r:id="rId3" w:fontKey="{ECAC8331-0D95-8249-A936-56F8B65AF75F}"/>
    <w:embedItalic r:id="rId4" w:fontKey="{460981B4-A567-C34E-9565-DB8FAA409A4F}"/>
    <w:embedBoldItalic r:id="rId5" w:fontKey="{C3E65D80-E769-574B-AC41-4CAFC3A7DEE5}"/>
  </w:font>
  <w:font w:name="Courier New">
    <w:panose1 w:val="02070309020205020404"/>
    <w:charset w:val="00"/>
    <w:family w:val="modern"/>
    <w:pitch w:val="fixed"/>
    <w:sig w:usb0="E0002EFF" w:usb1="C0007843" w:usb2="00000009" w:usb3="00000000" w:csb0="000001FF" w:csb1="00000000"/>
    <w:embedRegular r:id="rId6" w:fontKey="{AE33EDFB-C11A-3345-96F2-108088808053}"/>
  </w:font>
  <w:font w:name="Wingdings">
    <w:panose1 w:val="05000000000000000000"/>
    <w:charset w:val="4D"/>
    <w:family w:val="decorative"/>
    <w:pitch w:val="variable"/>
    <w:sig w:usb0="00000003" w:usb1="00000000" w:usb2="00000000" w:usb3="00000000" w:csb0="80000001" w:csb1="00000000"/>
    <w:embedRegular r:id="rId7" w:fontKey="{7C59E191-7326-4C4B-B679-F70A88F38539}"/>
  </w:font>
  <w:font w:name="Calibri">
    <w:panose1 w:val="020F0502020204030204"/>
    <w:charset w:val="00"/>
    <w:family w:val="swiss"/>
    <w:pitch w:val="variable"/>
    <w:sig w:usb0="E4002EFF" w:usb1="C200247B" w:usb2="00000009" w:usb3="00000000" w:csb0="000001FF" w:csb1="00000000"/>
    <w:embedRegular r:id="rId8" w:fontKey="{8B200AD6-054C-CE43-A01F-F40F493FAED8}"/>
    <w:embedBold r:id="rId9" w:fontKey="{2090C643-21B1-F94F-897C-EFCA4DDA1B47}"/>
  </w:font>
  <w:font w:name="Corbel">
    <w:panose1 w:val="020B0503020204020204"/>
    <w:charset w:val="00"/>
    <w:family w:val="swiss"/>
    <w:pitch w:val="variable"/>
    <w:sig w:usb0="A00002EF" w:usb1="4000A44B" w:usb2="00000000" w:usb3="00000000" w:csb0="0000019F" w:csb1="00000000"/>
    <w:embedRegular r:id="rId10" w:fontKey="{2BA044EF-BE63-E54D-8B63-8BBCA04FB084}"/>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F0478F30-CFFE-C74C-A548-6EF511F38A43}"/>
    <w:embedBold r:id="rId20" w:fontKey="{A146B9D6-A650-F149-BCCB-9772B099C83A}"/>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866D7DF9-BEDF-7C4F-A00A-14423C1B888A}"/>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9480157A-8AA5-ED4A-B102-4E4870898E2E}"/>
  </w:font>
  <w:font w:name="Arial">
    <w:panose1 w:val="020B0604020202020204"/>
    <w:charset w:val="00"/>
    <w:family w:val="swiss"/>
    <w:pitch w:val="variable"/>
    <w:sig w:usb0="E0002EFF" w:usb1="C000785B" w:usb2="00000009" w:usb3="00000000" w:csb0="000001FF" w:csb1="00000000"/>
    <w:embedRegular r:id="rId26" w:fontKey="{86AA86C9-4141-A14F-AEE8-B6483B73ACD0}"/>
    <w:embedItalic r:id="rId27" w:fontKey="{A3D6F495-B114-5F4A-B6CE-543D2B465DE9}"/>
  </w:font>
  <w:font w:name="Montserrat">
    <w:panose1 w:val="00000500000000000000"/>
    <w:charset w:val="4D"/>
    <w:family w:val="auto"/>
    <w:pitch w:val="variable"/>
    <w:sig w:usb0="2000020F" w:usb1="00000003" w:usb2="00000000" w:usb3="00000000" w:csb0="00000197" w:csb1="00000000"/>
    <w:embedRegular r:id="rId28" w:fontKey="{F185B201-96FB-7744-87EF-B6A45DF24B4F}"/>
    <w:embedBold r:id="rId29" w:fontKey="{4FEA5D54-A1F8-6A48-8AFC-95ADFD200C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D4DE" w14:textId="77777777" w:rsidR="000C0957" w:rsidRDefault="000C0957" w:rsidP="00602BFD">
      <w:r>
        <w:separator/>
      </w:r>
    </w:p>
    <w:p w14:paraId="3593347D" w14:textId="77777777" w:rsidR="000C0957" w:rsidRDefault="000C0957" w:rsidP="00602BFD"/>
  </w:footnote>
  <w:footnote w:type="continuationSeparator" w:id="0">
    <w:p w14:paraId="30A81249" w14:textId="77777777" w:rsidR="000C0957" w:rsidRDefault="000C0957" w:rsidP="00602BFD">
      <w:r>
        <w:continuationSeparator/>
      </w:r>
    </w:p>
    <w:p w14:paraId="3AD23A49" w14:textId="77777777" w:rsidR="000C0957" w:rsidRDefault="000C0957" w:rsidP="00602BFD"/>
  </w:footnote>
  <w:footnote w:type="continuationNotice" w:id="1">
    <w:p w14:paraId="222CC329" w14:textId="77777777" w:rsidR="000C0957" w:rsidRDefault="000C09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10C0401C" w:rsidR="007D668C" w:rsidRPr="00FB1B64" w:rsidRDefault="00AF2E27" w:rsidP="00FB1B64">
                          <w:pPr>
                            <w:jc w:val="right"/>
                            <w:rPr>
                              <w:rFonts w:ascii="Montserrat" w:hAnsi="Montserrat"/>
                              <w:b/>
                              <w:bCs/>
                              <w:sz w:val="24"/>
                              <w:szCs w:val="24"/>
                            </w:rPr>
                          </w:pPr>
                          <w:r>
                            <w:rPr>
                              <w:b/>
                              <w:bCs/>
                              <w:color w:val="8E817B"/>
                            </w:rPr>
                            <w:t>The Woman Caught in Adultery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10C0401C" w:rsidR="007D668C" w:rsidRPr="00FB1B64" w:rsidRDefault="00AF2E27" w:rsidP="00FB1B64">
                    <w:pPr>
                      <w:jc w:val="right"/>
                      <w:rPr>
                        <w:rFonts w:ascii="Montserrat" w:hAnsi="Montserrat"/>
                        <w:b/>
                        <w:bCs/>
                        <w:sz w:val="24"/>
                        <w:szCs w:val="24"/>
                      </w:rPr>
                    </w:pPr>
                    <w:r>
                      <w:rPr>
                        <w:b/>
                        <w:bCs/>
                        <w:color w:val="8E817B"/>
                      </w:rPr>
                      <w:t>The Woman Caught in Adultery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19285A3C"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5879C4">
                            <w:rPr>
                              <w:rFonts w:ascii="Montserrat" w:hAnsi="Montserrat"/>
                              <w:b/>
                              <w:bCs/>
                              <w:color w:val="FFFFFF" w:themeColor="background1"/>
                              <w:sz w:val="40"/>
                              <w:szCs w:val="40"/>
                            </w:rPr>
                            <w:t>Gospel of John</w:t>
                          </w:r>
                        </w:p>
                        <w:p w14:paraId="7D85F309" w14:textId="1AF73A53" w:rsidR="00DD31A0" w:rsidRPr="006D3029" w:rsidRDefault="005879C4" w:rsidP="00FD16A6">
                          <w:pPr>
                            <w:rPr>
                              <w:rFonts w:ascii="Montserrat" w:hAnsi="Montserrat"/>
                              <w:b/>
                              <w:bCs/>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4074A7">
                            <w:rPr>
                              <w:rFonts w:ascii="Montserrat" w:hAnsi="Montserrat"/>
                              <w:color w:val="FFFFFF" w:themeColor="background1"/>
                              <w:sz w:val="28"/>
                              <w:szCs w:val="28"/>
                            </w:rPr>
                            <w:t>17</w:t>
                          </w:r>
                          <w:r>
                            <w:rPr>
                              <w:rFonts w:ascii="Montserrat" w:hAnsi="Montserrat"/>
                              <w:color w:val="FFFFFF" w:themeColor="background1"/>
                              <w:sz w:val="28"/>
                              <w:szCs w:val="28"/>
                            </w:rPr>
                            <w:t xml:space="preserve">: </w:t>
                          </w:r>
                          <w:r w:rsidR="00AF2E27">
                            <w:rPr>
                              <w:rFonts w:ascii="Montserrat" w:hAnsi="Montserrat"/>
                              <w:color w:val="FFFFFF" w:themeColor="background1"/>
                              <w:sz w:val="28"/>
                              <w:szCs w:val="28"/>
                            </w:rPr>
                            <w:t>The Woman Caught in Adultery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19285A3C"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5879C4">
                      <w:rPr>
                        <w:rFonts w:ascii="Montserrat" w:hAnsi="Montserrat"/>
                        <w:b/>
                        <w:bCs/>
                        <w:color w:val="FFFFFF" w:themeColor="background1"/>
                        <w:sz w:val="40"/>
                        <w:szCs w:val="40"/>
                      </w:rPr>
                      <w:t>Gospel of John</w:t>
                    </w:r>
                  </w:p>
                  <w:p w14:paraId="7D85F309" w14:textId="1AF73A53" w:rsidR="00DD31A0" w:rsidRPr="006D3029" w:rsidRDefault="005879C4" w:rsidP="00FD16A6">
                    <w:pPr>
                      <w:rPr>
                        <w:rFonts w:ascii="Montserrat" w:hAnsi="Montserrat"/>
                        <w:b/>
                        <w:bCs/>
                        <w:sz w:val="28"/>
                        <w:szCs w:val="28"/>
                      </w:rPr>
                    </w:pPr>
                    <w:r>
                      <w:rPr>
                        <w:rFonts w:ascii="Montserrat" w:hAnsi="Montserrat"/>
                        <w:color w:val="FFFFFF" w:themeColor="background1"/>
                        <w:sz w:val="28"/>
                        <w:szCs w:val="28"/>
                      </w:rPr>
                      <w:t>Session</w:t>
                    </w:r>
                    <w:r w:rsidR="005275C2">
                      <w:rPr>
                        <w:rFonts w:ascii="Montserrat" w:hAnsi="Montserrat"/>
                        <w:color w:val="FFFFFF" w:themeColor="background1"/>
                        <w:sz w:val="28"/>
                        <w:szCs w:val="28"/>
                      </w:rPr>
                      <w:t xml:space="preserve"> </w:t>
                    </w:r>
                    <w:r w:rsidR="004074A7">
                      <w:rPr>
                        <w:rFonts w:ascii="Montserrat" w:hAnsi="Montserrat"/>
                        <w:color w:val="FFFFFF" w:themeColor="background1"/>
                        <w:sz w:val="28"/>
                        <w:szCs w:val="28"/>
                      </w:rPr>
                      <w:t>17</w:t>
                    </w:r>
                    <w:r>
                      <w:rPr>
                        <w:rFonts w:ascii="Montserrat" w:hAnsi="Montserrat"/>
                        <w:color w:val="FFFFFF" w:themeColor="background1"/>
                        <w:sz w:val="28"/>
                        <w:szCs w:val="28"/>
                      </w:rPr>
                      <w:t xml:space="preserve">: </w:t>
                    </w:r>
                    <w:r w:rsidR="00AF2E27">
                      <w:rPr>
                        <w:rFonts w:ascii="Montserrat" w:hAnsi="Montserrat"/>
                        <w:color w:val="FFFFFF" w:themeColor="background1"/>
                        <w:sz w:val="28"/>
                        <w:szCs w:val="28"/>
                      </w:rPr>
                      <w:t>The Woman Caught in Adultery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0EA"/>
    <w:multiLevelType w:val="hybridMultilevel"/>
    <w:tmpl w:val="D64A7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54ECD"/>
    <w:multiLevelType w:val="hybridMultilevel"/>
    <w:tmpl w:val="64CA0B34"/>
    <w:lvl w:ilvl="0" w:tplc="20164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32D74"/>
    <w:multiLevelType w:val="hybridMultilevel"/>
    <w:tmpl w:val="F22E5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4"/>
  </w:num>
  <w:num w:numId="2" w16cid:durableId="1499036843">
    <w:abstractNumId w:val="8"/>
  </w:num>
  <w:num w:numId="3" w16cid:durableId="1662198925">
    <w:abstractNumId w:val="23"/>
  </w:num>
  <w:num w:numId="4" w16cid:durableId="597060948">
    <w:abstractNumId w:val="15"/>
  </w:num>
  <w:num w:numId="5" w16cid:durableId="1025521453">
    <w:abstractNumId w:val="16"/>
  </w:num>
  <w:num w:numId="6" w16cid:durableId="1630435529">
    <w:abstractNumId w:val="28"/>
  </w:num>
  <w:num w:numId="7" w16cid:durableId="1270578128">
    <w:abstractNumId w:val="7"/>
  </w:num>
  <w:num w:numId="8" w16cid:durableId="993677933">
    <w:abstractNumId w:val="13"/>
  </w:num>
  <w:num w:numId="9" w16cid:durableId="1640719765">
    <w:abstractNumId w:val="26"/>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0"/>
  </w:num>
  <w:num w:numId="15" w16cid:durableId="2028173798">
    <w:abstractNumId w:val="9"/>
  </w:num>
  <w:num w:numId="16" w16cid:durableId="1238630630">
    <w:abstractNumId w:val="24"/>
  </w:num>
  <w:num w:numId="17" w16cid:durableId="1436906718">
    <w:abstractNumId w:val="4"/>
  </w:num>
  <w:num w:numId="18" w16cid:durableId="1443570688">
    <w:abstractNumId w:val="34"/>
  </w:num>
  <w:num w:numId="19" w16cid:durableId="1954633206">
    <w:abstractNumId w:val="27"/>
  </w:num>
  <w:num w:numId="20" w16cid:durableId="279458928">
    <w:abstractNumId w:val="19"/>
  </w:num>
  <w:num w:numId="21" w16cid:durableId="713501322">
    <w:abstractNumId w:val="32"/>
  </w:num>
  <w:num w:numId="22" w16cid:durableId="1560287665">
    <w:abstractNumId w:val="5"/>
  </w:num>
  <w:num w:numId="23" w16cid:durableId="331225703">
    <w:abstractNumId w:val="25"/>
  </w:num>
  <w:num w:numId="24" w16cid:durableId="363364166">
    <w:abstractNumId w:val="33"/>
  </w:num>
  <w:num w:numId="25" w16cid:durableId="803084820">
    <w:abstractNumId w:val="20"/>
  </w:num>
  <w:num w:numId="26" w16cid:durableId="1036274557">
    <w:abstractNumId w:val="12"/>
  </w:num>
  <w:num w:numId="27" w16cid:durableId="439616089">
    <w:abstractNumId w:val="31"/>
  </w:num>
  <w:num w:numId="28" w16cid:durableId="299195913">
    <w:abstractNumId w:val="17"/>
  </w:num>
  <w:num w:numId="29" w16cid:durableId="881332218">
    <w:abstractNumId w:val="11"/>
  </w:num>
  <w:num w:numId="30" w16cid:durableId="1699624052">
    <w:abstractNumId w:val="30"/>
  </w:num>
  <w:num w:numId="31" w16cid:durableId="1101992178">
    <w:abstractNumId w:val="22"/>
  </w:num>
  <w:num w:numId="32" w16cid:durableId="1826385840">
    <w:abstractNumId w:val="29"/>
  </w:num>
  <w:num w:numId="33" w16cid:durableId="328951380">
    <w:abstractNumId w:val="0"/>
  </w:num>
  <w:num w:numId="34" w16cid:durableId="1676109243">
    <w:abstractNumId w:val="18"/>
  </w:num>
  <w:num w:numId="35" w16cid:durableId="166829057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00FB"/>
    <w:rsid w:val="0000153D"/>
    <w:rsid w:val="00003295"/>
    <w:rsid w:val="00003EE9"/>
    <w:rsid w:val="00011A47"/>
    <w:rsid w:val="00015444"/>
    <w:rsid w:val="0002346E"/>
    <w:rsid w:val="00025B98"/>
    <w:rsid w:val="000338ED"/>
    <w:rsid w:val="00035C93"/>
    <w:rsid w:val="00037039"/>
    <w:rsid w:val="00037566"/>
    <w:rsid w:val="00040178"/>
    <w:rsid w:val="00043488"/>
    <w:rsid w:val="000434A1"/>
    <w:rsid w:val="00043CE7"/>
    <w:rsid w:val="00043EA0"/>
    <w:rsid w:val="000440DD"/>
    <w:rsid w:val="000478B5"/>
    <w:rsid w:val="0004798F"/>
    <w:rsid w:val="00050F81"/>
    <w:rsid w:val="000521F8"/>
    <w:rsid w:val="00052382"/>
    <w:rsid w:val="000549BB"/>
    <w:rsid w:val="00054CB3"/>
    <w:rsid w:val="00060B52"/>
    <w:rsid w:val="00061A79"/>
    <w:rsid w:val="0006568A"/>
    <w:rsid w:val="000733E6"/>
    <w:rsid w:val="00076F0F"/>
    <w:rsid w:val="00084253"/>
    <w:rsid w:val="000920C6"/>
    <w:rsid w:val="000946A4"/>
    <w:rsid w:val="00096C87"/>
    <w:rsid w:val="00096C9F"/>
    <w:rsid w:val="000A1547"/>
    <w:rsid w:val="000A6CB0"/>
    <w:rsid w:val="000B371E"/>
    <w:rsid w:val="000B4A78"/>
    <w:rsid w:val="000B6E77"/>
    <w:rsid w:val="000C0957"/>
    <w:rsid w:val="000C244B"/>
    <w:rsid w:val="000C29B7"/>
    <w:rsid w:val="000C2FF7"/>
    <w:rsid w:val="000C4033"/>
    <w:rsid w:val="000C42C5"/>
    <w:rsid w:val="000D054F"/>
    <w:rsid w:val="000D1596"/>
    <w:rsid w:val="000D1F49"/>
    <w:rsid w:val="000D4396"/>
    <w:rsid w:val="000D73F9"/>
    <w:rsid w:val="000E30B7"/>
    <w:rsid w:val="000E3FFE"/>
    <w:rsid w:val="000E795F"/>
    <w:rsid w:val="000E7D49"/>
    <w:rsid w:val="000F2118"/>
    <w:rsid w:val="000F4DAA"/>
    <w:rsid w:val="000F7F6E"/>
    <w:rsid w:val="00101497"/>
    <w:rsid w:val="001051AD"/>
    <w:rsid w:val="00113CC8"/>
    <w:rsid w:val="001141BF"/>
    <w:rsid w:val="0011458F"/>
    <w:rsid w:val="00114B8F"/>
    <w:rsid w:val="00114F7F"/>
    <w:rsid w:val="0011628D"/>
    <w:rsid w:val="001214A7"/>
    <w:rsid w:val="001302C4"/>
    <w:rsid w:val="001319DB"/>
    <w:rsid w:val="00132129"/>
    <w:rsid w:val="0013316A"/>
    <w:rsid w:val="00134884"/>
    <w:rsid w:val="0013706B"/>
    <w:rsid w:val="00141BBF"/>
    <w:rsid w:val="0014346B"/>
    <w:rsid w:val="001460B9"/>
    <w:rsid w:val="001509CA"/>
    <w:rsid w:val="00153218"/>
    <w:rsid w:val="001569EE"/>
    <w:rsid w:val="00160256"/>
    <w:rsid w:val="00162C1C"/>
    <w:rsid w:val="00163E41"/>
    <w:rsid w:val="001702D4"/>
    <w:rsid w:val="001727CA"/>
    <w:rsid w:val="0017348E"/>
    <w:rsid w:val="00177D22"/>
    <w:rsid w:val="00177E34"/>
    <w:rsid w:val="00183A21"/>
    <w:rsid w:val="00184C1E"/>
    <w:rsid w:val="00185A73"/>
    <w:rsid w:val="001868F8"/>
    <w:rsid w:val="0018722E"/>
    <w:rsid w:val="00187D40"/>
    <w:rsid w:val="00191C63"/>
    <w:rsid w:val="00193335"/>
    <w:rsid w:val="0019360E"/>
    <w:rsid w:val="00194DAB"/>
    <w:rsid w:val="001964CD"/>
    <w:rsid w:val="0019660E"/>
    <w:rsid w:val="001A0AEE"/>
    <w:rsid w:val="001A1FBD"/>
    <w:rsid w:val="001A79CD"/>
    <w:rsid w:val="001C0F55"/>
    <w:rsid w:val="001C169F"/>
    <w:rsid w:val="001C434F"/>
    <w:rsid w:val="001C4DB3"/>
    <w:rsid w:val="001D110D"/>
    <w:rsid w:val="001D14A7"/>
    <w:rsid w:val="001D2BFB"/>
    <w:rsid w:val="001D4AA2"/>
    <w:rsid w:val="001D6D0A"/>
    <w:rsid w:val="001E1AD0"/>
    <w:rsid w:val="001E3D52"/>
    <w:rsid w:val="001E4FDB"/>
    <w:rsid w:val="001F720C"/>
    <w:rsid w:val="0020364D"/>
    <w:rsid w:val="00203770"/>
    <w:rsid w:val="00206298"/>
    <w:rsid w:val="002068E8"/>
    <w:rsid w:val="00207EA5"/>
    <w:rsid w:val="00212755"/>
    <w:rsid w:val="002135DA"/>
    <w:rsid w:val="00213D74"/>
    <w:rsid w:val="002162DA"/>
    <w:rsid w:val="002167F7"/>
    <w:rsid w:val="002168ED"/>
    <w:rsid w:val="002202A0"/>
    <w:rsid w:val="00224E75"/>
    <w:rsid w:val="0022574C"/>
    <w:rsid w:val="002258BA"/>
    <w:rsid w:val="00230C23"/>
    <w:rsid w:val="00232763"/>
    <w:rsid w:val="002336C5"/>
    <w:rsid w:val="00233895"/>
    <w:rsid w:val="00235E00"/>
    <w:rsid w:val="00242AE5"/>
    <w:rsid w:val="00245450"/>
    <w:rsid w:val="002462FB"/>
    <w:rsid w:val="0024772F"/>
    <w:rsid w:val="00252483"/>
    <w:rsid w:val="00253B52"/>
    <w:rsid w:val="00260614"/>
    <w:rsid w:val="00261E32"/>
    <w:rsid w:val="00264169"/>
    <w:rsid w:val="002648D9"/>
    <w:rsid w:val="00265261"/>
    <w:rsid w:val="002666D0"/>
    <w:rsid w:val="002706FF"/>
    <w:rsid w:val="00271BCE"/>
    <w:rsid w:val="00272DD8"/>
    <w:rsid w:val="00291766"/>
    <w:rsid w:val="00291ECD"/>
    <w:rsid w:val="00295AD7"/>
    <w:rsid w:val="002B06F5"/>
    <w:rsid w:val="002B0C2A"/>
    <w:rsid w:val="002B5EBF"/>
    <w:rsid w:val="002B7F1B"/>
    <w:rsid w:val="002C4143"/>
    <w:rsid w:val="002C41A9"/>
    <w:rsid w:val="002C43F2"/>
    <w:rsid w:val="002C4D71"/>
    <w:rsid w:val="002C56E6"/>
    <w:rsid w:val="002C74FB"/>
    <w:rsid w:val="002D1940"/>
    <w:rsid w:val="002D39A5"/>
    <w:rsid w:val="002D45D0"/>
    <w:rsid w:val="002D5851"/>
    <w:rsid w:val="002D5A3B"/>
    <w:rsid w:val="002E1F10"/>
    <w:rsid w:val="002E24DD"/>
    <w:rsid w:val="002E2992"/>
    <w:rsid w:val="002E4CC8"/>
    <w:rsid w:val="002E79FC"/>
    <w:rsid w:val="002F0B10"/>
    <w:rsid w:val="002F2AF3"/>
    <w:rsid w:val="002F7370"/>
    <w:rsid w:val="00303B6B"/>
    <w:rsid w:val="00303E80"/>
    <w:rsid w:val="003111A5"/>
    <w:rsid w:val="00315E58"/>
    <w:rsid w:val="003165A3"/>
    <w:rsid w:val="00326957"/>
    <w:rsid w:val="00330F6B"/>
    <w:rsid w:val="00331ED1"/>
    <w:rsid w:val="003334E9"/>
    <w:rsid w:val="00337774"/>
    <w:rsid w:val="00340EF2"/>
    <w:rsid w:val="00361691"/>
    <w:rsid w:val="00361E11"/>
    <w:rsid w:val="0036211D"/>
    <w:rsid w:val="0037357B"/>
    <w:rsid w:val="00373973"/>
    <w:rsid w:val="00373D0B"/>
    <w:rsid w:val="00374C8C"/>
    <w:rsid w:val="00375653"/>
    <w:rsid w:val="00375CA0"/>
    <w:rsid w:val="00376B65"/>
    <w:rsid w:val="00381581"/>
    <w:rsid w:val="00382BE6"/>
    <w:rsid w:val="00383B90"/>
    <w:rsid w:val="00383FB7"/>
    <w:rsid w:val="00385D1B"/>
    <w:rsid w:val="00385EFD"/>
    <w:rsid w:val="00385FAE"/>
    <w:rsid w:val="0039390A"/>
    <w:rsid w:val="003A27CA"/>
    <w:rsid w:val="003A2B4B"/>
    <w:rsid w:val="003A339A"/>
    <w:rsid w:val="003A56E7"/>
    <w:rsid w:val="003A6390"/>
    <w:rsid w:val="003A7C93"/>
    <w:rsid w:val="003B6CD9"/>
    <w:rsid w:val="003C085F"/>
    <w:rsid w:val="003C3133"/>
    <w:rsid w:val="003C3A12"/>
    <w:rsid w:val="003C7904"/>
    <w:rsid w:val="003D247B"/>
    <w:rsid w:val="003D4806"/>
    <w:rsid w:val="003D72BA"/>
    <w:rsid w:val="003E0132"/>
    <w:rsid w:val="003E08BA"/>
    <w:rsid w:val="003E3A01"/>
    <w:rsid w:val="003E52C2"/>
    <w:rsid w:val="003E6A45"/>
    <w:rsid w:val="003E6C4F"/>
    <w:rsid w:val="003F0847"/>
    <w:rsid w:val="003F3679"/>
    <w:rsid w:val="003F40D6"/>
    <w:rsid w:val="003F42BB"/>
    <w:rsid w:val="003F42E9"/>
    <w:rsid w:val="003F526D"/>
    <w:rsid w:val="0040090B"/>
    <w:rsid w:val="00403254"/>
    <w:rsid w:val="0040347C"/>
    <w:rsid w:val="0040553F"/>
    <w:rsid w:val="00406B2E"/>
    <w:rsid w:val="004074A7"/>
    <w:rsid w:val="00411443"/>
    <w:rsid w:val="004204B9"/>
    <w:rsid w:val="004250A3"/>
    <w:rsid w:val="0042594C"/>
    <w:rsid w:val="004265B5"/>
    <w:rsid w:val="00426869"/>
    <w:rsid w:val="00433F80"/>
    <w:rsid w:val="00447A03"/>
    <w:rsid w:val="00447A51"/>
    <w:rsid w:val="00450D00"/>
    <w:rsid w:val="0045655E"/>
    <w:rsid w:val="00460759"/>
    <w:rsid w:val="00460C64"/>
    <w:rsid w:val="0046302A"/>
    <w:rsid w:val="004632EB"/>
    <w:rsid w:val="00465363"/>
    <w:rsid w:val="00473D85"/>
    <w:rsid w:val="0048379E"/>
    <w:rsid w:val="00483E39"/>
    <w:rsid w:val="00487D2D"/>
    <w:rsid w:val="00487EF5"/>
    <w:rsid w:val="00492A3F"/>
    <w:rsid w:val="00495D52"/>
    <w:rsid w:val="00496EEE"/>
    <w:rsid w:val="004A0F90"/>
    <w:rsid w:val="004A1217"/>
    <w:rsid w:val="004A2767"/>
    <w:rsid w:val="004A3802"/>
    <w:rsid w:val="004A3E0B"/>
    <w:rsid w:val="004A5282"/>
    <w:rsid w:val="004B106E"/>
    <w:rsid w:val="004B6A7D"/>
    <w:rsid w:val="004C31E5"/>
    <w:rsid w:val="004C4AD7"/>
    <w:rsid w:val="004C5052"/>
    <w:rsid w:val="004D5D62"/>
    <w:rsid w:val="004D653F"/>
    <w:rsid w:val="004E0DF2"/>
    <w:rsid w:val="004E7346"/>
    <w:rsid w:val="00506B73"/>
    <w:rsid w:val="005112D0"/>
    <w:rsid w:val="005117FD"/>
    <w:rsid w:val="005130CE"/>
    <w:rsid w:val="00521305"/>
    <w:rsid w:val="0052475E"/>
    <w:rsid w:val="0052537A"/>
    <w:rsid w:val="00527452"/>
    <w:rsid w:val="005275C2"/>
    <w:rsid w:val="005319C9"/>
    <w:rsid w:val="00531C1F"/>
    <w:rsid w:val="0053318F"/>
    <w:rsid w:val="00536272"/>
    <w:rsid w:val="005416D9"/>
    <w:rsid w:val="00542B5C"/>
    <w:rsid w:val="00542C74"/>
    <w:rsid w:val="00546AF6"/>
    <w:rsid w:val="00550A7C"/>
    <w:rsid w:val="005513D9"/>
    <w:rsid w:val="005535D8"/>
    <w:rsid w:val="0055523F"/>
    <w:rsid w:val="00556B2D"/>
    <w:rsid w:val="00560AA1"/>
    <w:rsid w:val="00560DCF"/>
    <w:rsid w:val="00562460"/>
    <w:rsid w:val="005626E7"/>
    <w:rsid w:val="00565D08"/>
    <w:rsid w:val="005670C6"/>
    <w:rsid w:val="00567998"/>
    <w:rsid w:val="00570328"/>
    <w:rsid w:val="00570B69"/>
    <w:rsid w:val="00571598"/>
    <w:rsid w:val="00572020"/>
    <w:rsid w:val="00577E06"/>
    <w:rsid w:val="00580BA5"/>
    <w:rsid w:val="0058168D"/>
    <w:rsid w:val="00583A7F"/>
    <w:rsid w:val="00586FD4"/>
    <w:rsid w:val="005879C4"/>
    <w:rsid w:val="00592821"/>
    <w:rsid w:val="00594060"/>
    <w:rsid w:val="00595552"/>
    <w:rsid w:val="005A15F9"/>
    <w:rsid w:val="005A27EB"/>
    <w:rsid w:val="005A3BF7"/>
    <w:rsid w:val="005A5513"/>
    <w:rsid w:val="005A5B7C"/>
    <w:rsid w:val="005B6B8B"/>
    <w:rsid w:val="005B75D9"/>
    <w:rsid w:val="005C0A33"/>
    <w:rsid w:val="005C337A"/>
    <w:rsid w:val="005D349D"/>
    <w:rsid w:val="005D3BEF"/>
    <w:rsid w:val="005D636A"/>
    <w:rsid w:val="005D7589"/>
    <w:rsid w:val="005D7D1D"/>
    <w:rsid w:val="005E5C70"/>
    <w:rsid w:val="005F0033"/>
    <w:rsid w:val="005F2035"/>
    <w:rsid w:val="005F3817"/>
    <w:rsid w:val="005F703F"/>
    <w:rsid w:val="005F77F1"/>
    <w:rsid w:val="005F7990"/>
    <w:rsid w:val="00602BFD"/>
    <w:rsid w:val="00607104"/>
    <w:rsid w:val="00607257"/>
    <w:rsid w:val="00611711"/>
    <w:rsid w:val="006120EB"/>
    <w:rsid w:val="00614F5A"/>
    <w:rsid w:val="0061531F"/>
    <w:rsid w:val="00616D3F"/>
    <w:rsid w:val="00622935"/>
    <w:rsid w:val="006316FE"/>
    <w:rsid w:val="00632608"/>
    <w:rsid w:val="0063456C"/>
    <w:rsid w:val="0063739C"/>
    <w:rsid w:val="0064068F"/>
    <w:rsid w:val="00646294"/>
    <w:rsid w:val="00660E46"/>
    <w:rsid w:val="00663122"/>
    <w:rsid w:val="006661FA"/>
    <w:rsid w:val="00674A39"/>
    <w:rsid w:val="006813C9"/>
    <w:rsid w:val="00683B8D"/>
    <w:rsid w:val="006955AC"/>
    <w:rsid w:val="006A0B38"/>
    <w:rsid w:val="006A0E1F"/>
    <w:rsid w:val="006A1888"/>
    <w:rsid w:val="006A49DC"/>
    <w:rsid w:val="006A57AE"/>
    <w:rsid w:val="006A58BA"/>
    <w:rsid w:val="006A69EB"/>
    <w:rsid w:val="006B0E77"/>
    <w:rsid w:val="006B34AB"/>
    <w:rsid w:val="006B3991"/>
    <w:rsid w:val="006B56AE"/>
    <w:rsid w:val="006D3029"/>
    <w:rsid w:val="006D71B6"/>
    <w:rsid w:val="006E2E1B"/>
    <w:rsid w:val="006E5A60"/>
    <w:rsid w:val="006F1037"/>
    <w:rsid w:val="006F25F0"/>
    <w:rsid w:val="006F28C7"/>
    <w:rsid w:val="006F61A7"/>
    <w:rsid w:val="006F7C3E"/>
    <w:rsid w:val="007129B0"/>
    <w:rsid w:val="00723D3C"/>
    <w:rsid w:val="007245BE"/>
    <w:rsid w:val="0072660B"/>
    <w:rsid w:val="007303D7"/>
    <w:rsid w:val="007319F7"/>
    <w:rsid w:val="00734757"/>
    <w:rsid w:val="007375B5"/>
    <w:rsid w:val="00740D89"/>
    <w:rsid w:val="00740E5B"/>
    <w:rsid w:val="00742DAD"/>
    <w:rsid w:val="0074457B"/>
    <w:rsid w:val="00744E07"/>
    <w:rsid w:val="0074502A"/>
    <w:rsid w:val="00747F46"/>
    <w:rsid w:val="00750AC1"/>
    <w:rsid w:val="00751175"/>
    <w:rsid w:val="0075143C"/>
    <w:rsid w:val="007520D7"/>
    <w:rsid w:val="00756843"/>
    <w:rsid w:val="00763C21"/>
    <w:rsid w:val="00763EDC"/>
    <w:rsid w:val="00765AB9"/>
    <w:rsid w:val="00767172"/>
    <w:rsid w:val="00770F25"/>
    <w:rsid w:val="00770FFE"/>
    <w:rsid w:val="007755F6"/>
    <w:rsid w:val="007758FD"/>
    <w:rsid w:val="00781769"/>
    <w:rsid w:val="00782F60"/>
    <w:rsid w:val="00784D2F"/>
    <w:rsid w:val="00790015"/>
    <w:rsid w:val="00790C7F"/>
    <w:rsid w:val="007911C7"/>
    <w:rsid w:val="007916B2"/>
    <w:rsid w:val="0079365F"/>
    <w:rsid w:val="007948E3"/>
    <w:rsid w:val="007A057F"/>
    <w:rsid w:val="007A35A8"/>
    <w:rsid w:val="007A6873"/>
    <w:rsid w:val="007A70AA"/>
    <w:rsid w:val="007B00A2"/>
    <w:rsid w:val="007B0A85"/>
    <w:rsid w:val="007C06E7"/>
    <w:rsid w:val="007C3C40"/>
    <w:rsid w:val="007C5C42"/>
    <w:rsid w:val="007C5ECB"/>
    <w:rsid w:val="007C6768"/>
    <w:rsid w:val="007C68D0"/>
    <w:rsid w:val="007C6A52"/>
    <w:rsid w:val="007D1EB5"/>
    <w:rsid w:val="007D47F3"/>
    <w:rsid w:val="007D668C"/>
    <w:rsid w:val="007D6B63"/>
    <w:rsid w:val="007D7D66"/>
    <w:rsid w:val="007E6333"/>
    <w:rsid w:val="007E6C7C"/>
    <w:rsid w:val="007F016B"/>
    <w:rsid w:val="007F22DC"/>
    <w:rsid w:val="007F30F3"/>
    <w:rsid w:val="007F5375"/>
    <w:rsid w:val="008031C3"/>
    <w:rsid w:val="008047F6"/>
    <w:rsid w:val="008152A5"/>
    <w:rsid w:val="0082043E"/>
    <w:rsid w:val="00821809"/>
    <w:rsid w:val="00822809"/>
    <w:rsid w:val="00826058"/>
    <w:rsid w:val="008323B0"/>
    <w:rsid w:val="00833EE2"/>
    <w:rsid w:val="00834772"/>
    <w:rsid w:val="008361DC"/>
    <w:rsid w:val="00845C30"/>
    <w:rsid w:val="008467BA"/>
    <w:rsid w:val="0085363C"/>
    <w:rsid w:val="00855539"/>
    <w:rsid w:val="008565F4"/>
    <w:rsid w:val="00865DE1"/>
    <w:rsid w:val="00870438"/>
    <w:rsid w:val="00870DE2"/>
    <w:rsid w:val="0087191A"/>
    <w:rsid w:val="008728D5"/>
    <w:rsid w:val="00876788"/>
    <w:rsid w:val="008771C6"/>
    <w:rsid w:val="00880BC9"/>
    <w:rsid w:val="00881C11"/>
    <w:rsid w:val="008901FD"/>
    <w:rsid w:val="008913A2"/>
    <w:rsid w:val="00893DD6"/>
    <w:rsid w:val="008954EF"/>
    <w:rsid w:val="00895B91"/>
    <w:rsid w:val="008A10A2"/>
    <w:rsid w:val="008A49A8"/>
    <w:rsid w:val="008A76D6"/>
    <w:rsid w:val="008B61EA"/>
    <w:rsid w:val="008B77C1"/>
    <w:rsid w:val="008D5B16"/>
    <w:rsid w:val="008E203A"/>
    <w:rsid w:val="008E29D2"/>
    <w:rsid w:val="008E508C"/>
    <w:rsid w:val="008E5216"/>
    <w:rsid w:val="00902633"/>
    <w:rsid w:val="0090320E"/>
    <w:rsid w:val="00905E8D"/>
    <w:rsid w:val="0090629E"/>
    <w:rsid w:val="00906DB8"/>
    <w:rsid w:val="00910999"/>
    <w:rsid w:val="009113BF"/>
    <w:rsid w:val="0091229C"/>
    <w:rsid w:val="009124B2"/>
    <w:rsid w:val="0091349D"/>
    <w:rsid w:val="0091410E"/>
    <w:rsid w:val="00924A82"/>
    <w:rsid w:val="00933E33"/>
    <w:rsid w:val="009375FC"/>
    <w:rsid w:val="00940E73"/>
    <w:rsid w:val="0094302B"/>
    <w:rsid w:val="00951E64"/>
    <w:rsid w:val="00956EB9"/>
    <w:rsid w:val="00957580"/>
    <w:rsid w:val="009609F5"/>
    <w:rsid w:val="00962C51"/>
    <w:rsid w:val="00962EFE"/>
    <w:rsid w:val="0096364C"/>
    <w:rsid w:val="009647EC"/>
    <w:rsid w:val="0096625A"/>
    <w:rsid w:val="00967199"/>
    <w:rsid w:val="00974F9B"/>
    <w:rsid w:val="0098597D"/>
    <w:rsid w:val="00987A55"/>
    <w:rsid w:val="00993F60"/>
    <w:rsid w:val="009978D2"/>
    <w:rsid w:val="009A55FE"/>
    <w:rsid w:val="009A6386"/>
    <w:rsid w:val="009B11B6"/>
    <w:rsid w:val="009B7500"/>
    <w:rsid w:val="009C0294"/>
    <w:rsid w:val="009C5621"/>
    <w:rsid w:val="009D0CED"/>
    <w:rsid w:val="009D0E1B"/>
    <w:rsid w:val="009D1AC5"/>
    <w:rsid w:val="009E422B"/>
    <w:rsid w:val="009E65CD"/>
    <w:rsid w:val="009F0A67"/>
    <w:rsid w:val="009F104A"/>
    <w:rsid w:val="009F30F1"/>
    <w:rsid w:val="009F50FA"/>
    <w:rsid w:val="009F619A"/>
    <w:rsid w:val="009F6DDE"/>
    <w:rsid w:val="009F7C20"/>
    <w:rsid w:val="00A034F6"/>
    <w:rsid w:val="00A175AC"/>
    <w:rsid w:val="00A200DB"/>
    <w:rsid w:val="00A2266E"/>
    <w:rsid w:val="00A22DEB"/>
    <w:rsid w:val="00A2397A"/>
    <w:rsid w:val="00A26E7A"/>
    <w:rsid w:val="00A2785F"/>
    <w:rsid w:val="00A30638"/>
    <w:rsid w:val="00A34575"/>
    <w:rsid w:val="00A34736"/>
    <w:rsid w:val="00A370A8"/>
    <w:rsid w:val="00A40E2C"/>
    <w:rsid w:val="00A44473"/>
    <w:rsid w:val="00A449C4"/>
    <w:rsid w:val="00A4709E"/>
    <w:rsid w:val="00A63741"/>
    <w:rsid w:val="00A6531F"/>
    <w:rsid w:val="00A6657C"/>
    <w:rsid w:val="00A723E6"/>
    <w:rsid w:val="00A734AA"/>
    <w:rsid w:val="00A74416"/>
    <w:rsid w:val="00A8206E"/>
    <w:rsid w:val="00A87043"/>
    <w:rsid w:val="00A9107C"/>
    <w:rsid w:val="00A96FAF"/>
    <w:rsid w:val="00A977F7"/>
    <w:rsid w:val="00AA40D8"/>
    <w:rsid w:val="00AB62B8"/>
    <w:rsid w:val="00AB6356"/>
    <w:rsid w:val="00AC0A93"/>
    <w:rsid w:val="00AC1A2E"/>
    <w:rsid w:val="00AC343D"/>
    <w:rsid w:val="00AD0386"/>
    <w:rsid w:val="00AD3138"/>
    <w:rsid w:val="00AD5725"/>
    <w:rsid w:val="00AD6C3C"/>
    <w:rsid w:val="00AD7BF5"/>
    <w:rsid w:val="00AE0F09"/>
    <w:rsid w:val="00AE106F"/>
    <w:rsid w:val="00AE7912"/>
    <w:rsid w:val="00AF056A"/>
    <w:rsid w:val="00AF2E27"/>
    <w:rsid w:val="00AF33BC"/>
    <w:rsid w:val="00B00E04"/>
    <w:rsid w:val="00B02C70"/>
    <w:rsid w:val="00B033AD"/>
    <w:rsid w:val="00B038A5"/>
    <w:rsid w:val="00B04190"/>
    <w:rsid w:val="00B063F9"/>
    <w:rsid w:val="00B06A84"/>
    <w:rsid w:val="00B10BC0"/>
    <w:rsid w:val="00B15013"/>
    <w:rsid w:val="00B1565D"/>
    <w:rsid w:val="00B271BB"/>
    <w:rsid w:val="00B303AF"/>
    <w:rsid w:val="00B3336D"/>
    <w:rsid w:val="00B34B90"/>
    <w:rsid w:val="00B35440"/>
    <w:rsid w:val="00B4581D"/>
    <w:rsid w:val="00B47C16"/>
    <w:rsid w:val="00B500B5"/>
    <w:rsid w:val="00B547A6"/>
    <w:rsid w:val="00B55B6B"/>
    <w:rsid w:val="00B62AB7"/>
    <w:rsid w:val="00B70D19"/>
    <w:rsid w:val="00B711B3"/>
    <w:rsid w:val="00B7399D"/>
    <w:rsid w:val="00B74CDE"/>
    <w:rsid w:val="00B75B6A"/>
    <w:rsid w:val="00B76643"/>
    <w:rsid w:val="00B76DC9"/>
    <w:rsid w:val="00B80ED9"/>
    <w:rsid w:val="00B83371"/>
    <w:rsid w:val="00B8452D"/>
    <w:rsid w:val="00B8728E"/>
    <w:rsid w:val="00B9504A"/>
    <w:rsid w:val="00B9522C"/>
    <w:rsid w:val="00B96100"/>
    <w:rsid w:val="00B9700E"/>
    <w:rsid w:val="00B979B8"/>
    <w:rsid w:val="00BA2024"/>
    <w:rsid w:val="00BB0F36"/>
    <w:rsid w:val="00BB1A95"/>
    <w:rsid w:val="00BB27B6"/>
    <w:rsid w:val="00BB405B"/>
    <w:rsid w:val="00BB5950"/>
    <w:rsid w:val="00BB71DB"/>
    <w:rsid w:val="00BC2C43"/>
    <w:rsid w:val="00BC6B3D"/>
    <w:rsid w:val="00BC707B"/>
    <w:rsid w:val="00BD2E49"/>
    <w:rsid w:val="00BD4753"/>
    <w:rsid w:val="00BD5CB1"/>
    <w:rsid w:val="00BE247A"/>
    <w:rsid w:val="00BE581B"/>
    <w:rsid w:val="00BE62EE"/>
    <w:rsid w:val="00BE6F8C"/>
    <w:rsid w:val="00BE7216"/>
    <w:rsid w:val="00BE7DB2"/>
    <w:rsid w:val="00BF78FF"/>
    <w:rsid w:val="00C003BA"/>
    <w:rsid w:val="00C01DAD"/>
    <w:rsid w:val="00C03FFB"/>
    <w:rsid w:val="00C1063C"/>
    <w:rsid w:val="00C11EF5"/>
    <w:rsid w:val="00C12768"/>
    <w:rsid w:val="00C16F25"/>
    <w:rsid w:val="00C260B1"/>
    <w:rsid w:val="00C3096E"/>
    <w:rsid w:val="00C342DF"/>
    <w:rsid w:val="00C34D47"/>
    <w:rsid w:val="00C37484"/>
    <w:rsid w:val="00C43A9E"/>
    <w:rsid w:val="00C43D41"/>
    <w:rsid w:val="00C4481A"/>
    <w:rsid w:val="00C46878"/>
    <w:rsid w:val="00C476DB"/>
    <w:rsid w:val="00C56BE8"/>
    <w:rsid w:val="00C6028E"/>
    <w:rsid w:val="00C60A4D"/>
    <w:rsid w:val="00C626E6"/>
    <w:rsid w:val="00C67A04"/>
    <w:rsid w:val="00C7248D"/>
    <w:rsid w:val="00C75B47"/>
    <w:rsid w:val="00C806B1"/>
    <w:rsid w:val="00C80C9D"/>
    <w:rsid w:val="00C8257A"/>
    <w:rsid w:val="00C837A4"/>
    <w:rsid w:val="00C85BB6"/>
    <w:rsid w:val="00C90687"/>
    <w:rsid w:val="00C91EA2"/>
    <w:rsid w:val="00C92E2A"/>
    <w:rsid w:val="00C93822"/>
    <w:rsid w:val="00C93B11"/>
    <w:rsid w:val="00C94B21"/>
    <w:rsid w:val="00C95F72"/>
    <w:rsid w:val="00CA4696"/>
    <w:rsid w:val="00CA4BA5"/>
    <w:rsid w:val="00CB01FF"/>
    <w:rsid w:val="00CB24D0"/>
    <w:rsid w:val="00CB4A21"/>
    <w:rsid w:val="00CB4A51"/>
    <w:rsid w:val="00CC3227"/>
    <w:rsid w:val="00CC640E"/>
    <w:rsid w:val="00CC6CBC"/>
    <w:rsid w:val="00CD3B57"/>
    <w:rsid w:val="00CD4532"/>
    <w:rsid w:val="00CD47B0"/>
    <w:rsid w:val="00CD4C43"/>
    <w:rsid w:val="00CD6956"/>
    <w:rsid w:val="00CD6C70"/>
    <w:rsid w:val="00CD7DBB"/>
    <w:rsid w:val="00CE1287"/>
    <w:rsid w:val="00CE2C1C"/>
    <w:rsid w:val="00CE46D0"/>
    <w:rsid w:val="00CE4C9F"/>
    <w:rsid w:val="00CE6104"/>
    <w:rsid w:val="00CE7918"/>
    <w:rsid w:val="00CF3066"/>
    <w:rsid w:val="00CF37E6"/>
    <w:rsid w:val="00CF6676"/>
    <w:rsid w:val="00CF6B6C"/>
    <w:rsid w:val="00CF76F0"/>
    <w:rsid w:val="00D0071B"/>
    <w:rsid w:val="00D04845"/>
    <w:rsid w:val="00D05DF7"/>
    <w:rsid w:val="00D114E5"/>
    <w:rsid w:val="00D141A8"/>
    <w:rsid w:val="00D14201"/>
    <w:rsid w:val="00D158A2"/>
    <w:rsid w:val="00D15AAF"/>
    <w:rsid w:val="00D16163"/>
    <w:rsid w:val="00D22062"/>
    <w:rsid w:val="00D45825"/>
    <w:rsid w:val="00D52AE9"/>
    <w:rsid w:val="00D5306C"/>
    <w:rsid w:val="00D532F1"/>
    <w:rsid w:val="00D53D03"/>
    <w:rsid w:val="00D5522C"/>
    <w:rsid w:val="00D62C1F"/>
    <w:rsid w:val="00D648C0"/>
    <w:rsid w:val="00D700C1"/>
    <w:rsid w:val="00D77209"/>
    <w:rsid w:val="00D805BD"/>
    <w:rsid w:val="00D82852"/>
    <w:rsid w:val="00D904CE"/>
    <w:rsid w:val="00D90FDE"/>
    <w:rsid w:val="00D946C7"/>
    <w:rsid w:val="00D96229"/>
    <w:rsid w:val="00DA20B6"/>
    <w:rsid w:val="00DA7109"/>
    <w:rsid w:val="00DA72C7"/>
    <w:rsid w:val="00DB3FAD"/>
    <w:rsid w:val="00DB60D5"/>
    <w:rsid w:val="00DB6409"/>
    <w:rsid w:val="00DC00D0"/>
    <w:rsid w:val="00DC1A64"/>
    <w:rsid w:val="00DC1D49"/>
    <w:rsid w:val="00DC5F01"/>
    <w:rsid w:val="00DC69FF"/>
    <w:rsid w:val="00DC7FAE"/>
    <w:rsid w:val="00DD31A0"/>
    <w:rsid w:val="00DD373B"/>
    <w:rsid w:val="00DD4307"/>
    <w:rsid w:val="00DD7925"/>
    <w:rsid w:val="00DE3F2A"/>
    <w:rsid w:val="00DE6E74"/>
    <w:rsid w:val="00DF070D"/>
    <w:rsid w:val="00DF100B"/>
    <w:rsid w:val="00DF24BD"/>
    <w:rsid w:val="00DF30DF"/>
    <w:rsid w:val="00DF4CA5"/>
    <w:rsid w:val="00E005D3"/>
    <w:rsid w:val="00E04FBB"/>
    <w:rsid w:val="00E112B8"/>
    <w:rsid w:val="00E12C05"/>
    <w:rsid w:val="00E17359"/>
    <w:rsid w:val="00E174D4"/>
    <w:rsid w:val="00E178EF"/>
    <w:rsid w:val="00E23637"/>
    <w:rsid w:val="00E23944"/>
    <w:rsid w:val="00E25569"/>
    <w:rsid w:val="00E27418"/>
    <w:rsid w:val="00E2771C"/>
    <w:rsid w:val="00E333C4"/>
    <w:rsid w:val="00E42A66"/>
    <w:rsid w:val="00E43913"/>
    <w:rsid w:val="00E44597"/>
    <w:rsid w:val="00E55A25"/>
    <w:rsid w:val="00E55C99"/>
    <w:rsid w:val="00E60A0C"/>
    <w:rsid w:val="00E61C09"/>
    <w:rsid w:val="00E649BC"/>
    <w:rsid w:val="00E66190"/>
    <w:rsid w:val="00E67FDE"/>
    <w:rsid w:val="00E74606"/>
    <w:rsid w:val="00E7566F"/>
    <w:rsid w:val="00E75B8C"/>
    <w:rsid w:val="00E776A2"/>
    <w:rsid w:val="00E77894"/>
    <w:rsid w:val="00E84BB7"/>
    <w:rsid w:val="00E92F42"/>
    <w:rsid w:val="00EA4229"/>
    <w:rsid w:val="00EB3B58"/>
    <w:rsid w:val="00EC0F76"/>
    <w:rsid w:val="00EC19CF"/>
    <w:rsid w:val="00EC7359"/>
    <w:rsid w:val="00ED07AF"/>
    <w:rsid w:val="00ED608E"/>
    <w:rsid w:val="00ED730D"/>
    <w:rsid w:val="00EE0EF1"/>
    <w:rsid w:val="00EE14AD"/>
    <w:rsid w:val="00EE2B50"/>
    <w:rsid w:val="00EE3054"/>
    <w:rsid w:val="00EE3EC6"/>
    <w:rsid w:val="00EE403F"/>
    <w:rsid w:val="00EE55B8"/>
    <w:rsid w:val="00EE6C6F"/>
    <w:rsid w:val="00EF01BD"/>
    <w:rsid w:val="00EF517E"/>
    <w:rsid w:val="00F00606"/>
    <w:rsid w:val="00F01256"/>
    <w:rsid w:val="00F03B6E"/>
    <w:rsid w:val="00F05525"/>
    <w:rsid w:val="00F079F2"/>
    <w:rsid w:val="00F14E5D"/>
    <w:rsid w:val="00F206FB"/>
    <w:rsid w:val="00F22D23"/>
    <w:rsid w:val="00F240DE"/>
    <w:rsid w:val="00F32E61"/>
    <w:rsid w:val="00F47644"/>
    <w:rsid w:val="00F478C7"/>
    <w:rsid w:val="00F5004D"/>
    <w:rsid w:val="00F52D7D"/>
    <w:rsid w:val="00F55142"/>
    <w:rsid w:val="00F62D93"/>
    <w:rsid w:val="00F67581"/>
    <w:rsid w:val="00F71166"/>
    <w:rsid w:val="00F72DEB"/>
    <w:rsid w:val="00F73807"/>
    <w:rsid w:val="00F8016B"/>
    <w:rsid w:val="00F80F88"/>
    <w:rsid w:val="00F81294"/>
    <w:rsid w:val="00F8611A"/>
    <w:rsid w:val="00F86789"/>
    <w:rsid w:val="00F93333"/>
    <w:rsid w:val="00F9509F"/>
    <w:rsid w:val="00F95BDE"/>
    <w:rsid w:val="00F97EBC"/>
    <w:rsid w:val="00FA21DF"/>
    <w:rsid w:val="00FA25CB"/>
    <w:rsid w:val="00FB05E6"/>
    <w:rsid w:val="00FB071A"/>
    <w:rsid w:val="00FB1221"/>
    <w:rsid w:val="00FB1B64"/>
    <w:rsid w:val="00FB3A44"/>
    <w:rsid w:val="00FB6FFA"/>
    <w:rsid w:val="00FC3BD7"/>
    <w:rsid w:val="00FC7475"/>
    <w:rsid w:val="00FD16A6"/>
    <w:rsid w:val="00FD21A2"/>
    <w:rsid w:val="00FD49A7"/>
    <w:rsid w:val="00FD5419"/>
    <w:rsid w:val="00FD7F9B"/>
    <w:rsid w:val="00FE0A15"/>
    <w:rsid w:val="00FE2ACE"/>
    <w:rsid w:val="00FE32EF"/>
    <w:rsid w:val="00FE5E45"/>
    <w:rsid w:val="00FE5E64"/>
    <w:rsid w:val="00FE7822"/>
    <w:rsid w:val="00FE78A0"/>
    <w:rsid w:val="00FF0FC1"/>
    <w:rsid w:val="00FF1CF9"/>
    <w:rsid w:val="00FF1D76"/>
    <w:rsid w:val="00FF3AA0"/>
    <w:rsid w:val="00FF53DA"/>
    <w:rsid w:val="00FF6A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113</TotalTime>
  <Pages>10</Pages>
  <Words>4072</Words>
  <Characters>19161</Characters>
  <Application>Microsoft Office Word</Application>
  <DocSecurity>0</DocSecurity>
  <Lines>374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61</cp:revision>
  <dcterms:created xsi:type="dcterms:W3CDTF">2026-01-28T15:41:00Z</dcterms:created>
  <dcterms:modified xsi:type="dcterms:W3CDTF">2026-02-02T20:55:00Z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